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156B" w14:textId="77777777" w:rsidR="00FB7F50" w:rsidRPr="002245BE" w:rsidRDefault="00943AF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3AF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943AF7">
        <w:rPr>
          <w:sz w:val="22"/>
          <w:szCs w:val="22"/>
        </w:rPr>
        <w:t>2021-06-11</w:t>
      </w:r>
    </w:p>
    <w:p w14:paraId="3D163890" w14:textId="77777777" w:rsidR="00943AF7" w:rsidRPr="00943AF7" w:rsidRDefault="00943AF7" w:rsidP="00FB7F50">
      <w:pPr>
        <w:spacing w:after="40"/>
        <w:rPr>
          <w:b/>
          <w:bCs/>
          <w:sz w:val="22"/>
          <w:szCs w:val="22"/>
        </w:rPr>
      </w:pPr>
      <w:r w:rsidRPr="00943AF7">
        <w:rPr>
          <w:b/>
          <w:bCs/>
          <w:sz w:val="22"/>
          <w:szCs w:val="22"/>
        </w:rPr>
        <w:t>Szpital Wojewódzki w Poznaniu</w:t>
      </w:r>
    </w:p>
    <w:p w14:paraId="1884BA17" w14:textId="77777777" w:rsidR="00FB7F50" w:rsidRPr="002245BE" w:rsidRDefault="00943AF7" w:rsidP="00FB7F50">
      <w:pPr>
        <w:spacing w:after="40"/>
        <w:rPr>
          <w:b/>
          <w:bCs/>
          <w:sz w:val="22"/>
          <w:szCs w:val="22"/>
        </w:rPr>
      </w:pPr>
      <w:r w:rsidRPr="00943AF7">
        <w:rPr>
          <w:b/>
          <w:bCs/>
          <w:sz w:val="22"/>
          <w:szCs w:val="22"/>
        </w:rPr>
        <w:t>Dział Zamówień Publicznych</w:t>
      </w:r>
    </w:p>
    <w:p w14:paraId="36E3CCAA" w14:textId="0473EB29" w:rsidR="00FB7F50" w:rsidRPr="002245BE" w:rsidRDefault="009F321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43AF7" w:rsidRPr="00943AF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943AF7" w:rsidRPr="00943AF7">
        <w:rPr>
          <w:sz w:val="22"/>
          <w:szCs w:val="22"/>
        </w:rPr>
        <w:t>7/19</w:t>
      </w:r>
    </w:p>
    <w:p w14:paraId="5C2F5419" w14:textId="77777777" w:rsidR="00FB7F50" w:rsidRPr="002245BE" w:rsidRDefault="00943AF7" w:rsidP="00FB7F50">
      <w:pPr>
        <w:rPr>
          <w:sz w:val="22"/>
          <w:szCs w:val="22"/>
        </w:rPr>
      </w:pPr>
      <w:r w:rsidRPr="00943AF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943AF7">
        <w:rPr>
          <w:sz w:val="22"/>
          <w:szCs w:val="22"/>
        </w:rPr>
        <w:t>Poznań</w:t>
      </w:r>
    </w:p>
    <w:p w14:paraId="1EFDF72D" w14:textId="77777777" w:rsidR="00FB7F50" w:rsidRPr="002245BE" w:rsidRDefault="00FB7F50" w:rsidP="00FB7F50">
      <w:pPr>
        <w:rPr>
          <w:sz w:val="22"/>
          <w:szCs w:val="22"/>
        </w:rPr>
      </w:pPr>
    </w:p>
    <w:p w14:paraId="10003931" w14:textId="77777777" w:rsidR="00FB7F50" w:rsidRPr="002245BE" w:rsidRDefault="00FB7F50" w:rsidP="00FB7F50">
      <w:pPr>
        <w:rPr>
          <w:sz w:val="22"/>
          <w:szCs w:val="22"/>
        </w:rPr>
      </w:pPr>
    </w:p>
    <w:p w14:paraId="739EB6FC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943AF7" w:rsidRPr="00943AF7">
        <w:rPr>
          <w:bCs/>
          <w:sz w:val="22"/>
          <w:szCs w:val="22"/>
        </w:rPr>
        <w:t>SZW/DZP/13/2021/47</w:t>
      </w:r>
    </w:p>
    <w:p w14:paraId="3F4BA554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4125B96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F505BB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8DA52B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43AF7" w:rsidRPr="00607F9B" w14:paraId="31F6CA75" w14:textId="77777777" w:rsidTr="00F2019F">
        <w:trPr>
          <w:trHeight w:val="638"/>
        </w:trPr>
        <w:tc>
          <w:tcPr>
            <w:tcW w:w="959" w:type="dxa"/>
            <w:shd w:val="clear" w:color="auto" w:fill="auto"/>
          </w:tcPr>
          <w:p w14:paraId="5AA51AC3" w14:textId="77777777" w:rsidR="00943AF7" w:rsidRPr="00607F9B" w:rsidRDefault="00943AF7" w:rsidP="00F201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B009F95" w14:textId="077C044E" w:rsidR="00943AF7" w:rsidRPr="00607F9B" w:rsidRDefault="00943AF7" w:rsidP="00F201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3AF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3AF7">
              <w:rPr>
                <w:b/>
                <w:bCs/>
                <w:sz w:val="22"/>
                <w:szCs w:val="22"/>
              </w:rPr>
              <w:t>Zakup i dostawa sprzętu medycznego (w tym jednorazowego) użytkowanego w obszarze oddziałów szpitalnych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SZW/DZP/13/2021</w:t>
            </w:r>
          </w:p>
        </w:tc>
      </w:tr>
    </w:tbl>
    <w:p w14:paraId="63C1AE3D" w14:textId="77777777" w:rsidR="00943AF7" w:rsidRPr="00943A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43AF7" w:rsidRPr="00943AF7">
        <w:rPr>
          <w:b/>
          <w:sz w:val="22"/>
          <w:szCs w:val="22"/>
        </w:rPr>
        <w:t>Szpital Wojewódzki w Poznaniu</w:t>
      </w:r>
    </w:p>
    <w:p w14:paraId="18463BCB" w14:textId="6E1133B2" w:rsidR="008642B3" w:rsidRDefault="00943AF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43AF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43AF7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9F321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43AF7" w14:paraId="67CED365" w14:textId="77777777" w:rsidTr="00F2019F">
        <w:trPr>
          <w:cantSplit/>
        </w:trPr>
        <w:tc>
          <w:tcPr>
            <w:tcW w:w="9498" w:type="dxa"/>
          </w:tcPr>
          <w:p w14:paraId="5970A839" w14:textId="24F92F86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Zarys International Group sp. z o.o. Sp.</w:t>
            </w:r>
            <w:r w:rsidR="009F3215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K.</w:t>
            </w:r>
          </w:p>
          <w:p w14:paraId="51F26581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2CD4B0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Zabrze</w:t>
            </w:r>
          </w:p>
          <w:p w14:paraId="61E84112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154747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Pojemniki na odpady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75 409.80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5C2C50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1CB16A" w14:textId="2CCDA8B8" w:rsidR="00943AF7" w:rsidRPr="00943AF7" w:rsidRDefault="005B67DB" w:rsidP="005B67DB">
            <w:pPr>
              <w:pStyle w:val="Nagwek"/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14EA6066" w14:textId="77777777" w:rsidTr="00F2019F">
        <w:trPr>
          <w:cantSplit/>
        </w:trPr>
        <w:tc>
          <w:tcPr>
            <w:tcW w:w="9498" w:type="dxa"/>
          </w:tcPr>
          <w:p w14:paraId="0490CA20" w14:textId="06A0E4E6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Zarys International Group sp. z o.o. Sp.</w:t>
            </w:r>
            <w:r w:rsidR="009F3215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K.</w:t>
            </w:r>
          </w:p>
          <w:p w14:paraId="41A6D5DD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674784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Zabrze</w:t>
            </w:r>
          </w:p>
          <w:p w14:paraId="6D2F70B0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02F2B1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Kieliszki do leków wielorazowego użytku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540.00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C2559BA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EFFDD9" w14:textId="32436106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>Oferta otrzymała największą ilość punktów - łącznie 100,00 - w oparciu o określone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1F16BD8D" w14:textId="77777777" w:rsidTr="00F2019F">
        <w:trPr>
          <w:cantSplit/>
        </w:trPr>
        <w:tc>
          <w:tcPr>
            <w:tcW w:w="9498" w:type="dxa"/>
          </w:tcPr>
          <w:p w14:paraId="7E80F87A" w14:textId="77777777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lastRenderedPageBreak/>
              <w:t>SINMED Sp. z o.o.</w:t>
            </w:r>
          </w:p>
          <w:p w14:paraId="34C94ED7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E264F3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Przyszowice</w:t>
            </w:r>
          </w:p>
          <w:p w14:paraId="6D4785C2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E34841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Szczoteczki z chlorchexydyną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9 072.00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957CB4B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81EC275" w14:textId="19A61162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7B9EAF53" w14:textId="77777777" w:rsidTr="00F2019F">
        <w:trPr>
          <w:cantSplit/>
        </w:trPr>
        <w:tc>
          <w:tcPr>
            <w:tcW w:w="9498" w:type="dxa"/>
          </w:tcPr>
          <w:p w14:paraId="415FE735" w14:textId="12F59447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Zarys International Group sp. z o.o. Sp.</w:t>
            </w:r>
            <w:r w:rsidR="005B67DB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K.</w:t>
            </w:r>
          </w:p>
          <w:p w14:paraId="1735C502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D38EA9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Zabrze</w:t>
            </w:r>
          </w:p>
          <w:p w14:paraId="43148DF6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96E26C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Pojemniki na śluz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8 061.66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790AB8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9D2B9A" w14:textId="06549A75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240C2687" w14:textId="77777777" w:rsidTr="00F2019F">
        <w:trPr>
          <w:cantSplit/>
        </w:trPr>
        <w:tc>
          <w:tcPr>
            <w:tcW w:w="9498" w:type="dxa"/>
          </w:tcPr>
          <w:p w14:paraId="11B8F113" w14:textId="77777777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Lubmedical Sp. z o.o. Sp.k</w:t>
            </w:r>
          </w:p>
          <w:p w14:paraId="7F052B5B" w14:textId="072B0928" w:rsidR="00943AF7" w:rsidRPr="009F0E5C" w:rsidRDefault="00D50B34" w:rsidP="00F2019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43AF7" w:rsidRPr="00943AF7">
              <w:rPr>
                <w:bCs/>
                <w:sz w:val="22"/>
                <w:szCs w:val="22"/>
              </w:rPr>
              <w:t>Anny Walentynowicz</w:t>
            </w:r>
            <w:r w:rsidR="00943AF7" w:rsidRPr="009F0E5C">
              <w:rPr>
                <w:bCs/>
                <w:sz w:val="22"/>
                <w:szCs w:val="22"/>
              </w:rPr>
              <w:t xml:space="preserve"> </w:t>
            </w:r>
            <w:r w:rsidR="00943AF7" w:rsidRPr="00943AF7">
              <w:rPr>
                <w:bCs/>
                <w:sz w:val="22"/>
                <w:szCs w:val="22"/>
              </w:rPr>
              <w:t>34</w:t>
            </w:r>
            <w:r w:rsidR="00943AF7">
              <w:rPr>
                <w:bCs/>
                <w:sz w:val="22"/>
                <w:szCs w:val="22"/>
              </w:rPr>
              <w:t xml:space="preserve"> </w:t>
            </w:r>
          </w:p>
          <w:p w14:paraId="045D50E0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20-328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Lublin</w:t>
            </w:r>
          </w:p>
          <w:p w14:paraId="0AF45CF2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9E72E6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Jednorazowe smoczki lateksowe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43 166.40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AACA3A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1D09C1" w14:textId="4778F78F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71ABF098" w14:textId="77777777" w:rsidTr="00F2019F">
        <w:trPr>
          <w:cantSplit/>
        </w:trPr>
        <w:tc>
          <w:tcPr>
            <w:tcW w:w="9498" w:type="dxa"/>
          </w:tcPr>
          <w:p w14:paraId="012ED4CD" w14:textId="77777777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SINMED Sp. z o.o.</w:t>
            </w:r>
          </w:p>
          <w:p w14:paraId="7CA66215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0DC6E1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Przyszowice</w:t>
            </w:r>
          </w:p>
          <w:p w14:paraId="29935F82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C3D9CB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Worki na wymiociny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233.28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86F2E0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2042B4" w14:textId="4518B30D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5895FF16" w14:textId="77777777" w:rsidTr="00F2019F">
        <w:trPr>
          <w:cantSplit/>
        </w:trPr>
        <w:tc>
          <w:tcPr>
            <w:tcW w:w="9498" w:type="dxa"/>
          </w:tcPr>
          <w:p w14:paraId="6C39E523" w14:textId="53AA654C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SONDA W.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Makowski i Wspólnicy Sp.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J.</w:t>
            </w:r>
          </w:p>
          <w:p w14:paraId="04185B8A" w14:textId="47010ECE" w:rsidR="00943AF7" w:rsidRPr="009F0E5C" w:rsidRDefault="00D50B34" w:rsidP="00F2019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43AF7" w:rsidRPr="00943AF7">
              <w:rPr>
                <w:bCs/>
                <w:sz w:val="22"/>
                <w:szCs w:val="22"/>
              </w:rPr>
              <w:t>Poznańska</w:t>
            </w:r>
            <w:r w:rsidR="00943AF7" w:rsidRPr="009F0E5C">
              <w:rPr>
                <w:bCs/>
                <w:sz w:val="22"/>
                <w:szCs w:val="22"/>
              </w:rPr>
              <w:t xml:space="preserve"> </w:t>
            </w:r>
            <w:r w:rsidR="00943AF7" w:rsidRPr="00943AF7">
              <w:rPr>
                <w:bCs/>
                <w:sz w:val="22"/>
                <w:szCs w:val="22"/>
              </w:rPr>
              <w:t>82b</w:t>
            </w:r>
            <w:r w:rsidR="00943AF7">
              <w:rPr>
                <w:bCs/>
                <w:sz w:val="22"/>
                <w:szCs w:val="22"/>
              </w:rPr>
              <w:t xml:space="preserve"> </w:t>
            </w:r>
          </w:p>
          <w:p w14:paraId="357C7F4C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62-080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Tarnowo Podgórne</w:t>
            </w:r>
          </w:p>
          <w:p w14:paraId="042C4900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F935EE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Kapturki do termometru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10 670.40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96B664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DFE661" w14:textId="2BB7C897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45AF780B" w14:textId="77777777" w:rsidTr="00F2019F">
        <w:trPr>
          <w:cantSplit/>
        </w:trPr>
        <w:tc>
          <w:tcPr>
            <w:tcW w:w="9498" w:type="dxa"/>
          </w:tcPr>
          <w:p w14:paraId="0D67E5E8" w14:textId="0EA1D44C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lastRenderedPageBreak/>
              <w:t>Zarys International Group sp. z o.o. Sp.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K.</w:t>
            </w:r>
          </w:p>
          <w:p w14:paraId="65EBB2DF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39FAB1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Zabrze</w:t>
            </w:r>
          </w:p>
          <w:p w14:paraId="31531E6F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C362C3" w14:textId="44970938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Opaski identyfikacyjne, zestawy do lewatywy, nożyczki do pępowiny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5B67DB">
              <w:rPr>
                <w:sz w:val="22"/>
                <w:szCs w:val="22"/>
              </w:rPr>
              <w:br/>
            </w:r>
            <w:r w:rsidRPr="00943AF7">
              <w:rPr>
                <w:b/>
                <w:sz w:val="22"/>
                <w:szCs w:val="22"/>
              </w:rPr>
              <w:t>6 057.18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B0B5E5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3EF0F9" w14:textId="0052166F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26CB91C6" w14:textId="77777777" w:rsidTr="00F2019F">
        <w:trPr>
          <w:cantSplit/>
        </w:trPr>
        <w:tc>
          <w:tcPr>
            <w:tcW w:w="9498" w:type="dxa"/>
          </w:tcPr>
          <w:p w14:paraId="779D13F0" w14:textId="77777777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SINMED Sp. z o.o.</w:t>
            </w:r>
          </w:p>
          <w:p w14:paraId="6012C523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21BFBB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Przyszowice</w:t>
            </w:r>
          </w:p>
          <w:p w14:paraId="68C557FA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CCF300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Szczoteczki do pielęgnacji jamy ustnej, wymazówki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16 317.72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933764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C0E2D9" w14:textId="236CBD30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3E250634" w14:textId="77777777" w:rsidTr="00F2019F">
        <w:trPr>
          <w:cantSplit/>
        </w:trPr>
        <w:tc>
          <w:tcPr>
            <w:tcW w:w="9498" w:type="dxa"/>
          </w:tcPr>
          <w:p w14:paraId="5CE1498D" w14:textId="2B299182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SONDA W.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Makowski i Wspólnicy Sp.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J.</w:t>
            </w:r>
          </w:p>
          <w:p w14:paraId="49CF9D5C" w14:textId="57430E51" w:rsidR="00943AF7" w:rsidRPr="009F0E5C" w:rsidRDefault="00D50B34" w:rsidP="00F2019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43AF7" w:rsidRPr="00943AF7">
              <w:rPr>
                <w:bCs/>
                <w:sz w:val="22"/>
                <w:szCs w:val="22"/>
              </w:rPr>
              <w:t>Poznańska</w:t>
            </w:r>
            <w:r w:rsidR="00943AF7" w:rsidRPr="009F0E5C">
              <w:rPr>
                <w:bCs/>
                <w:sz w:val="22"/>
                <w:szCs w:val="22"/>
              </w:rPr>
              <w:t xml:space="preserve"> </w:t>
            </w:r>
            <w:r w:rsidR="00943AF7" w:rsidRPr="00943AF7">
              <w:rPr>
                <w:bCs/>
                <w:sz w:val="22"/>
                <w:szCs w:val="22"/>
              </w:rPr>
              <w:t>82b</w:t>
            </w:r>
            <w:r w:rsidR="00943AF7">
              <w:rPr>
                <w:bCs/>
                <w:sz w:val="22"/>
                <w:szCs w:val="22"/>
              </w:rPr>
              <w:t xml:space="preserve"> </w:t>
            </w:r>
          </w:p>
          <w:p w14:paraId="3CD4A4EB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62-080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Tarnowo Podgórne</w:t>
            </w:r>
          </w:p>
          <w:p w14:paraId="44C7A4B0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05BB32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Przecinarki do tabletek, stetoskopy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842.86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EB3D0B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391743C" w14:textId="0059199D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49BA8952" w14:textId="77777777" w:rsidTr="00F2019F">
        <w:trPr>
          <w:cantSplit/>
        </w:trPr>
        <w:tc>
          <w:tcPr>
            <w:tcW w:w="9498" w:type="dxa"/>
          </w:tcPr>
          <w:p w14:paraId="2D6BBBA7" w14:textId="1FA0CA48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SONDA W.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Makowski i Wspólnicy Sp.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J.</w:t>
            </w:r>
          </w:p>
          <w:p w14:paraId="190AC971" w14:textId="4A3F40C1" w:rsidR="00943AF7" w:rsidRPr="009F0E5C" w:rsidRDefault="00D50B34" w:rsidP="00F2019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43AF7" w:rsidRPr="00943AF7">
              <w:rPr>
                <w:bCs/>
                <w:sz w:val="22"/>
                <w:szCs w:val="22"/>
              </w:rPr>
              <w:t>Poznańska</w:t>
            </w:r>
            <w:r w:rsidR="00943AF7" w:rsidRPr="009F0E5C">
              <w:rPr>
                <w:bCs/>
                <w:sz w:val="22"/>
                <w:szCs w:val="22"/>
              </w:rPr>
              <w:t xml:space="preserve"> </w:t>
            </w:r>
            <w:r w:rsidR="00943AF7" w:rsidRPr="00943AF7">
              <w:rPr>
                <w:bCs/>
                <w:sz w:val="22"/>
                <w:szCs w:val="22"/>
              </w:rPr>
              <w:t>82b</w:t>
            </w:r>
            <w:r w:rsidR="00943AF7">
              <w:rPr>
                <w:bCs/>
                <w:sz w:val="22"/>
                <w:szCs w:val="22"/>
              </w:rPr>
              <w:t xml:space="preserve"> </w:t>
            </w:r>
          </w:p>
          <w:p w14:paraId="4DDEAA60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62-080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Tarnowo Podgórne</w:t>
            </w:r>
          </w:p>
          <w:p w14:paraId="723AF2CC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8178B7" w14:textId="77777777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AF7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AF7">
              <w:rPr>
                <w:sz w:val="22"/>
                <w:szCs w:val="22"/>
              </w:rPr>
              <w:t>Artykuły różne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3 180.71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00E105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0C53CCF" w14:textId="0DDBD46B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1432EA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5E5FDE4" w14:textId="77777777" w:rsidTr="00596EA3">
        <w:tc>
          <w:tcPr>
            <w:tcW w:w="2169" w:type="dxa"/>
            <w:shd w:val="clear" w:color="auto" w:fill="F3F3F3"/>
          </w:tcPr>
          <w:p w14:paraId="005B16E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18B678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C1063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BD217C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43AF7" w:rsidRPr="00834EF4" w14:paraId="2F540D69" w14:textId="77777777" w:rsidTr="00F2019F">
        <w:tc>
          <w:tcPr>
            <w:tcW w:w="2169" w:type="dxa"/>
            <w:shd w:val="clear" w:color="auto" w:fill="auto"/>
          </w:tcPr>
          <w:p w14:paraId="6349BED6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Pojemniki na odpady</w:t>
            </w:r>
          </w:p>
        </w:tc>
        <w:tc>
          <w:tcPr>
            <w:tcW w:w="2793" w:type="dxa"/>
            <w:shd w:val="clear" w:color="auto" w:fill="auto"/>
          </w:tcPr>
          <w:p w14:paraId="1F2AFBA0" w14:textId="77A40B45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K.</w:t>
            </w:r>
          </w:p>
          <w:p w14:paraId="4F03E178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18</w:t>
            </w:r>
          </w:p>
          <w:p w14:paraId="62EDA936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076B8540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528156AE" w14:textId="08783A91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E737CA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49F5693B" w14:textId="77777777" w:rsidTr="00F2019F">
        <w:tc>
          <w:tcPr>
            <w:tcW w:w="2169" w:type="dxa"/>
            <w:shd w:val="clear" w:color="auto" w:fill="auto"/>
          </w:tcPr>
          <w:p w14:paraId="4693447E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Pojemniki na odpady</w:t>
            </w:r>
          </w:p>
        </w:tc>
        <w:tc>
          <w:tcPr>
            <w:tcW w:w="2793" w:type="dxa"/>
            <w:shd w:val="clear" w:color="auto" w:fill="auto"/>
          </w:tcPr>
          <w:p w14:paraId="1AB77D54" w14:textId="6B514A21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Przedsiębiorstwo Wielobranżowe "Intergros" Sp. z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o.o.</w:t>
            </w:r>
          </w:p>
          <w:p w14:paraId="0C4FB40B" w14:textId="62A5FED9" w:rsidR="00943AF7" w:rsidRPr="00211A34" w:rsidRDefault="00D50B3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="00943AF7" w:rsidRPr="00943AF7">
              <w:rPr>
                <w:sz w:val="20"/>
                <w:szCs w:val="20"/>
              </w:rPr>
              <w:t>Legionów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55</w:t>
            </w:r>
          </w:p>
          <w:p w14:paraId="68BACA22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4BCF8226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6AAA02BF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60E966C5" w14:textId="72C0D4A0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</w:t>
            </w:r>
            <w:r w:rsidR="00943AF7" w:rsidRPr="00943AF7">
              <w:rPr>
                <w:sz w:val="20"/>
                <w:szCs w:val="20"/>
              </w:rPr>
              <w:t>1 - Cena - 89.0</w:t>
            </w:r>
            <w:r w:rsidR="00271CE9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188D66" w14:textId="506B1810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lastRenderedPageBreak/>
              <w:t xml:space="preserve">  89,0</w:t>
            </w:r>
            <w:r w:rsidR="00231B2C">
              <w:rPr>
                <w:sz w:val="20"/>
                <w:szCs w:val="20"/>
              </w:rPr>
              <w:t>5</w:t>
            </w:r>
          </w:p>
        </w:tc>
      </w:tr>
      <w:tr w:rsidR="00943AF7" w:rsidRPr="00834EF4" w14:paraId="6DE75EA8" w14:textId="77777777" w:rsidTr="00F2019F">
        <w:tc>
          <w:tcPr>
            <w:tcW w:w="2169" w:type="dxa"/>
            <w:shd w:val="clear" w:color="auto" w:fill="auto"/>
          </w:tcPr>
          <w:p w14:paraId="66D2DAEB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Pojemniki na odpady</w:t>
            </w:r>
          </w:p>
        </w:tc>
        <w:tc>
          <w:tcPr>
            <w:tcW w:w="2793" w:type="dxa"/>
            <w:shd w:val="clear" w:color="auto" w:fill="auto"/>
          </w:tcPr>
          <w:p w14:paraId="42254515" w14:textId="3E47146B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2AD81D0F" w14:textId="771EFD6E" w:rsidR="00943AF7" w:rsidRPr="00211A34" w:rsidRDefault="00D50B3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Poznańska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82b</w:t>
            </w:r>
          </w:p>
          <w:p w14:paraId="3FDF878A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689022FC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7D5F90B8" w14:textId="64FD681E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- 82.9</w:t>
            </w:r>
            <w:r w:rsidR="00271CE9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3FF002" w14:textId="4FAF5526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82,9</w:t>
            </w:r>
            <w:r w:rsidR="00231B2C">
              <w:rPr>
                <w:sz w:val="20"/>
                <w:szCs w:val="20"/>
              </w:rPr>
              <w:t>7</w:t>
            </w:r>
          </w:p>
        </w:tc>
      </w:tr>
      <w:tr w:rsidR="00943AF7" w:rsidRPr="00834EF4" w14:paraId="7E8A7FCE" w14:textId="77777777" w:rsidTr="00F2019F">
        <w:tc>
          <w:tcPr>
            <w:tcW w:w="2169" w:type="dxa"/>
            <w:shd w:val="clear" w:color="auto" w:fill="auto"/>
          </w:tcPr>
          <w:p w14:paraId="60273C61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Kieliszki do leków wielorazowego użytku</w:t>
            </w:r>
          </w:p>
        </w:tc>
        <w:tc>
          <w:tcPr>
            <w:tcW w:w="2793" w:type="dxa"/>
            <w:shd w:val="clear" w:color="auto" w:fill="auto"/>
          </w:tcPr>
          <w:p w14:paraId="5C443E10" w14:textId="7AED5CEB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K.</w:t>
            </w:r>
          </w:p>
          <w:p w14:paraId="410DCA13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18</w:t>
            </w:r>
          </w:p>
          <w:p w14:paraId="490E01B6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3549ED73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39646F8B" w14:textId="616D32FD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180BD3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3763D9DB" w14:textId="77777777" w:rsidTr="00F2019F">
        <w:tc>
          <w:tcPr>
            <w:tcW w:w="2169" w:type="dxa"/>
            <w:shd w:val="clear" w:color="auto" w:fill="auto"/>
          </w:tcPr>
          <w:p w14:paraId="22560018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Kieliszki do leków wielorazowego użytku</w:t>
            </w:r>
          </w:p>
        </w:tc>
        <w:tc>
          <w:tcPr>
            <w:tcW w:w="2793" w:type="dxa"/>
            <w:shd w:val="clear" w:color="auto" w:fill="auto"/>
          </w:tcPr>
          <w:p w14:paraId="584E4EBE" w14:textId="08005CD4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4F2FA770" w14:textId="6530C795" w:rsidR="00943AF7" w:rsidRPr="00211A34" w:rsidRDefault="00D50B3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Poznańska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82b</w:t>
            </w:r>
          </w:p>
          <w:p w14:paraId="72375A69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0A6B9F9E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50946F78" w14:textId="2A8D5110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- 80.13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853C36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80,13</w:t>
            </w:r>
          </w:p>
        </w:tc>
      </w:tr>
      <w:tr w:rsidR="00943AF7" w:rsidRPr="00834EF4" w14:paraId="444AD4DC" w14:textId="77777777" w:rsidTr="00F2019F">
        <w:tc>
          <w:tcPr>
            <w:tcW w:w="2169" w:type="dxa"/>
            <w:shd w:val="clear" w:color="auto" w:fill="auto"/>
          </w:tcPr>
          <w:p w14:paraId="0CA9722A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Szczoteczki z chlorchexydyną</w:t>
            </w:r>
          </w:p>
        </w:tc>
        <w:tc>
          <w:tcPr>
            <w:tcW w:w="2793" w:type="dxa"/>
            <w:shd w:val="clear" w:color="auto" w:fill="auto"/>
          </w:tcPr>
          <w:p w14:paraId="5B8D734C" w14:textId="77777777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SINMED Sp. z o.o.</w:t>
            </w:r>
          </w:p>
          <w:p w14:paraId="5C8D13BB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32B</w:t>
            </w:r>
          </w:p>
          <w:p w14:paraId="2B3AE711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0CF08F95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0DBF53DE" w14:textId="22936E06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011337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4355F763" w14:textId="77777777" w:rsidTr="00F2019F">
        <w:tc>
          <w:tcPr>
            <w:tcW w:w="2169" w:type="dxa"/>
            <w:shd w:val="clear" w:color="auto" w:fill="auto"/>
          </w:tcPr>
          <w:p w14:paraId="05D4D864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Szczoteczki z chlorchexydyną</w:t>
            </w:r>
          </w:p>
        </w:tc>
        <w:tc>
          <w:tcPr>
            <w:tcW w:w="2793" w:type="dxa"/>
            <w:shd w:val="clear" w:color="auto" w:fill="auto"/>
          </w:tcPr>
          <w:p w14:paraId="517E14D9" w14:textId="0B04E8B5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Promed S.</w:t>
            </w:r>
            <w:r w:rsidR="00D50B34">
              <w:rPr>
                <w:b/>
                <w:bCs/>
                <w:sz w:val="20"/>
                <w:szCs w:val="20"/>
              </w:rPr>
              <w:t>A.</w:t>
            </w:r>
          </w:p>
          <w:p w14:paraId="6CF29C3A" w14:textId="67FD50B4" w:rsidR="00943AF7" w:rsidRPr="00211A34" w:rsidRDefault="00D50B3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Działkowa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56</w:t>
            </w:r>
          </w:p>
          <w:p w14:paraId="32603D48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46F9AE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311BAF53" w14:textId="20D5F5E4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- 74.60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21D786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74,60</w:t>
            </w:r>
          </w:p>
        </w:tc>
      </w:tr>
      <w:tr w:rsidR="00943AF7" w:rsidRPr="00834EF4" w14:paraId="079D88EE" w14:textId="77777777" w:rsidTr="00F2019F">
        <w:tc>
          <w:tcPr>
            <w:tcW w:w="2169" w:type="dxa"/>
            <w:shd w:val="clear" w:color="auto" w:fill="auto"/>
          </w:tcPr>
          <w:p w14:paraId="54006449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Szczoteczki z chlorchexydyną</w:t>
            </w:r>
          </w:p>
        </w:tc>
        <w:tc>
          <w:tcPr>
            <w:tcW w:w="2793" w:type="dxa"/>
            <w:shd w:val="clear" w:color="auto" w:fill="auto"/>
          </w:tcPr>
          <w:p w14:paraId="2E141DC3" w14:textId="36451CE3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Medicavera Sp. z o.o.</w:t>
            </w:r>
            <w:r w:rsidR="00D50B34">
              <w:rPr>
                <w:b/>
                <w:bCs/>
                <w:sz w:val="20"/>
                <w:szCs w:val="20"/>
              </w:rPr>
              <w:t xml:space="preserve"> Dahlhausen Group</w:t>
            </w:r>
          </w:p>
          <w:p w14:paraId="54C68221" w14:textId="753551D6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ul. </w:t>
            </w:r>
            <w:r w:rsidR="00D50B34">
              <w:rPr>
                <w:sz w:val="20"/>
                <w:szCs w:val="20"/>
              </w:rPr>
              <w:t>Majowa 2</w:t>
            </w:r>
          </w:p>
          <w:p w14:paraId="5E7AFFFB" w14:textId="4DF1A604" w:rsidR="00943AF7" w:rsidRPr="00211A34" w:rsidRDefault="00D50B34" w:rsidP="00F2019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71 - 374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6B3CCF92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2FBB31C7" w14:textId="055A10A2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- 56.83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7160DB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56,83</w:t>
            </w:r>
          </w:p>
        </w:tc>
      </w:tr>
      <w:tr w:rsidR="00271CE9" w:rsidRPr="00834EF4" w14:paraId="68781028" w14:textId="77777777" w:rsidTr="005C5D96">
        <w:tc>
          <w:tcPr>
            <w:tcW w:w="2169" w:type="dxa"/>
            <w:shd w:val="clear" w:color="auto" w:fill="auto"/>
          </w:tcPr>
          <w:p w14:paraId="5239E03E" w14:textId="77777777" w:rsidR="00271CE9" w:rsidRPr="00211A34" w:rsidRDefault="00271CE9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Majtki do kolonoskopii</w:t>
            </w:r>
          </w:p>
        </w:tc>
        <w:tc>
          <w:tcPr>
            <w:tcW w:w="2793" w:type="dxa"/>
            <w:shd w:val="clear" w:color="auto" w:fill="auto"/>
          </w:tcPr>
          <w:p w14:paraId="115C99F2" w14:textId="08C05FC0" w:rsidR="00271CE9" w:rsidRPr="00211A34" w:rsidRDefault="00271CE9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288A9037" w14:textId="2ECA19B6" w:rsidR="00271CE9" w:rsidRPr="00211A34" w:rsidRDefault="00271CE9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943AF7">
              <w:rPr>
                <w:sz w:val="20"/>
                <w:szCs w:val="20"/>
              </w:rPr>
              <w:t>Poznańska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82b</w:t>
            </w:r>
          </w:p>
          <w:p w14:paraId="66CB4367" w14:textId="77777777" w:rsidR="00271CE9" w:rsidRPr="00211A34" w:rsidRDefault="00271CE9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B22AC50" w14:textId="77777777" w:rsidR="00271CE9" w:rsidRDefault="00271CE9" w:rsidP="00F2019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D3013E4" w14:textId="14627F87" w:rsidR="00271CE9" w:rsidRPr="00211A34" w:rsidRDefault="00271CE9" w:rsidP="00F2019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podlegała punktacji</w:t>
            </w:r>
          </w:p>
        </w:tc>
      </w:tr>
      <w:tr w:rsidR="00943AF7" w:rsidRPr="00834EF4" w14:paraId="73F57332" w14:textId="77777777" w:rsidTr="00F2019F">
        <w:tc>
          <w:tcPr>
            <w:tcW w:w="2169" w:type="dxa"/>
            <w:shd w:val="clear" w:color="auto" w:fill="auto"/>
          </w:tcPr>
          <w:p w14:paraId="6299C45B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Pojemniki na śluz</w:t>
            </w:r>
          </w:p>
        </w:tc>
        <w:tc>
          <w:tcPr>
            <w:tcW w:w="2793" w:type="dxa"/>
            <w:shd w:val="clear" w:color="auto" w:fill="auto"/>
          </w:tcPr>
          <w:p w14:paraId="400EB64B" w14:textId="417B9438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K.</w:t>
            </w:r>
          </w:p>
          <w:p w14:paraId="0F742FEB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18</w:t>
            </w:r>
          </w:p>
          <w:p w14:paraId="775F0796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0688BD70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13B2EEB2" w14:textId="29DC612D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7BD70A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05DFD98D" w14:textId="77777777" w:rsidTr="00F2019F">
        <w:tc>
          <w:tcPr>
            <w:tcW w:w="2169" w:type="dxa"/>
            <w:shd w:val="clear" w:color="auto" w:fill="auto"/>
          </w:tcPr>
          <w:p w14:paraId="2A5139D4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Pojemniki na śluz</w:t>
            </w:r>
          </w:p>
        </w:tc>
        <w:tc>
          <w:tcPr>
            <w:tcW w:w="2793" w:type="dxa"/>
            <w:shd w:val="clear" w:color="auto" w:fill="auto"/>
          </w:tcPr>
          <w:p w14:paraId="09244CD1" w14:textId="5DFCC193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ANMAR Sp. z o.o.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K.</w:t>
            </w:r>
          </w:p>
          <w:p w14:paraId="50A39663" w14:textId="136041E2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Strefowa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22</w:t>
            </w:r>
          </w:p>
          <w:p w14:paraId="2ECD311A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3E779543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10E183D2" w14:textId="6E474038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- 78.79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8ACCCE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78,79</w:t>
            </w:r>
          </w:p>
        </w:tc>
      </w:tr>
      <w:tr w:rsidR="00943AF7" w:rsidRPr="00834EF4" w14:paraId="0FAA9957" w14:textId="77777777" w:rsidTr="00F2019F">
        <w:tc>
          <w:tcPr>
            <w:tcW w:w="2169" w:type="dxa"/>
            <w:shd w:val="clear" w:color="auto" w:fill="auto"/>
          </w:tcPr>
          <w:p w14:paraId="77A99A1C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Pojemniki na śluz</w:t>
            </w:r>
          </w:p>
        </w:tc>
        <w:tc>
          <w:tcPr>
            <w:tcW w:w="2793" w:type="dxa"/>
            <w:shd w:val="clear" w:color="auto" w:fill="auto"/>
          </w:tcPr>
          <w:p w14:paraId="408A2499" w14:textId="29C1F9D6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0EAAE850" w14:textId="255D070A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Poznańska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82b</w:t>
            </w:r>
          </w:p>
          <w:p w14:paraId="4D9EF9A9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03EB52DD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66DCB5DD" w14:textId="569A98F8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- 59.73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39C796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59,73</w:t>
            </w:r>
          </w:p>
        </w:tc>
      </w:tr>
      <w:tr w:rsidR="00943AF7" w:rsidRPr="00834EF4" w14:paraId="1CB4709C" w14:textId="77777777" w:rsidTr="00F2019F">
        <w:tc>
          <w:tcPr>
            <w:tcW w:w="2169" w:type="dxa"/>
            <w:shd w:val="clear" w:color="auto" w:fill="auto"/>
          </w:tcPr>
          <w:p w14:paraId="1EC95BE6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Jednorazowe smoczki lateksowe</w:t>
            </w:r>
          </w:p>
        </w:tc>
        <w:tc>
          <w:tcPr>
            <w:tcW w:w="2793" w:type="dxa"/>
            <w:shd w:val="clear" w:color="auto" w:fill="auto"/>
          </w:tcPr>
          <w:p w14:paraId="2DD7505C" w14:textId="77777777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Lubmedical Sp. z o.o. Sp.k</w:t>
            </w:r>
          </w:p>
          <w:p w14:paraId="3832B00A" w14:textId="7738598B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Anny Walentynowicz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34</w:t>
            </w:r>
          </w:p>
          <w:p w14:paraId="0B984894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20-328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3BCCFD64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6C24FA2E" w14:textId="4741A112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9E9B30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3F56C951" w14:textId="77777777" w:rsidTr="00F2019F">
        <w:tc>
          <w:tcPr>
            <w:tcW w:w="2169" w:type="dxa"/>
            <w:shd w:val="clear" w:color="auto" w:fill="auto"/>
          </w:tcPr>
          <w:p w14:paraId="5150C0ED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Jednorazowe smoczki lateksowe</w:t>
            </w:r>
          </w:p>
        </w:tc>
        <w:tc>
          <w:tcPr>
            <w:tcW w:w="2793" w:type="dxa"/>
            <w:shd w:val="clear" w:color="auto" w:fill="auto"/>
          </w:tcPr>
          <w:p w14:paraId="22061D0A" w14:textId="1437ACB4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5F94D369" w14:textId="642307A4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Poznańska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82b</w:t>
            </w:r>
          </w:p>
          <w:p w14:paraId="6B7F479F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0CEB8EDC" w14:textId="4221B49A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- 98.16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D43735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98,16</w:t>
            </w:r>
          </w:p>
        </w:tc>
      </w:tr>
      <w:tr w:rsidR="00943AF7" w:rsidRPr="00834EF4" w14:paraId="5623F103" w14:textId="77777777" w:rsidTr="00F2019F">
        <w:tc>
          <w:tcPr>
            <w:tcW w:w="2169" w:type="dxa"/>
            <w:shd w:val="clear" w:color="auto" w:fill="auto"/>
          </w:tcPr>
          <w:p w14:paraId="7F75F2D3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Worki na wymiociny</w:t>
            </w:r>
          </w:p>
        </w:tc>
        <w:tc>
          <w:tcPr>
            <w:tcW w:w="2793" w:type="dxa"/>
            <w:shd w:val="clear" w:color="auto" w:fill="auto"/>
          </w:tcPr>
          <w:p w14:paraId="6AF19704" w14:textId="77777777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SINMED Sp. z o.o.</w:t>
            </w:r>
          </w:p>
          <w:p w14:paraId="513B52CA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32B</w:t>
            </w:r>
          </w:p>
          <w:p w14:paraId="6BE3DD3B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419862DA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1FAB1613" w14:textId="67C3120D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7A9147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22173584" w14:textId="77777777" w:rsidTr="00F2019F">
        <w:tc>
          <w:tcPr>
            <w:tcW w:w="2169" w:type="dxa"/>
            <w:shd w:val="clear" w:color="auto" w:fill="auto"/>
          </w:tcPr>
          <w:p w14:paraId="3BE1DDFA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Worki na wymiociny</w:t>
            </w:r>
          </w:p>
        </w:tc>
        <w:tc>
          <w:tcPr>
            <w:tcW w:w="2793" w:type="dxa"/>
            <w:shd w:val="clear" w:color="auto" w:fill="auto"/>
          </w:tcPr>
          <w:p w14:paraId="630D959D" w14:textId="2EE915F1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Przedsiębiorstwo Wielobranżowe "Intergros" Sp. z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o.o.</w:t>
            </w:r>
          </w:p>
          <w:p w14:paraId="1B31810D" w14:textId="39BE0CB6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Legionów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</w:t>
            </w:r>
          </w:p>
          <w:p w14:paraId="5530A178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575ACDAA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45AF58F4" w14:textId="58E4AA01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F452BE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80,00</w:t>
            </w:r>
          </w:p>
        </w:tc>
      </w:tr>
      <w:tr w:rsidR="00943AF7" w:rsidRPr="00834EF4" w14:paraId="7C317CC0" w14:textId="77777777" w:rsidTr="00F2019F">
        <w:tc>
          <w:tcPr>
            <w:tcW w:w="2169" w:type="dxa"/>
            <w:shd w:val="clear" w:color="auto" w:fill="auto"/>
          </w:tcPr>
          <w:p w14:paraId="6F6CD168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lastRenderedPageBreak/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Worki na wymiociny</w:t>
            </w:r>
          </w:p>
        </w:tc>
        <w:tc>
          <w:tcPr>
            <w:tcW w:w="2793" w:type="dxa"/>
            <w:shd w:val="clear" w:color="auto" w:fill="auto"/>
          </w:tcPr>
          <w:p w14:paraId="3CAA756C" w14:textId="4AFA71FE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K.</w:t>
            </w:r>
          </w:p>
          <w:p w14:paraId="726786C6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18</w:t>
            </w:r>
          </w:p>
          <w:p w14:paraId="08AA5245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6C2395A3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0922C9C2" w14:textId="3E58B4F9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A2BCCB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80,00</w:t>
            </w:r>
          </w:p>
        </w:tc>
      </w:tr>
      <w:tr w:rsidR="00943AF7" w:rsidRPr="00834EF4" w14:paraId="122F09FB" w14:textId="77777777" w:rsidTr="00F2019F">
        <w:tc>
          <w:tcPr>
            <w:tcW w:w="2169" w:type="dxa"/>
            <w:shd w:val="clear" w:color="auto" w:fill="auto"/>
          </w:tcPr>
          <w:p w14:paraId="118BDD1F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Worki na wymiociny</w:t>
            </w:r>
          </w:p>
        </w:tc>
        <w:tc>
          <w:tcPr>
            <w:tcW w:w="2793" w:type="dxa"/>
            <w:shd w:val="clear" w:color="auto" w:fill="auto"/>
          </w:tcPr>
          <w:p w14:paraId="3DAE9C0B" w14:textId="58FE8807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POLMIL Sp. z o.o.</w:t>
            </w:r>
            <w:r w:rsidR="007B13D4">
              <w:rPr>
                <w:b/>
                <w:bCs/>
                <w:sz w:val="20"/>
                <w:szCs w:val="20"/>
              </w:rPr>
              <w:t xml:space="preserve"> S. k. a.</w:t>
            </w:r>
          </w:p>
          <w:p w14:paraId="6EA52B29" w14:textId="74C3F098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Przemysłowa 8 B</w:t>
            </w:r>
          </w:p>
          <w:p w14:paraId="5175A394" w14:textId="3A707A88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85-</w:t>
            </w:r>
            <w:r w:rsidR="007B13D4">
              <w:rPr>
                <w:sz w:val="20"/>
                <w:szCs w:val="20"/>
              </w:rPr>
              <w:t>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55E516F4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29113CF5" w14:textId="5B75EBD4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- 55.1</w:t>
            </w:r>
            <w:r w:rsidR="00271CE9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5C54D4" w14:textId="281835EC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55,1</w:t>
            </w:r>
            <w:r w:rsidR="00231B2C">
              <w:rPr>
                <w:sz w:val="20"/>
                <w:szCs w:val="20"/>
              </w:rPr>
              <w:t>8</w:t>
            </w:r>
          </w:p>
        </w:tc>
      </w:tr>
      <w:tr w:rsidR="00943AF7" w:rsidRPr="00834EF4" w14:paraId="0BBB5BE7" w14:textId="77777777" w:rsidTr="00F2019F">
        <w:tc>
          <w:tcPr>
            <w:tcW w:w="2169" w:type="dxa"/>
            <w:shd w:val="clear" w:color="auto" w:fill="auto"/>
          </w:tcPr>
          <w:p w14:paraId="319EA82B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Worki na wymiociny</w:t>
            </w:r>
          </w:p>
        </w:tc>
        <w:tc>
          <w:tcPr>
            <w:tcW w:w="2793" w:type="dxa"/>
            <w:shd w:val="clear" w:color="auto" w:fill="auto"/>
          </w:tcPr>
          <w:p w14:paraId="2EA64620" w14:textId="45F68473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3BDCFE8F" w14:textId="0E52B15E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Poznańska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82b</w:t>
            </w:r>
          </w:p>
          <w:p w14:paraId="281E91FC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3A573CCE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37D348D0" w14:textId="51941E32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- 35.82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9D2C5A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35,82</w:t>
            </w:r>
          </w:p>
        </w:tc>
      </w:tr>
      <w:tr w:rsidR="00943AF7" w:rsidRPr="00834EF4" w14:paraId="6C806320" w14:textId="77777777" w:rsidTr="00F2019F">
        <w:tc>
          <w:tcPr>
            <w:tcW w:w="2169" w:type="dxa"/>
            <w:shd w:val="clear" w:color="auto" w:fill="auto"/>
          </w:tcPr>
          <w:p w14:paraId="2DC17347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Kapturki do termometru</w:t>
            </w:r>
          </w:p>
        </w:tc>
        <w:tc>
          <w:tcPr>
            <w:tcW w:w="2793" w:type="dxa"/>
            <w:shd w:val="clear" w:color="auto" w:fill="auto"/>
          </w:tcPr>
          <w:p w14:paraId="717033C5" w14:textId="48E54312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787F099E" w14:textId="125CE986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Poznańska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82b</w:t>
            </w:r>
          </w:p>
          <w:p w14:paraId="3CA0F8BF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14603661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06738517" w14:textId="1D966B8F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C584B2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6579CEDE" w14:textId="77777777" w:rsidTr="00F2019F">
        <w:tc>
          <w:tcPr>
            <w:tcW w:w="2169" w:type="dxa"/>
            <w:shd w:val="clear" w:color="auto" w:fill="auto"/>
          </w:tcPr>
          <w:p w14:paraId="1467A0E3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Kapturki do termometru</w:t>
            </w:r>
          </w:p>
        </w:tc>
        <w:tc>
          <w:tcPr>
            <w:tcW w:w="2793" w:type="dxa"/>
            <w:shd w:val="clear" w:color="auto" w:fill="auto"/>
          </w:tcPr>
          <w:p w14:paraId="6693EB6B" w14:textId="192300F1" w:rsidR="00943AF7" w:rsidRPr="00211A34" w:rsidRDefault="007B13D4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Handlowo – Usługowe </w:t>
            </w:r>
            <w:r w:rsidR="00943AF7" w:rsidRPr="00943AF7">
              <w:rPr>
                <w:b/>
                <w:bCs/>
                <w:sz w:val="20"/>
                <w:szCs w:val="20"/>
              </w:rPr>
              <w:t>ANMAR Sp. z o.o. Sp.</w:t>
            </w:r>
            <w:r>
              <w:rPr>
                <w:b/>
                <w:bCs/>
                <w:sz w:val="20"/>
                <w:szCs w:val="20"/>
              </w:rPr>
              <w:t xml:space="preserve"> k</w:t>
            </w:r>
            <w:r w:rsidR="00943AF7" w:rsidRPr="00943AF7">
              <w:rPr>
                <w:b/>
                <w:bCs/>
                <w:sz w:val="20"/>
                <w:szCs w:val="20"/>
              </w:rPr>
              <w:t>.</w:t>
            </w:r>
          </w:p>
          <w:p w14:paraId="53BB6899" w14:textId="7092E1DD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Strefowa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22</w:t>
            </w:r>
          </w:p>
          <w:p w14:paraId="57A891AB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11F1E3E0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11EE6701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78E93006" w14:textId="28A9B76C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- 86.3</w:t>
            </w:r>
            <w:r w:rsidR="00731E4D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E44D65" w14:textId="0613922F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86,3</w:t>
            </w:r>
            <w:r w:rsidR="00231B2C">
              <w:rPr>
                <w:sz w:val="20"/>
                <w:szCs w:val="20"/>
              </w:rPr>
              <w:t>7</w:t>
            </w:r>
          </w:p>
        </w:tc>
      </w:tr>
      <w:tr w:rsidR="00943AF7" w:rsidRPr="00834EF4" w14:paraId="101DBD3E" w14:textId="77777777" w:rsidTr="00F2019F">
        <w:tc>
          <w:tcPr>
            <w:tcW w:w="2169" w:type="dxa"/>
            <w:shd w:val="clear" w:color="auto" w:fill="auto"/>
          </w:tcPr>
          <w:p w14:paraId="0D01F6D0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Kapturki do termometru</w:t>
            </w:r>
          </w:p>
        </w:tc>
        <w:tc>
          <w:tcPr>
            <w:tcW w:w="2793" w:type="dxa"/>
            <w:shd w:val="clear" w:color="auto" w:fill="auto"/>
          </w:tcPr>
          <w:p w14:paraId="1F664D13" w14:textId="4DEFD485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K.</w:t>
            </w:r>
          </w:p>
          <w:p w14:paraId="32A79EA1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18</w:t>
            </w:r>
          </w:p>
          <w:p w14:paraId="637D6053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4704194D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5BE54830" w14:textId="4810C937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- 79.17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0F32D5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79,17</w:t>
            </w:r>
          </w:p>
        </w:tc>
      </w:tr>
      <w:tr w:rsidR="00943AF7" w:rsidRPr="00834EF4" w14:paraId="6B5F8970" w14:textId="77777777" w:rsidTr="00F2019F">
        <w:tc>
          <w:tcPr>
            <w:tcW w:w="2169" w:type="dxa"/>
            <w:shd w:val="clear" w:color="auto" w:fill="auto"/>
          </w:tcPr>
          <w:p w14:paraId="5FF1BF46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Opaski identyfikacyjne, zestawy do lewatywy, nożyczki do pępowiny</w:t>
            </w:r>
          </w:p>
        </w:tc>
        <w:tc>
          <w:tcPr>
            <w:tcW w:w="2793" w:type="dxa"/>
            <w:shd w:val="clear" w:color="auto" w:fill="auto"/>
          </w:tcPr>
          <w:p w14:paraId="5843D2C5" w14:textId="04B8C843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Zarys International Group sp. z o.o.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K.</w:t>
            </w:r>
          </w:p>
          <w:p w14:paraId="3CF9B073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18</w:t>
            </w:r>
          </w:p>
          <w:p w14:paraId="51F3004C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C4A1E9C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725F3940" w14:textId="00893F32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243DB1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3DBC6358" w14:textId="77777777" w:rsidTr="00F2019F">
        <w:tc>
          <w:tcPr>
            <w:tcW w:w="2169" w:type="dxa"/>
            <w:shd w:val="clear" w:color="auto" w:fill="auto"/>
          </w:tcPr>
          <w:p w14:paraId="4B287B3B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Opaski identyfikacyjne, zestawy do lewatywy, nożyczki do pępowiny</w:t>
            </w:r>
          </w:p>
        </w:tc>
        <w:tc>
          <w:tcPr>
            <w:tcW w:w="2793" w:type="dxa"/>
            <w:shd w:val="clear" w:color="auto" w:fill="auto"/>
          </w:tcPr>
          <w:p w14:paraId="6B0C75DA" w14:textId="3FE772EE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Przedsiębiorstwo Wielobranżowe "Intergros" Sp. z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o.o.</w:t>
            </w:r>
          </w:p>
          <w:p w14:paraId="581209DB" w14:textId="62437778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Legionów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55</w:t>
            </w:r>
          </w:p>
          <w:p w14:paraId="4710F27F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33643D77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7033C71A" w14:textId="359F17E3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- 96.47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6A2FE7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96,47</w:t>
            </w:r>
          </w:p>
        </w:tc>
      </w:tr>
      <w:tr w:rsidR="00943AF7" w:rsidRPr="00834EF4" w14:paraId="58A4F723" w14:textId="77777777" w:rsidTr="00F2019F">
        <w:tc>
          <w:tcPr>
            <w:tcW w:w="2169" w:type="dxa"/>
            <w:shd w:val="clear" w:color="auto" w:fill="auto"/>
          </w:tcPr>
          <w:p w14:paraId="7F3C0A2C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Opaski identyfikacyjne, zestawy do lewatywy, nożyczki do pępowiny</w:t>
            </w:r>
          </w:p>
        </w:tc>
        <w:tc>
          <w:tcPr>
            <w:tcW w:w="2793" w:type="dxa"/>
            <w:shd w:val="clear" w:color="auto" w:fill="auto"/>
          </w:tcPr>
          <w:p w14:paraId="3D5F26B5" w14:textId="46E7D49F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POLMIL Sp. z o.o.</w:t>
            </w:r>
            <w:r w:rsidR="007B13D4">
              <w:rPr>
                <w:b/>
                <w:bCs/>
                <w:sz w:val="20"/>
                <w:szCs w:val="20"/>
              </w:rPr>
              <w:t xml:space="preserve"> S. k. a.</w:t>
            </w:r>
          </w:p>
          <w:p w14:paraId="065CB6D0" w14:textId="0CFD2917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Przemysłowa 8 B</w:t>
            </w:r>
          </w:p>
          <w:p w14:paraId="2DDE00DC" w14:textId="4F55DBC1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85-</w:t>
            </w:r>
            <w:r w:rsidR="007B13D4">
              <w:rPr>
                <w:sz w:val="20"/>
                <w:szCs w:val="20"/>
              </w:rPr>
              <w:t>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355FE253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38D3D3B6" w14:textId="5D4B85FB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- 78.75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6DB427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78,75</w:t>
            </w:r>
          </w:p>
        </w:tc>
      </w:tr>
      <w:tr w:rsidR="00943AF7" w:rsidRPr="00834EF4" w14:paraId="0551B725" w14:textId="77777777" w:rsidTr="00F2019F">
        <w:tc>
          <w:tcPr>
            <w:tcW w:w="2169" w:type="dxa"/>
            <w:shd w:val="clear" w:color="auto" w:fill="auto"/>
          </w:tcPr>
          <w:p w14:paraId="4BA9D1AE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Opaski identyfikacyjne, zestawy do lewatywy, nożyczki do pępowiny</w:t>
            </w:r>
          </w:p>
        </w:tc>
        <w:tc>
          <w:tcPr>
            <w:tcW w:w="2793" w:type="dxa"/>
            <w:shd w:val="clear" w:color="auto" w:fill="auto"/>
          </w:tcPr>
          <w:p w14:paraId="4CDDE37E" w14:textId="3EDC3B81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7B13D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776D2619" w14:textId="4A0D7268" w:rsidR="00943AF7" w:rsidRPr="00211A34" w:rsidRDefault="007B13D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Poznańska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82b</w:t>
            </w:r>
          </w:p>
          <w:p w14:paraId="315B784E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5FE4CAE3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1D231F7B" w14:textId="01BA3736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- 76.96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7B6EAC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76,96</w:t>
            </w:r>
          </w:p>
        </w:tc>
      </w:tr>
      <w:tr w:rsidR="00943AF7" w:rsidRPr="00834EF4" w14:paraId="5856FB88" w14:textId="77777777" w:rsidTr="00F2019F">
        <w:tc>
          <w:tcPr>
            <w:tcW w:w="2169" w:type="dxa"/>
            <w:shd w:val="clear" w:color="auto" w:fill="auto"/>
          </w:tcPr>
          <w:p w14:paraId="2AEBC72E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Szczoteczki do pielęgnacji jamy ustnej, wymazówki</w:t>
            </w:r>
          </w:p>
        </w:tc>
        <w:tc>
          <w:tcPr>
            <w:tcW w:w="2793" w:type="dxa"/>
            <w:shd w:val="clear" w:color="auto" w:fill="auto"/>
          </w:tcPr>
          <w:p w14:paraId="32450727" w14:textId="77777777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SINMED Sp. z o.o.</w:t>
            </w:r>
          </w:p>
          <w:p w14:paraId="1D303C09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32B</w:t>
            </w:r>
          </w:p>
          <w:p w14:paraId="5E7BE914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52A98CDD" w14:textId="5C365DB9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8DEA01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731E4D" w:rsidRPr="00834EF4" w14:paraId="484E4984" w14:textId="77777777" w:rsidTr="00F50FCA">
        <w:tc>
          <w:tcPr>
            <w:tcW w:w="2169" w:type="dxa"/>
            <w:shd w:val="clear" w:color="auto" w:fill="auto"/>
          </w:tcPr>
          <w:p w14:paraId="1BFC8213" w14:textId="77777777" w:rsidR="00731E4D" w:rsidRPr="00211A34" w:rsidRDefault="00731E4D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Markery do skóry pacjenta</w:t>
            </w:r>
          </w:p>
        </w:tc>
        <w:tc>
          <w:tcPr>
            <w:tcW w:w="2793" w:type="dxa"/>
            <w:shd w:val="clear" w:color="auto" w:fill="auto"/>
          </w:tcPr>
          <w:p w14:paraId="4116DB6F" w14:textId="3ED5574F" w:rsidR="00731E4D" w:rsidRPr="00211A34" w:rsidRDefault="00731E4D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Handlowo – Usługowe </w:t>
            </w:r>
            <w:r w:rsidRPr="00943AF7">
              <w:rPr>
                <w:b/>
                <w:bCs/>
                <w:sz w:val="20"/>
                <w:szCs w:val="20"/>
              </w:rPr>
              <w:t>ANMAR Sp. z o.o. Sp.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K.</w:t>
            </w:r>
          </w:p>
          <w:p w14:paraId="24ED0492" w14:textId="428D990E" w:rsidR="00731E4D" w:rsidRPr="00211A34" w:rsidRDefault="00731E4D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943AF7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22</w:t>
            </w:r>
          </w:p>
          <w:p w14:paraId="33D52750" w14:textId="77777777" w:rsidR="00731E4D" w:rsidRPr="00211A34" w:rsidRDefault="00731E4D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Tychy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71808E12" w14:textId="77777777" w:rsidR="00731E4D" w:rsidRDefault="00731E4D" w:rsidP="00F2019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8E122E1" w14:textId="77777777" w:rsidR="00731E4D" w:rsidRDefault="00731E4D" w:rsidP="00F2019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8E9B194" w14:textId="6BD72CDE" w:rsidR="00731E4D" w:rsidRPr="00211A34" w:rsidRDefault="00731E4D" w:rsidP="00F2019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podlegała punktacji</w:t>
            </w:r>
          </w:p>
        </w:tc>
      </w:tr>
      <w:tr w:rsidR="00731E4D" w:rsidRPr="00834EF4" w14:paraId="0C2FBB9E" w14:textId="77777777" w:rsidTr="00881FBF">
        <w:tc>
          <w:tcPr>
            <w:tcW w:w="2169" w:type="dxa"/>
            <w:shd w:val="clear" w:color="auto" w:fill="auto"/>
          </w:tcPr>
          <w:p w14:paraId="261AC262" w14:textId="77777777" w:rsidR="00731E4D" w:rsidRPr="00211A34" w:rsidRDefault="00731E4D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Koszule zabiegowe, peleryny</w:t>
            </w:r>
          </w:p>
        </w:tc>
        <w:tc>
          <w:tcPr>
            <w:tcW w:w="2793" w:type="dxa"/>
            <w:shd w:val="clear" w:color="auto" w:fill="auto"/>
          </w:tcPr>
          <w:p w14:paraId="6B9FE9E3" w14:textId="1CFA47AF" w:rsidR="00731E4D" w:rsidRPr="00211A34" w:rsidRDefault="00731E4D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70DCA3D2" w14:textId="4FB4568C" w:rsidR="00731E4D" w:rsidRPr="00211A34" w:rsidRDefault="00731E4D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943AF7">
              <w:rPr>
                <w:sz w:val="20"/>
                <w:szCs w:val="20"/>
              </w:rPr>
              <w:t>Poznańska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82b</w:t>
            </w:r>
          </w:p>
          <w:p w14:paraId="5B85A0F4" w14:textId="77777777" w:rsidR="00731E4D" w:rsidRPr="00211A34" w:rsidRDefault="00731E4D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C62EAD4" w14:textId="77777777" w:rsidR="00731E4D" w:rsidRDefault="00731E4D" w:rsidP="00F2019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803FDE3" w14:textId="59D79F34" w:rsidR="00731E4D" w:rsidRPr="00211A34" w:rsidRDefault="00731E4D" w:rsidP="00F2019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podlegała punktacji</w:t>
            </w:r>
          </w:p>
        </w:tc>
      </w:tr>
      <w:tr w:rsidR="00943AF7" w:rsidRPr="00834EF4" w14:paraId="7FCF38CC" w14:textId="77777777" w:rsidTr="00F2019F">
        <w:tc>
          <w:tcPr>
            <w:tcW w:w="2169" w:type="dxa"/>
            <w:shd w:val="clear" w:color="auto" w:fill="auto"/>
          </w:tcPr>
          <w:p w14:paraId="1E3D612F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lastRenderedPageBreak/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Przecinarki do tabletek, stetoskopy</w:t>
            </w:r>
          </w:p>
        </w:tc>
        <w:tc>
          <w:tcPr>
            <w:tcW w:w="2793" w:type="dxa"/>
            <w:shd w:val="clear" w:color="auto" w:fill="auto"/>
          </w:tcPr>
          <w:p w14:paraId="33C6182C" w14:textId="61942571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FF4638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FF4638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519A307E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Poznańska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82b</w:t>
            </w:r>
          </w:p>
          <w:p w14:paraId="234329D1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2CA830D5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62A7FACF" w14:textId="7005E17B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4DC6C4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  <w:tr w:rsidR="00943AF7" w:rsidRPr="00834EF4" w14:paraId="3FAA89E2" w14:textId="77777777" w:rsidTr="00F2019F">
        <w:tc>
          <w:tcPr>
            <w:tcW w:w="2169" w:type="dxa"/>
            <w:shd w:val="clear" w:color="auto" w:fill="auto"/>
          </w:tcPr>
          <w:p w14:paraId="4BC2E404" w14:textId="77777777" w:rsidR="00943AF7" w:rsidRPr="00211A34" w:rsidRDefault="00943AF7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AF7">
              <w:rPr>
                <w:sz w:val="20"/>
                <w:szCs w:val="20"/>
              </w:rPr>
              <w:t>Artykuły różne</w:t>
            </w:r>
          </w:p>
        </w:tc>
        <w:tc>
          <w:tcPr>
            <w:tcW w:w="2793" w:type="dxa"/>
            <w:shd w:val="clear" w:color="auto" w:fill="auto"/>
          </w:tcPr>
          <w:p w14:paraId="0EB25BAD" w14:textId="7C7761C6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FF4638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Makowski i Wspólnicy Sp.</w:t>
            </w:r>
            <w:r w:rsidR="00FF4638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6B73B6BD" w14:textId="77777777" w:rsidR="00943AF7" w:rsidRPr="00211A34" w:rsidRDefault="00943AF7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Poznańska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82b</w:t>
            </w:r>
          </w:p>
          <w:p w14:paraId="51366805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5D8F6159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2F416F4B" w14:textId="2DEC4E94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57642A" w14:textId="77777777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100,00</w:t>
            </w:r>
          </w:p>
        </w:tc>
      </w:tr>
    </w:tbl>
    <w:p w14:paraId="0C7868DD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025B9DE3" w14:textId="0AE6291C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231B2C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9DB097D" w14:textId="77777777" w:rsidTr="00596EA3">
        <w:tc>
          <w:tcPr>
            <w:tcW w:w="871" w:type="dxa"/>
            <w:shd w:val="clear" w:color="auto" w:fill="F3F3F3"/>
            <w:vAlign w:val="center"/>
          </w:tcPr>
          <w:p w14:paraId="0FC4B867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8E2FDF9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735E691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24FC2C37" w14:textId="77777777" w:rsidTr="00596EA3">
        <w:tc>
          <w:tcPr>
            <w:tcW w:w="871" w:type="dxa"/>
            <w:vAlign w:val="center"/>
          </w:tcPr>
          <w:p w14:paraId="2307DED2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7FFBF308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FA76473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3C59B5E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EE64E45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4455A733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47174C36" w14:textId="14015DC0" w:rsidR="00FA0A30" w:rsidRDefault="00FA0A30" w:rsidP="00FA0A30">
      <w:pPr>
        <w:spacing w:before="120" w:line="276" w:lineRule="auto"/>
        <w:jc w:val="both"/>
        <w:rPr>
          <w:bCs/>
          <w:sz w:val="22"/>
          <w:szCs w:val="22"/>
        </w:rPr>
      </w:pPr>
      <w:bookmarkStart w:id="1" w:name="_Hlk71619946"/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5</w:t>
      </w:r>
      <w:r>
        <w:rPr>
          <w:bCs/>
          <w:sz w:val="22"/>
          <w:szCs w:val="22"/>
        </w:rPr>
        <w:t xml:space="preserve"> (Majtki do kolonoskopii), </w:t>
      </w:r>
      <w:r>
        <w:rPr>
          <w:b/>
          <w:sz w:val="22"/>
          <w:szCs w:val="22"/>
          <w:u w:val="single"/>
        </w:rPr>
        <w:t>w zakresie zadania nr 14</w:t>
      </w:r>
      <w:r>
        <w:rPr>
          <w:bCs/>
          <w:sz w:val="22"/>
          <w:szCs w:val="22"/>
        </w:rPr>
        <w:t xml:space="preserve"> (Markery do skóry pacjenta), </w:t>
      </w:r>
      <w:r>
        <w:rPr>
          <w:b/>
          <w:sz w:val="22"/>
          <w:szCs w:val="22"/>
          <w:u w:val="single"/>
        </w:rPr>
        <w:t>w zakresie zadania nr 17</w:t>
      </w:r>
      <w:r>
        <w:rPr>
          <w:bCs/>
          <w:sz w:val="22"/>
          <w:szCs w:val="22"/>
        </w:rPr>
        <w:t xml:space="preserve"> (Koszule zabiegowe, peleryny) ze względu na fakt, iż cena lub koszt najkorzystniejszej oferty lub oferta z najniższą ceną przewyższa kwotę, którą Zamawiający zamierza przeznaczyć na sfinansowanie zamówienia.</w:t>
      </w:r>
    </w:p>
    <w:p w14:paraId="63D39A0B" w14:textId="77777777" w:rsidR="00FA0A30" w:rsidRDefault="00FA0A30" w:rsidP="00FA0A30">
      <w:pPr>
        <w:jc w:val="both"/>
        <w:rPr>
          <w:sz w:val="22"/>
          <w:szCs w:val="22"/>
        </w:rPr>
      </w:pPr>
    </w:p>
    <w:p w14:paraId="47C97D73" w14:textId="419632CA" w:rsidR="00FA0A30" w:rsidRDefault="00FA0A30" w:rsidP="00FA0A30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12</w:t>
      </w:r>
      <w:r>
        <w:rPr>
          <w:bCs/>
          <w:sz w:val="22"/>
          <w:szCs w:val="22"/>
        </w:rPr>
        <w:t xml:space="preserve"> (Nasadki sedesowe) ze względu na fakt, iż nie złożono żadnej oferty.</w:t>
      </w:r>
      <w:bookmarkEnd w:id="1"/>
    </w:p>
    <w:p w14:paraId="6508F44C" w14:textId="77777777" w:rsidR="00FA0A30" w:rsidRDefault="00FA0A30" w:rsidP="00FA0A30">
      <w:pPr>
        <w:jc w:val="both"/>
      </w:pPr>
    </w:p>
    <w:p w14:paraId="1FA032E0" w14:textId="16A5EAA5" w:rsidR="00FA0A30" w:rsidRPr="00FA0A30" w:rsidRDefault="00FA0A30" w:rsidP="00FA0A30">
      <w:pPr>
        <w:spacing w:before="120" w:after="240"/>
        <w:jc w:val="both"/>
        <w:rPr>
          <w:bCs/>
          <w:sz w:val="22"/>
          <w:szCs w:val="22"/>
        </w:rPr>
      </w:pPr>
      <w:r w:rsidRPr="00FA0A30">
        <w:rPr>
          <w:bCs/>
          <w:sz w:val="22"/>
          <w:szCs w:val="22"/>
        </w:rPr>
        <w:t>Zamawiający informuje, iż powiadomienie o wyborze ofert najkorzystniejszych w zakresie zadań częściowych nr 4, 6, 15, 16 nastąpi w terminie późniejszym.</w:t>
      </w:r>
    </w:p>
    <w:p w14:paraId="0B44E680" w14:textId="77777777" w:rsidR="00FA0A30" w:rsidRDefault="00FA0A30" w:rsidP="00D8427E">
      <w:pPr>
        <w:spacing w:after="40" w:line="276" w:lineRule="auto"/>
        <w:jc w:val="both"/>
      </w:pPr>
    </w:p>
    <w:p w14:paraId="1BF12587" w14:textId="6D4B74C5" w:rsidR="009F0E5C" w:rsidRPr="00FA0A30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t xml:space="preserve">Informacja </w:t>
      </w:r>
      <w:r w:rsidR="00BD2174" w:rsidRPr="00FA0A30">
        <w:rPr>
          <w:sz w:val="22"/>
          <w:szCs w:val="22"/>
        </w:rPr>
        <w:t>o terminie zawarcia umowy</w:t>
      </w:r>
      <w:r w:rsidR="00F33C66" w:rsidRPr="00FA0A30">
        <w:rPr>
          <w:sz w:val="22"/>
          <w:szCs w:val="22"/>
        </w:rPr>
        <w:t>:</w:t>
      </w:r>
    </w:p>
    <w:p w14:paraId="0D396238" w14:textId="19670DE1" w:rsidR="00F960D7" w:rsidRPr="00FA0A30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t>U</w:t>
      </w:r>
      <w:r w:rsidR="00F960D7" w:rsidRPr="00FA0A30">
        <w:rPr>
          <w:sz w:val="22"/>
          <w:szCs w:val="22"/>
        </w:rPr>
        <w:t>mowa w sp</w:t>
      </w:r>
      <w:r w:rsidR="004C3459" w:rsidRPr="00FA0A30">
        <w:rPr>
          <w:sz w:val="22"/>
          <w:szCs w:val="22"/>
        </w:rPr>
        <w:t>r</w:t>
      </w:r>
      <w:r w:rsidR="00F960D7" w:rsidRPr="00FA0A30">
        <w:rPr>
          <w:sz w:val="22"/>
          <w:szCs w:val="22"/>
        </w:rPr>
        <w:t>awie zamówienia publicznego</w:t>
      </w:r>
      <w:r w:rsidR="00D8427E" w:rsidRPr="00FA0A30">
        <w:rPr>
          <w:sz w:val="22"/>
          <w:szCs w:val="22"/>
        </w:rPr>
        <w:t>, zgodnie z art. 264 ust. 1 ustawy Pzp,</w:t>
      </w:r>
      <w:r w:rsidRPr="00FA0A30">
        <w:rPr>
          <w:sz w:val="22"/>
          <w:szCs w:val="22"/>
        </w:rPr>
        <w:t xml:space="preserve"> zostanie</w:t>
      </w:r>
      <w:r w:rsidR="00F960D7" w:rsidRPr="00FA0A30">
        <w:rPr>
          <w:sz w:val="22"/>
          <w:szCs w:val="22"/>
        </w:rPr>
        <w:t xml:space="preserve"> zawarta,</w:t>
      </w:r>
      <w:r w:rsidRPr="00FA0A30">
        <w:rPr>
          <w:sz w:val="22"/>
          <w:szCs w:val="22"/>
        </w:rPr>
        <w:t xml:space="preserve"> </w:t>
      </w:r>
      <w:r w:rsidR="00753AEC">
        <w:rPr>
          <w:sz w:val="22"/>
          <w:szCs w:val="22"/>
        </w:rPr>
        <w:br/>
      </w:r>
      <w:r w:rsidR="00F960D7" w:rsidRPr="00FA0A30">
        <w:rPr>
          <w:sz w:val="22"/>
          <w:szCs w:val="22"/>
        </w:rPr>
        <w:t xml:space="preserve">z </w:t>
      </w:r>
      <w:r w:rsidRPr="00FA0A30">
        <w:rPr>
          <w:sz w:val="22"/>
          <w:szCs w:val="22"/>
        </w:rPr>
        <w:t xml:space="preserve">uwzględnieniem art. 577 ustawy Pzp, </w:t>
      </w:r>
      <w:r w:rsidR="00F960D7" w:rsidRPr="00FA0A30">
        <w:rPr>
          <w:sz w:val="22"/>
          <w:szCs w:val="22"/>
        </w:rPr>
        <w:t>w terminie</w:t>
      </w:r>
      <w:r w:rsidR="00D8427E" w:rsidRPr="00FA0A30">
        <w:rPr>
          <w:sz w:val="22"/>
          <w:szCs w:val="22"/>
        </w:rPr>
        <w:t xml:space="preserve"> </w:t>
      </w:r>
      <w:r w:rsidR="00943AF7" w:rsidRPr="00FA0A30">
        <w:rPr>
          <w:sz w:val="22"/>
          <w:szCs w:val="22"/>
        </w:rPr>
        <w:t>nie krótszym niż 1</w:t>
      </w:r>
      <w:r w:rsidR="00015523">
        <w:rPr>
          <w:sz w:val="22"/>
          <w:szCs w:val="22"/>
        </w:rPr>
        <w:t>0</w:t>
      </w:r>
      <w:r w:rsidR="00943AF7" w:rsidRPr="00FA0A30">
        <w:rPr>
          <w:sz w:val="22"/>
          <w:szCs w:val="22"/>
        </w:rPr>
        <w:t xml:space="preserve"> dni od dnia przesłania niniejszego zawiadomienia o wyborze najkorzystniejszej oferty.</w:t>
      </w:r>
    </w:p>
    <w:p w14:paraId="6D79BE54" w14:textId="77777777" w:rsidR="00F960D7" w:rsidRPr="00FA0A30" w:rsidRDefault="00D8427E" w:rsidP="00F33C66">
      <w:pPr>
        <w:spacing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t xml:space="preserve">Umowa </w:t>
      </w:r>
      <w:r w:rsidR="00F960D7" w:rsidRPr="00FA0A30">
        <w:rPr>
          <w:sz w:val="22"/>
          <w:szCs w:val="22"/>
        </w:rPr>
        <w:t>w sprawie zamówienia publicznego</w:t>
      </w:r>
      <w:r w:rsidRPr="00FA0A30">
        <w:rPr>
          <w:sz w:val="22"/>
          <w:szCs w:val="22"/>
        </w:rPr>
        <w:t xml:space="preserve"> może być zawarta </w:t>
      </w:r>
      <w:r w:rsidR="00F960D7" w:rsidRPr="00FA0A30">
        <w:rPr>
          <w:sz w:val="22"/>
          <w:szCs w:val="22"/>
        </w:rPr>
        <w:t xml:space="preserve">przed upływem terminu, o którym mowa powyżej, jeżeli zachodzą okoliczności wymienione w </w:t>
      </w:r>
      <w:r w:rsidRPr="00FA0A30">
        <w:rPr>
          <w:sz w:val="22"/>
          <w:szCs w:val="22"/>
        </w:rPr>
        <w:t>art. 264</w:t>
      </w:r>
      <w:r w:rsidR="00F960D7" w:rsidRPr="00FA0A30">
        <w:rPr>
          <w:sz w:val="22"/>
          <w:szCs w:val="22"/>
        </w:rPr>
        <w:t xml:space="preserve"> ust. 2 ustawy P</w:t>
      </w:r>
      <w:r w:rsidR="004657DA" w:rsidRPr="00FA0A30">
        <w:rPr>
          <w:sz w:val="22"/>
          <w:szCs w:val="22"/>
        </w:rPr>
        <w:t>zp</w:t>
      </w:r>
      <w:r w:rsidR="00F960D7" w:rsidRPr="00FA0A30">
        <w:rPr>
          <w:sz w:val="22"/>
          <w:szCs w:val="22"/>
        </w:rPr>
        <w:t>.</w:t>
      </w:r>
    </w:p>
    <w:p w14:paraId="7287A15C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48D0DF2" w14:textId="77777777" w:rsidR="00015523" w:rsidRDefault="0001552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0AE4F068" w14:textId="77777777" w:rsidR="00021EFF" w:rsidRPr="00021EFF" w:rsidRDefault="00021EFF" w:rsidP="00021EF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0BE77B95" w14:textId="77777777" w:rsidR="00021EFF" w:rsidRPr="00021EFF" w:rsidRDefault="00021EFF" w:rsidP="00021EF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A7CC6A4" w14:textId="77777777" w:rsidR="00021EFF" w:rsidRPr="00021EFF" w:rsidRDefault="00021EFF" w:rsidP="00021EF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2FDD4E4E" w14:textId="77777777" w:rsidR="00021EFF" w:rsidRPr="00021EFF" w:rsidRDefault="00021EFF" w:rsidP="00021EF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1B5AF683" w14:textId="425CEFDB" w:rsidR="00B464D3" w:rsidRPr="00E56378" w:rsidRDefault="00943AF7" w:rsidP="00B464D3">
      <w:pPr>
        <w:jc w:val="right"/>
        <w:rPr>
          <w:sz w:val="32"/>
          <w:szCs w:val="32"/>
          <w:vertAlign w:val="superscript"/>
        </w:rPr>
      </w:pPr>
      <w:r w:rsidRPr="00943AF7">
        <w:rPr>
          <w:sz w:val="22"/>
          <w:szCs w:val="22"/>
        </w:rPr>
        <w:t xml:space="preserve">  </w:t>
      </w:r>
    </w:p>
    <w:bookmarkEnd w:id="0"/>
    <w:p w14:paraId="0BAFC18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64049" w14:textId="77777777" w:rsidR="00BF2E5E" w:rsidRDefault="00BF2E5E">
      <w:r>
        <w:separator/>
      </w:r>
    </w:p>
  </w:endnote>
  <w:endnote w:type="continuationSeparator" w:id="0">
    <w:p w14:paraId="5F353F29" w14:textId="77777777" w:rsidR="00BF2E5E" w:rsidRDefault="00BF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774F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C14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1AE3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A29A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885D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74C03" w14:textId="77777777" w:rsidR="00BF2E5E" w:rsidRDefault="00BF2E5E">
      <w:r>
        <w:separator/>
      </w:r>
    </w:p>
  </w:footnote>
  <w:footnote w:type="continuationSeparator" w:id="0">
    <w:p w14:paraId="531A67D3" w14:textId="77777777" w:rsidR="00BF2E5E" w:rsidRDefault="00BF2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2557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6C1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7F1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EB"/>
    <w:rsid w:val="00015523"/>
    <w:rsid w:val="00021EFF"/>
    <w:rsid w:val="00022322"/>
    <w:rsid w:val="00042497"/>
    <w:rsid w:val="000C1E6F"/>
    <w:rsid w:val="000E4E56"/>
    <w:rsid w:val="001A1468"/>
    <w:rsid w:val="001B7815"/>
    <w:rsid w:val="00211A34"/>
    <w:rsid w:val="00231B2C"/>
    <w:rsid w:val="00271CE9"/>
    <w:rsid w:val="0027691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1EB"/>
    <w:rsid w:val="0054734E"/>
    <w:rsid w:val="00596EA3"/>
    <w:rsid w:val="00596FD7"/>
    <w:rsid w:val="005B67DB"/>
    <w:rsid w:val="005D04BB"/>
    <w:rsid w:val="005E5BFF"/>
    <w:rsid w:val="00607F9B"/>
    <w:rsid w:val="00644DCB"/>
    <w:rsid w:val="00657C1E"/>
    <w:rsid w:val="006B78B0"/>
    <w:rsid w:val="006E3089"/>
    <w:rsid w:val="00712C39"/>
    <w:rsid w:val="00731E4D"/>
    <w:rsid w:val="00753AEC"/>
    <w:rsid w:val="00756CDA"/>
    <w:rsid w:val="007B13D4"/>
    <w:rsid w:val="007E2ACC"/>
    <w:rsid w:val="007E68C5"/>
    <w:rsid w:val="00832144"/>
    <w:rsid w:val="008567C7"/>
    <w:rsid w:val="008642B3"/>
    <w:rsid w:val="008A6C10"/>
    <w:rsid w:val="008E5102"/>
    <w:rsid w:val="00915B9E"/>
    <w:rsid w:val="00943AF7"/>
    <w:rsid w:val="00952256"/>
    <w:rsid w:val="0097748A"/>
    <w:rsid w:val="009F0E5C"/>
    <w:rsid w:val="009F3215"/>
    <w:rsid w:val="00A029B8"/>
    <w:rsid w:val="00A91321"/>
    <w:rsid w:val="00AA02AC"/>
    <w:rsid w:val="00AC1E33"/>
    <w:rsid w:val="00B32D12"/>
    <w:rsid w:val="00B464D3"/>
    <w:rsid w:val="00B8185B"/>
    <w:rsid w:val="00BC6F7F"/>
    <w:rsid w:val="00BD2174"/>
    <w:rsid w:val="00BF2E5E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0B34"/>
    <w:rsid w:val="00D8427E"/>
    <w:rsid w:val="00E30B2D"/>
    <w:rsid w:val="00E62859"/>
    <w:rsid w:val="00E85D70"/>
    <w:rsid w:val="00F33C66"/>
    <w:rsid w:val="00F960D7"/>
    <w:rsid w:val="00FA0A30"/>
    <w:rsid w:val="00FB7F50"/>
    <w:rsid w:val="00FF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093E1"/>
  <w15:chartTrackingRefBased/>
  <w15:docId w15:val="{F30184AA-5802-4B39-9022-08F0D2698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1860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2021-06-11T07:46:00Z</cp:lastPrinted>
  <dcterms:created xsi:type="dcterms:W3CDTF">2021-06-11T07:47:00Z</dcterms:created>
  <dcterms:modified xsi:type="dcterms:W3CDTF">2021-06-15T06:00:00Z</dcterms:modified>
</cp:coreProperties>
</file>