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F7204" w14:textId="77777777" w:rsidR="00D665F5" w:rsidRDefault="00EE027A" w:rsidP="00D665F5">
      <w:pPr>
        <w:spacing w:after="240"/>
        <w:jc w:val="right"/>
        <w:rPr>
          <w:sz w:val="22"/>
          <w:szCs w:val="22"/>
        </w:rPr>
      </w:pPr>
      <w:r w:rsidRPr="00EE027A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EE027A">
        <w:rPr>
          <w:sz w:val="22"/>
          <w:szCs w:val="22"/>
        </w:rPr>
        <w:t>2021-06-07</w:t>
      </w:r>
    </w:p>
    <w:p w14:paraId="4C75BC9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BD2104D" w14:textId="77777777" w:rsidR="00EE027A" w:rsidRPr="00EE027A" w:rsidRDefault="00EE027A" w:rsidP="00577BC6">
      <w:pPr>
        <w:spacing w:after="40"/>
        <w:rPr>
          <w:b/>
          <w:bCs/>
          <w:sz w:val="22"/>
          <w:szCs w:val="22"/>
        </w:rPr>
      </w:pPr>
      <w:r w:rsidRPr="00EE027A">
        <w:rPr>
          <w:b/>
          <w:bCs/>
          <w:sz w:val="22"/>
          <w:szCs w:val="22"/>
        </w:rPr>
        <w:t>Szpital Wojewódzki w Poznaniu</w:t>
      </w:r>
    </w:p>
    <w:p w14:paraId="24C8536F" w14:textId="77777777" w:rsidR="00D665F5" w:rsidRPr="00D91931" w:rsidRDefault="00EE027A" w:rsidP="00577BC6">
      <w:pPr>
        <w:spacing w:after="40"/>
        <w:rPr>
          <w:b/>
          <w:bCs/>
          <w:sz w:val="22"/>
          <w:szCs w:val="22"/>
        </w:rPr>
      </w:pPr>
      <w:r w:rsidRPr="00EE027A">
        <w:rPr>
          <w:b/>
          <w:bCs/>
          <w:sz w:val="22"/>
          <w:szCs w:val="22"/>
        </w:rPr>
        <w:t>Dział Zamówień Publicznych</w:t>
      </w:r>
    </w:p>
    <w:p w14:paraId="34358DA9" w14:textId="078CCEF1" w:rsidR="00D665F5" w:rsidRPr="00BD5546" w:rsidRDefault="00F1158E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EE027A" w:rsidRPr="00EE027A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="00EE027A" w:rsidRPr="00EE027A">
        <w:rPr>
          <w:sz w:val="22"/>
          <w:szCs w:val="22"/>
        </w:rPr>
        <w:t>7/19</w:t>
      </w:r>
    </w:p>
    <w:p w14:paraId="0588590D" w14:textId="77777777" w:rsidR="00D665F5" w:rsidRPr="00BD5546" w:rsidRDefault="00EE027A" w:rsidP="00D665F5">
      <w:pPr>
        <w:rPr>
          <w:sz w:val="22"/>
          <w:szCs w:val="22"/>
        </w:rPr>
      </w:pPr>
      <w:r w:rsidRPr="00EE027A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EE027A">
        <w:rPr>
          <w:sz w:val="22"/>
          <w:szCs w:val="22"/>
        </w:rPr>
        <w:t>Poznań</w:t>
      </w:r>
    </w:p>
    <w:p w14:paraId="5ACCF43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3C2513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0B2F716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BDD8BC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A30AB0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E027A" w:rsidRPr="00EE027A">
        <w:rPr>
          <w:b/>
          <w:sz w:val="22"/>
          <w:szCs w:val="22"/>
        </w:rPr>
        <w:t>SZW/DZP/20/2021</w:t>
      </w:r>
      <w:r w:rsidR="00A80738">
        <w:rPr>
          <w:sz w:val="24"/>
        </w:rPr>
        <w:tab/>
        <w:t xml:space="preserve"> </w:t>
      </w:r>
    </w:p>
    <w:p w14:paraId="581DA91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EBF19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A0878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7BECB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C34AB1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B94EC00" w14:textId="52DE29CE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E027A" w:rsidRPr="00EE027A">
        <w:rPr>
          <w:sz w:val="22"/>
          <w:szCs w:val="22"/>
        </w:rPr>
        <w:t>przetarg</w:t>
      </w:r>
      <w:r w:rsidR="00F1158E">
        <w:rPr>
          <w:sz w:val="22"/>
          <w:szCs w:val="22"/>
        </w:rPr>
        <w:t>u</w:t>
      </w:r>
      <w:r w:rsidR="00EE027A" w:rsidRPr="00EE027A">
        <w:rPr>
          <w:sz w:val="22"/>
          <w:szCs w:val="22"/>
        </w:rPr>
        <w:t xml:space="preserve"> nieograniczon</w:t>
      </w:r>
      <w:r w:rsidR="00F1158E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3B2E7086" w14:textId="77777777" w:rsidR="00A80738" w:rsidRPr="00577BC6" w:rsidRDefault="00EE027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E027A">
        <w:rPr>
          <w:b/>
          <w:sz w:val="22"/>
          <w:szCs w:val="22"/>
        </w:rPr>
        <w:t>Zakup tomografu komputerowego</w:t>
      </w:r>
    </w:p>
    <w:p w14:paraId="7F9FAB2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E027A" w:rsidRPr="00EE027A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B76F02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E027A" w:rsidRPr="00EE027A">
        <w:rPr>
          <w:sz w:val="22"/>
          <w:szCs w:val="22"/>
        </w:rPr>
        <w:t>07/06/2021</w:t>
      </w:r>
      <w:r w:rsidR="00FF4AB1" w:rsidRPr="00577BC6">
        <w:rPr>
          <w:sz w:val="22"/>
          <w:szCs w:val="22"/>
        </w:rPr>
        <w:t xml:space="preserve"> o godz. </w:t>
      </w:r>
      <w:r w:rsidR="00EE027A" w:rsidRPr="00EE027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EBFDD87" w14:textId="77777777" w:rsidTr="003F57CD">
        <w:tc>
          <w:tcPr>
            <w:tcW w:w="993" w:type="dxa"/>
            <w:shd w:val="clear" w:color="auto" w:fill="auto"/>
            <w:vAlign w:val="center"/>
          </w:tcPr>
          <w:p w14:paraId="0CE71BE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9260E5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00D38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E027A" w:rsidRPr="00493F8C" w14:paraId="6DE210F6" w14:textId="77777777" w:rsidTr="007301EA">
        <w:tc>
          <w:tcPr>
            <w:tcW w:w="993" w:type="dxa"/>
            <w:shd w:val="clear" w:color="auto" w:fill="auto"/>
            <w:vAlign w:val="center"/>
          </w:tcPr>
          <w:p w14:paraId="71A244B4" w14:textId="77777777" w:rsidR="00EE027A" w:rsidRPr="00490DC0" w:rsidRDefault="00EE027A" w:rsidP="007301EA">
            <w:pPr>
              <w:spacing w:before="120" w:after="120"/>
              <w:jc w:val="center"/>
            </w:pPr>
            <w:r w:rsidRPr="00EE027A">
              <w:t>1</w:t>
            </w:r>
          </w:p>
        </w:tc>
        <w:tc>
          <w:tcPr>
            <w:tcW w:w="5244" w:type="dxa"/>
            <w:shd w:val="clear" w:color="auto" w:fill="auto"/>
          </w:tcPr>
          <w:p w14:paraId="7932A439" w14:textId="77777777" w:rsidR="00EE027A" w:rsidRPr="00490DC0" w:rsidRDefault="00EE027A" w:rsidP="007301EA">
            <w:pPr>
              <w:spacing w:before="40"/>
            </w:pPr>
            <w:r w:rsidRPr="00EE027A">
              <w:t xml:space="preserve">GE </w:t>
            </w:r>
            <w:proofErr w:type="spellStart"/>
            <w:r w:rsidRPr="00EE027A">
              <w:t>Medical</w:t>
            </w:r>
            <w:proofErr w:type="spellEnd"/>
            <w:r w:rsidRPr="00EE027A">
              <w:t xml:space="preserve"> Systems Polska Sp. z o.o.</w:t>
            </w:r>
          </w:p>
          <w:p w14:paraId="26D32235" w14:textId="0B6118A1" w:rsidR="00EE027A" w:rsidRPr="00490DC0" w:rsidRDefault="00F1158E" w:rsidP="007301EA">
            <w:r>
              <w:t xml:space="preserve">Ul. </w:t>
            </w:r>
            <w:r w:rsidR="00EE027A" w:rsidRPr="00EE027A">
              <w:t>Wołowska</w:t>
            </w:r>
            <w:r w:rsidR="00EE027A" w:rsidRPr="00490DC0">
              <w:t xml:space="preserve"> </w:t>
            </w:r>
            <w:r w:rsidR="00EE027A" w:rsidRPr="00EE027A">
              <w:t>9</w:t>
            </w:r>
            <w:r w:rsidR="00EE027A" w:rsidRPr="00490DC0">
              <w:t xml:space="preserve"> </w:t>
            </w:r>
          </w:p>
          <w:p w14:paraId="0CD41CB4" w14:textId="77777777" w:rsidR="00EE027A" w:rsidRPr="00490DC0" w:rsidRDefault="00EE027A" w:rsidP="007301EA">
            <w:pPr>
              <w:spacing w:after="40"/>
              <w:jc w:val="both"/>
            </w:pPr>
            <w:r w:rsidRPr="00EE027A">
              <w:t>02-583</w:t>
            </w:r>
            <w:r w:rsidRPr="00490DC0">
              <w:t xml:space="preserve"> </w:t>
            </w:r>
            <w:r w:rsidRPr="00EE027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5DE9E0" w14:textId="77777777" w:rsidR="00EE027A" w:rsidRPr="00490DC0" w:rsidRDefault="00EE027A" w:rsidP="007301EA">
            <w:pPr>
              <w:spacing w:before="120" w:after="120"/>
              <w:jc w:val="both"/>
            </w:pPr>
            <w:r w:rsidRPr="00EE027A">
              <w:t>6 691 950.00 zł</w:t>
            </w:r>
          </w:p>
        </w:tc>
      </w:tr>
      <w:tr w:rsidR="00EE027A" w:rsidRPr="00493F8C" w14:paraId="0002A2F2" w14:textId="77777777" w:rsidTr="007301EA">
        <w:tc>
          <w:tcPr>
            <w:tcW w:w="993" w:type="dxa"/>
            <w:shd w:val="clear" w:color="auto" w:fill="auto"/>
            <w:vAlign w:val="center"/>
          </w:tcPr>
          <w:p w14:paraId="14B19E5D" w14:textId="77777777" w:rsidR="00EE027A" w:rsidRPr="00490DC0" w:rsidRDefault="00EE027A" w:rsidP="007301EA">
            <w:pPr>
              <w:spacing w:before="120" w:after="120"/>
              <w:jc w:val="center"/>
            </w:pPr>
            <w:r w:rsidRPr="00EE027A">
              <w:t>2</w:t>
            </w:r>
          </w:p>
        </w:tc>
        <w:tc>
          <w:tcPr>
            <w:tcW w:w="5244" w:type="dxa"/>
            <w:shd w:val="clear" w:color="auto" w:fill="auto"/>
          </w:tcPr>
          <w:p w14:paraId="7D1505F6" w14:textId="77777777" w:rsidR="00EE027A" w:rsidRPr="00490DC0" w:rsidRDefault="00EE027A" w:rsidP="007301EA">
            <w:pPr>
              <w:spacing w:before="40"/>
            </w:pPr>
            <w:r w:rsidRPr="00EE027A">
              <w:t>TMS Sp. z o.o.</w:t>
            </w:r>
          </w:p>
          <w:p w14:paraId="2A92A6B4" w14:textId="0B9F30E1" w:rsidR="00EE027A" w:rsidRPr="00490DC0" w:rsidRDefault="00F1158E" w:rsidP="007301EA">
            <w:r>
              <w:t xml:space="preserve">Ul. </w:t>
            </w:r>
            <w:r w:rsidR="00EE027A" w:rsidRPr="00EE027A">
              <w:t>Wiertnicza 84</w:t>
            </w:r>
            <w:r w:rsidR="00EE027A" w:rsidRPr="00490DC0">
              <w:t xml:space="preserve"> </w:t>
            </w:r>
          </w:p>
          <w:p w14:paraId="57121670" w14:textId="77777777" w:rsidR="00EE027A" w:rsidRPr="00490DC0" w:rsidRDefault="00EE027A" w:rsidP="007301EA">
            <w:pPr>
              <w:spacing w:after="40"/>
              <w:jc w:val="both"/>
            </w:pPr>
            <w:r w:rsidRPr="00EE027A">
              <w:t>02-952</w:t>
            </w:r>
            <w:r w:rsidRPr="00490DC0">
              <w:t xml:space="preserve"> </w:t>
            </w:r>
            <w:r w:rsidRPr="00EE027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F3B8BA" w14:textId="77777777" w:rsidR="00EE027A" w:rsidRPr="00490DC0" w:rsidRDefault="00EE027A" w:rsidP="007301EA">
            <w:pPr>
              <w:spacing w:before="120" w:after="120"/>
              <w:jc w:val="both"/>
            </w:pPr>
            <w:r w:rsidRPr="00EE027A">
              <w:t>6 479 301.00 zł</w:t>
            </w:r>
          </w:p>
        </w:tc>
      </w:tr>
    </w:tbl>
    <w:p w14:paraId="0031DCA2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3E9E79B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8F23206" w14:textId="3EBEE958" w:rsidR="00C236D3" w:rsidRPr="00F1158E" w:rsidRDefault="00F1158E" w:rsidP="00173B20">
      <w:pPr>
        <w:jc w:val="right"/>
        <w:rPr>
          <w:sz w:val="22"/>
          <w:szCs w:val="22"/>
        </w:rPr>
      </w:pPr>
      <w:r w:rsidRPr="00F1158E">
        <w:rPr>
          <w:sz w:val="22"/>
          <w:szCs w:val="22"/>
        </w:rPr>
        <w:t>Z poważaniem</w:t>
      </w:r>
    </w:p>
    <w:sectPr w:rsidR="00C236D3" w:rsidRPr="00F115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FFE8B" w14:textId="77777777" w:rsidR="001D445B" w:rsidRDefault="001D445B">
      <w:r>
        <w:separator/>
      </w:r>
    </w:p>
  </w:endnote>
  <w:endnote w:type="continuationSeparator" w:id="0">
    <w:p w14:paraId="5EEAFCAA" w14:textId="77777777" w:rsidR="001D445B" w:rsidRDefault="001D4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E6E9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65B68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4F4BB" w14:textId="30B9E565" w:rsidR="009F189D" w:rsidRDefault="00F1158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C44798" wp14:editId="76D3A6F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48A69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8BD7C0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AE65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036FF2" w14:textId="77777777" w:rsidR="009F189D" w:rsidRDefault="009F189D">
    <w:pPr>
      <w:pStyle w:val="Stopka"/>
      <w:tabs>
        <w:tab w:val="clear" w:pos="4536"/>
      </w:tabs>
      <w:jc w:val="center"/>
    </w:pPr>
  </w:p>
  <w:p w14:paraId="69EA76B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70315" w14:textId="77777777" w:rsidR="001D445B" w:rsidRDefault="001D445B">
      <w:r>
        <w:separator/>
      </w:r>
    </w:p>
  </w:footnote>
  <w:footnote w:type="continuationSeparator" w:id="0">
    <w:p w14:paraId="083FFE06" w14:textId="77777777" w:rsidR="001D445B" w:rsidRDefault="001D44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8FB46" w14:textId="77777777" w:rsidR="00EE027A" w:rsidRDefault="00EE02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C0C8A" w14:textId="77777777" w:rsidR="00EE027A" w:rsidRDefault="00EE02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F9699" w14:textId="77777777" w:rsidR="00EE027A" w:rsidRDefault="00EE02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45B"/>
    <w:rsid w:val="00007727"/>
    <w:rsid w:val="00017720"/>
    <w:rsid w:val="00035488"/>
    <w:rsid w:val="000D7F25"/>
    <w:rsid w:val="000E00E5"/>
    <w:rsid w:val="001146A4"/>
    <w:rsid w:val="00173B20"/>
    <w:rsid w:val="001C69FF"/>
    <w:rsid w:val="001D445B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60B22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E027A"/>
    <w:rsid w:val="00F1158E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56FC32"/>
  <w15:chartTrackingRefBased/>
  <w15:docId w15:val="{795CD586-4BC5-41C7-885D-5F0900DBB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Ślusarski</dc:creator>
  <cp:keywords/>
  <dc:description/>
  <cp:lastModifiedBy>Wojciech Ślusarski</cp:lastModifiedBy>
  <cp:revision>2</cp:revision>
  <cp:lastPrinted>2021-06-07T08:57:00Z</cp:lastPrinted>
  <dcterms:created xsi:type="dcterms:W3CDTF">2021-06-07T08:57:00Z</dcterms:created>
  <dcterms:modified xsi:type="dcterms:W3CDTF">2021-06-07T08:57:00Z</dcterms:modified>
</cp:coreProperties>
</file>