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652ED" w14:textId="77777777" w:rsidR="00D665F5" w:rsidRDefault="006E2FE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E2FE1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6E2FE1">
        <w:rPr>
          <w:sz w:val="22"/>
          <w:szCs w:val="22"/>
        </w:rPr>
        <w:t>2021-06-08</w:t>
      </w:r>
    </w:p>
    <w:p w14:paraId="1B382F2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574E771" w14:textId="77777777" w:rsidR="006E2FE1" w:rsidRPr="006E2FE1" w:rsidRDefault="006E2FE1" w:rsidP="00577BC6">
      <w:pPr>
        <w:spacing w:after="40"/>
        <w:rPr>
          <w:b/>
          <w:bCs/>
          <w:sz w:val="22"/>
          <w:szCs w:val="22"/>
        </w:rPr>
      </w:pPr>
      <w:r w:rsidRPr="006E2FE1">
        <w:rPr>
          <w:b/>
          <w:bCs/>
          <w:sz w:val="22"/>
          <w:szCs w:val="22"/>
        </w:rPr>
        <w:t>Szpital Wojewódzki w Poznaniu</w:t>
      </w:r>
    </w:p>
    <w:p w14:paraId="00DFCDD2" w14:textId="77777777" w:rsidR="00D665F5" w:rsidRPr="00D91931" w:rsidRDefault="006E2FE1" w:rsidP="00577BC6">
      <w:pPr>
        <w:spacing w:after="40"/>
        <w:rPr>
          <w:b/>
          <w:bCs/>
          <w:sz w:val="22"/>
          <w:szCs w:val="22"/>
        </w:rPr>
      </w:pPr>
      <w:r w:rsidRPr="006E2FE1">
        <w:rPr>
          <w:b/>
          <w:bCs/>
          <w:sz w:val="22"/>
          <w:szCs w:val="22"/>
        </w:rPr>
        <w:t>Dział Zamówień Publicznych</w:t>
      </w:r>
    </w:p>
    <w:p w14:paraId="24E796C1" w14:textId="5E3281CA" w:rsidR="00D665F5" w:rsidRPr="00BD5546" w:rsidRDefault="001A220F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E2FE1" w:rsidRPr="006E2FE1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6E2FE1" w:rsidRPr="006E2FE1">
        <w:rPr>
          <w:sz w:val="22"/>
          <w:szCs w:val="22"/>
        </w:rPr>
        <w:t>7/19</w:t>
      </w:r>
    </w:p>
    <w:p w14:paraId="638F3D0F" w14:textId="77777777" w:rsidR="00D665F5" w:rsidRPr="00BD5546" w:rsidRDefault="006E2FE1" w:rsidP="00D665F5">
      <w:pPr>
        <w:rPr>
          <w:sz w:val="22"/>
          <w:szCs w:val="22"/>
        </w:rPr>
      </w:pPr>
      <w:r w:rsidRPr="006E2FE1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6E2FE1">
        <w:rPr>
          <w:sz w:val="22"/>
          <w:szCs w:val="22"/>
        </w:rPr>
        <w:t>Poznań</w:t>
      </w:r>
    </w:p>
    <w:p w14:paraId="092650B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DF339A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6F66AF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73712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C7FD8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2FE1" w:rsidRPr="006E2FE1">
        <w:rPr>
          <w:b/>
          <w:sz w:val="22"/>
          <w:szCs w:val="22"/>
        </w:rPr>
        <w:t>SZW/DZP/4/2021</w:t>
      </w:r>
      <w:r w:rsidR="00A80738">
        <w:rPr>
          <w:sz w:val="24"/>
        </w:rPr>
        <w:tab/>
        <w:t xml:space="preserve"> </w:t>
      </w:r>
    </w:p>
    <w:p w14:paraId="34568F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C4FD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479B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15DAB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275312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EC146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E2FE1" w:rsidRPr="006E2FE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FD7FF85" w14:textId="77777777" w:rsidR="00A80738" w:rsidRPr="00577BC6" w:rsidRDefault="006E2FE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E2FE1">
        <w:rPr>
          <w:b/>
          <w:sz w:val="22"/>
          <w:szCs w:val="22"/>
        </w:rPr>
        <w:t>Zakup części do aparatury medycznej użytkowanej na Oddziale Anestezjologii i Intensywnej Terapii oraz Oddziale Noworodkowym z Pododdziałem Intensywnej Opieki Neonatologicznej Szpitala Wojewódzkiego w Poznaniu.</w:t>
      </w:r>
    </w:p>
    <w:p w14:paraId="7C72896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E2FE1" w:rsidRPr="006E2FE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10EFAF4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E2FE1" w:rsidRPr="006E2FE1">
        <w:rPr>
          <w:sz w:val="22"/>
          <w:szCs w:val="22"/>
        </w:rPr>
        <w:t>07/06/2021</w:t>
      </w:r>
      <w:r w:rsidR="00FF4AB1" w:rsidRPr="00577BC6">
        <w:rPr>
          <w:sz w:val="22"/>
          <w:szCs w:val="22"/>
        </w:rPr>
        <w:t xml:space="preserve"> o godz. </w:t>
      </w:r>
      <w:r w:rsidR="006E2FE1" w:rsidRPr="006E2FE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FD8EC4B" w14:textId="77777777" w:rsidTr="00C82837">
        <w:tc>
          <w:tcPr>
            <w:tcW w:w="993" w:type="dxa"/>
            <w:shd w:val="clear" w:color="auto" w:fill="auto"/>
            <w:vAlign w:val="center"/>
          </w:tcPr>
          <w:p w14:paraId="46BE534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8CE50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E3B9736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24BFA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6E2FE1" w:rsidRPr="00075CD0" w14:paraId="3897FC78" w14:textId="77777777" w:rsidTr="00977586">
        <w:tc>
          <w:tcPr>
            <w:tcW w:w="993" w:type="dxa"/>
            <w:shd w:val="clear" w:color="auto" w:fill="auto"/>
            <w:vAlign w:val="center"/>
          </w:tcPr>
          <w:p w14:paraId="5FEDBA6F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160F36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6</w:t>
            </w:r>
          </w:p>
        </w:tc>
        <w:tc>
          <w:tcPr>
            <w:tcW w:w="4110" w:type="dxa"/>
            <w:shd w:val="clear" w:color="auto" w:fill="auto"/>
          </w:tcPr>
          <w:p w14:paraId="6F52711E" w14:textId="77777777" w:rsidR="006E2FE1" w:rsidRPr="00C82837" w:rsidRDefault="006E2FE1" w:rsidP="00977586">
            <w:pPr>
              <w:spacing w:before="40"/>
            </w:pPr>
            <w:r w:rsidRPr="006E2FE1">
              <w:t>SINMED Sp. z o.o.</w:t>
            </w:r>
          </w:p>
          <w:p w14:paraId="48CA7852" w14:textId="77777777" w:rsidR="006E2FE1" w:rsidRPr="00CB5EDB" w:rsidRDefault="006E2FE1" w:rsidP="00977586">
            <w:r w:rsidRPr="006E2FE1">
              <w:t>ul. Graniczna</w:t>
            </w:r>
            <w:r w:rsidRPr="00CB5EDB">
              <w:t xml:space="preserve"> </w:t>
            </w:r>
            <w:r w:rsidRPr="006E2FE1">
              <w:t>32B</w:t>
            </w:r>
            <w:r w:rsidRPr="00CB5EDB">
              <w:t xml:space="preserve"> </w:t>
            </w:r>
          </w:p>
          <w:p w14:paraId="1A76B556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44-178</w:t>
            </w:r>
            <w:r w:rsidRPr="00CB5EDB">
              <w:t xml:space="preserve"> </w:t>
            </w:r>
            <w:r w:rsidRPr="006E2FE1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176C06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7 484.40 zł</w:t>
            </w:r>
          </w:p>
        </w:tc>
      </w:tr>
      <w:tr w:rsidR="006E2FE1" w:rsidRPr="00075CD0" w14:paraId="770B725A" w14:textId="77777777" w:rsidTr="00977586">
        <w:tc>
          <w:tcPr>
            <w:tcW w:w="993" w:type="dxa"/>
            <w:shd w:val="clear" w:color="auto" w:fill="auto"/>
            <w:vAlign w:val="center"/>
          </w:tcPr>
          <w:p w14:paraId="39BD5CB7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9A9925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5</w:t>
            </w:r>
          </w:p>
        </w:tc>
        <w:tc>
          <w:tcPr>
            <w:tcW w:w="4110" w:type="dxa"/>
            <w:shd w:val="clear" w:color="auto" w:fill="auto"/>
          </w:tcPr>
          <w:p w14:paraId="35F1F0EA" w14:textId="77777777" w:rsidR="006E2FE1" w:rsidRPr="00C82837" w:rsidRDefault="006E2FE1" w:rsidP="00977586">
            <w:pPr>
              <w:spacing w:before="40"/>
            </w:pPr>
            <w:r w:rsidRPr="006E2FE1">
              <w:t>DUTCHMED PL Spółka z ograniczoną odpowiedzialnością</w:t>
            </w:r>
          </w:p>
          <w:p w14:paraId="1DB41DFF" w14:textId="77777777" w:rsidR="006E2FE1" w:rsidRPr="00CB5EDB" w:rsidRDefault="006E2FE1" w:rsidP="00977586">
            <w:r w:rsidRPr="006E2FE1">
              <w:t>Szajnochy</w:t>
            </w:r>
            <w:r w:rsidRPr="00CB5EDB">
              <w:t xml:space="preserve"> </w:t>
            </w:r>
            <w:r w:rsidRPr="006E2FE1">
              <w:t>14</w:t>
            </w:r>
            <w:r w:rsidRPr="00CB5EDB">
              <w:t xml:space="preserve"> </w:t>
            </w:r>
          </w:p>
          <w:p w14:paraId="21EF8313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85-738</w:t>
            </w:r>
            <w:r w:rsidRPr="00CB5EDB">
              <w:t xml:space="preserve"> </w:t>
            </w:r>
            <w:r w:rsidRPr="006E2FE1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8435A8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89 441.28 zł</w:t>
            </w:r>
          </w:p>
        </w:tc>
      </w:tr>
      <w:tr w:rsidR="006E2FE1" w:rsidRPr="00075CD0" w14:paraId="3DD2A650" w14:textId="77777777" w:rsidTr="00977586">
        <w:tc>
          <w:tcPr>
            <w:tcW w:w="993" w:type="dxa"/>
            <w:shd w:val="clear" w:color="auto" w:fill="auto"/>
            <w:vAlign w:val="center"/>
          </w:tcPr>
          <w:p w14:paraId="0D2EDE82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1AE5C9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7</w:t>
            </w:r>
          </w:p>
        </w:tc>
        <w:tc>
          <w:tcPr>
            <w:tcW w:w="4110" w:type="dxa"/>
            <w:shd w:val="clear" w:color="auto" w:fill="auto"/>
          </w:tcPr>
          <w:p w14:paraId="54EE3193" w14:textId="77777777" w:rsidR="006E2FE1" w:rsidRPr="00C82837" w:rsidRDefault="006E2FE1" w:rsidP="00977586">
            <w:pPr>
              <w:spacing w:before="40"/>
            </w:pPr>
            <w:r w:rsidRPr="006E2FE1">
              <w:t>DUTCHMED PL Spółka z ograniczoną odpowiedzialnością</w:t>
            </w:r>
          </w:p>
          <w:p w14:paraId="50F0C146" w14:textId="77777777" w:rsidR="006E2FE1" w:rsidRPr="00CB5EDB" w:rsidRDefault="006E2FE1" w:rsidP="00977586">
            <w:r w:rsidRPr="006E2FE1">
              <w:t>Szajnochy</w:t>
            </w:r>
            <w:r w:rsidRPr="00CB5EDB">
              <w:t xml:space="preserve"> </w:t>
            </w:r>
            <w:r w:rsidRPr="006E2FE1">
              <w:t>14</w:t>
            </w:r>
            <w:r w:rsidRPr="00CB5EDB">
              <w:t xml:space="preserve"> </w:t>
            </w:r>
          </w:p>
          <w:p w14:paraId="3F337159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85-738</w:t>
            </w:r>
            <w:r w:rsidRPr="00CB5EDB">
              <w:t xml:space="preserve"> </w:t>
            </w:r>
            <w:r w:rsidRPr="006E2FE1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9031C8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7 776.00 zł</w:t>
            </w:r>
          </w:p>
        </w:tc>
      </w:tr>
      <w:tr w:rsidR="006E2FE1" w:rsidRPr="00075CD0" w14:paraId="3081EBD4" w14:textId="77777777" w:rsidTr="00977586">
        <w:tc>
          <w:tcPr>
            <w:tcW w:w="993" w:type="dxa"/>
            <w:shd w:val="clear" w:color="auto" w:fill="auto"/>
            <w:vAlign w:val="center"/>
          </w:tcPr>
          <w:p w14:paraId="5543310A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BD2EA4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6</w:t>
            </w:r>
          </w:p>
        </w:tc>
        <w:tc>
          <w:tcPr>
            <w:tcW w:w="4110" w:type="dxa"/>
            <w:shd w:val="clear" w:color="auto" w:fill="auto"/>
          </w:tcPr>
          <w:p w14:paraId="2DB31389" w14:textId="77777777" w:rsidR="006E2FE1" w:rsidRPr="00C82837" w:rsidRDefault="006E2FE1" w:rsidP="00977586">
            <w:pPr>
              <w:spacing w:before="40"/>
            </w:pPr>
            <w:r w:rsidRPr="006E2FE1">
              <w:t>LM Line Sp. z o.o.</w:t>
            </w:r>
          </w:p>
          <w:p w14:paraId="4A012CF6" w14:textId="77777777" w:rsidR="006E2FE1" w:rsidRPr="00CB5EDB" w:rsidRDefault="006E2FE1" w:rsidP="00977586">
            <w:r w:rsidRPr="006E2FE1">
              <w:t>Kniewska</w:t>
            </w:r>
            <w:r w:rsidRPr="00CB5EDB">
              <w:t xml:space="preserve"> </w:t>
            </w:r>
            <w:r w:rsidRPr="006E2FE1">
              <w:t>2K</w:t>
            </w:r>
            <w:r w:rsidRPr="00CB5EDB">
              <w:t xml:space="preserve"> </w:t>
            </w:r>
          </w:p>
          <w:p w14:paraId="2A26AA11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70-846</w:t>
            </w:r>
            <w:r w:rsidRPr="00CB5EDB">
              <w:t xml:space="preserve"> </w:t>
            </w:r>
            <w:r w:rsidRPr="006E2FE1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5719B5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15 503.40 zł</w:t>
            </w:r>
          </w:p>
        </w:tc>
      </w:tr>
      <w:tr w:rsidR="006E2FE1" w:rsidRPr="00075CD0" w14:paraId="06835A03" w14:textId="77777777" w:rsidTr="00977586">
        <w:tc>
          <w:tcPr>
            <w:tcW w:w="993" w:type="dxa"/>
            <w:shd w:val="clear" w:color="auto" w:fill="auto"/>
            <w:vAlign w:val="center"/>
          </w:tcPr>
          <w:p w14:paraId="0340EAE7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804CF3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1</w:t>
            </w:r>
          </w:p>
        </w:tc>
        <w:tc>
          <w:tcPr>
            <w:tcW w:w="4110" w:type="dxa"/>
            <w:shd w:val="clear" w:color="auto" w:fill="auto"/>
          </w:tcPr>
          <w:p w14:paraId="1114E67E" w14:textId="77777777" w:rsidR="006E2FE1" w:rsidRPr="00C82837" w:rsidRDefault="006E2FE1" w:rsidP="00977586">
            <w:pPr>
              <w:spacing w:before="40"/>
            </w:pPr>
            <w:proofErr w:type="spellStart"/>
            <w:r w:rsidRPr="006E2FE1">
              <w:t>Promed</w:t>
            </w:r>
            <w:proofErr w:type="spellEnd"/>
            <w:r w:rsidRPr="006E2FE1">
              <w:t xml:space="preserve"> </w:t>
            </w:r>
            <w:proofErr w:type="spellStart"/>
            <w:r w:rsidRPr="006E2FE1">
              <w:t>S.a.</w:t>
            </w:r>
            <w:proofErr w:type="spellEnd"/>
          </w:p>
          <w:p w14:paraId="69DB1CA7" w14:textId="77777777" w:rsidR="006E2FE1" w:rsidRPr="00CB5EDB" w:rsidRDefault="006E2FE1" w:rsidP="00977586">
            <w:r w:rsidRPr="006E2FE1">
              <w:t>Działkowa</w:t>
            </w:r>
            <w:r w:rsidRPr="00CB5EDB">
              <w:t xml:space="preserve"> </w:t>
            </w:r>
            <w:r w:rsidRPr="006E2FE1">
              <w:t>56</w:t>
            </w:r>
            <w:r w:rsidRPr="00CB5EDB">
              <w:t xml:space="preserve"> </w:t>
            </w:r>
          </w:p>
          <w:p w14:paraId="15E72B4E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02-234</w:t>
            </w:r>
            <w:r w:rsidRPr="00CB5EDB">
              <w:t xml:space="preserve"> </w:t>
            </w:r>
            <w:r w:rsidRPr="006E2F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7513BE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455 387.40 zł</w:t>
            </w:r>
          </w:p>
        </w:tc>
      </w:tr>
      <w:tr w:rsidR="006E2FE1" w:rsidRPr="00075CD0" w14:paraId="0B95964A" w14:textId="77777777" w:rsidTr="00977586">
        <w:tc>
          <w:tcPr>
            <w:tcW w:w="993" w:type="dxa"/>
            <w:shd w:val="clear" w:color="auto" w:fill="auto"/>
            <w:vAlign w:val="center"/>
          </w:tcPr>
          <w:p w14:paraId="7820CD79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77977E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3</w:t>
            </w:r>
          </w:p>
        </w:tc>
        <w:tc>
          <w:tcPr>
            <w:tcW w:w="4110" w:type="dxa"/>
            <w:shd w:val="clear" w:color="auto" w:fill="auto"/>
          </w:tcPr>
          <w:p w14:paraId="0FFB6C0E" w14:textId="77777777" w:rsidR="006E2FE1" w:rsidRPr="00C82837" w:rsidRDefault="006E2FE1" w:rsidP="00977586">
            <w:pPr>
              <w:spacing w:before="40"/>
            </w:pPr>
            <w:proofErr w:type="spellStart"/>
            <w:r w:rsidRPr="006E2FE1">
              <w:t>Promed</w:t>
            </w:r>
            <w:proofErr w:type="spellEnd"/>
            <w:r w:rsidRPr="006E2FE1">
              <w:t xml:space="preserve"> </w:t>
            </w:r>
            <w:proofErr w:type="spellStart"/>
            <w:r w:rsidRPr="006E2FE1">
              <w:t>S.a.</w:t>
            </w:r>
            <w:proofErr w:type="spellEnd"/>
          </w:p>
          <w:p w14:paraId="3B6D202A" w14:textId="77777777" w:rsidR="006E2FE1" w:rsidRPr="00CB5EDB" w:rsidRDefault="006E2FE1" w:rsidP="00977586">
            <w:r w:rsidRPr="006E2FE1">
              <w:t>Działkowa</w:t>
            </w:r>
            <w:r w:rsidRPr="00CB5EDB">
              <w:t xml:space="preserve"> </w:t>
            </w:r>
            <w:r w:rsidRPr="006E2FE1">
              <w:t>56</w:t>
            </w:r>
            <w:r w:rsidRPr="00CB5EDB">
              <w:t xml:space="preserve"> </w:t>
            </w:r>
          </w:p>
          <w:p w14:paraId="6477C53F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lastRenderedPageBreak/>
              <w:t>02-234</w:t>
            </w:r>
            <w:r w:rsidRPr="00CB5EDB">
              <w:t xml:space="preserve"> </w:t>
            </w:r>
            <w:r w:rsidRPr="006E2F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D6E17E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lastRenderedPageBreak/>
              <w:t>333 876.00 zł</w:t>
            </w:r>
          </w:p>
        </w:tc>
      </w:tr>
      <w:tr w:rsidR="006E2FE1" w:rsidRPr="00075CD0" w14:paraId="7D2B02D5" w14:textId="77777777" w:rsidTr="00977586">
        <w:tc>
          <w:tcPr>
            <w:tcW w:w="993" w:type="dxa"/>
            <w:shd w:val="clear" w:color="auto" w:fill="auto"/>
            <w:vAlign w:val="center"/>
          </w:tcPr>
          <w:p w14:paraId="04B33D7F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4AF5D8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4</w:t>
            </w:r>
          </w:p>
        </w:tc>
        <w:tc>
          <w:tcPr>
            <w:tcW w:w="4110" w:type="dxa"/>
            <w:shd w:val="clear" w:color="auto" w:fill="auto"/>
          </w:tcPr>
          <w:p w14:paraId="35C64EF7" w14:textId="77777777" w:rsidR="006E2FE1" w:rsidRPr="00C82837" w:rsidRDefault="006E2FE1" w:rsidP="00977586">
            <w:pPr>
              <w:spacing w:before="40"/>
            </w:pPr>
            <w:proofErr w:type="spellStart"/>
            <w:r w:rsidRPr="006E2FE1">
              <w:t>Promed</w:t>
            </w:r>
            <w:proofErr w:type="spellEnd"/>
            <w:r w:rsidRPr="006E2FE1">
              <w:t xml:space="preserve"> </w:t>
            </w:r>
            <w:proofErr w:type="spellStart"/>
            <w:r w:rsidRPr="006E2FE1">
              <w:t>S.a.</w:t>
            </w:r>
            <w:proofErr w:type="spellEnd"/>
          </w:p>
          <w:p w14:paraId="13D01800" w14:textId="77777777" w:rsidR="006E2FE1" w:rsidRPr="00CB5EDB" w:rsidRDefault="006E2FE1" w:rsidP="00977586">
            <w:r w:rsidRPr="006E2FE1">
              <w:t>Działkowa</w:t>
            </w:r>
            <w:r w:rsidRPr="00CB5EDB">
              <w:t xml:space="preserve"> </w:t>
            </w:r>
            <w:r w:rsidRPr="006E2FE1">
              <w:t>56</w:t>
            </w:r>
            <w:r w:rsidRPr="00CB5EDB">
              <w:t xml:space="preserve"> </w:t>
            </w:r>
          </w:p>
          <w:p w14:paraId="3135694E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02-234</w:t>
            </w:r>
            <w:r w:rsidRPr="00CB5EDB">
              <w:t xml:space="preserve"> </w:t>
            </w:r>
            <w:r w:rsidRPr="006E2F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159CBE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25 920.00 zł</w:t>
            </w:r>
          </w:p>
        </w:tc>
      </w:tr>
      <w:tr w:rsidR="006E2FE1" w:rsidRPr="00075CD0" w14:paraId="6C72E362" w14:textId="77777777" w:rsidTr="00977586">
        <w:tc>
          <w:tcPr>
            <w:tcW w:w="993" w:type="dxa"/>
            <w:shd w:val="clear" w:color="auto" w:fill="auto"/>
            <w:vAlign w:val="center"/>
          </w:tcPr>
          <w:p w14:paraId="76188F1A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36BDAD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5</w:t>
            </w:r>
          </w:p>
        </w:tc>
        <w:tc>
          <w:tcPr>
            <w:tcW w:w="4110" w:type="dxa"/>
            <w:shd w:val="clear" w:color="auto" w:fill="auto"/>
          </w:tcPr>
          <w:p w14:paraId="7A17589B" w14:textId="77777777" w:rsidR="006E2FE1" w:rsidRPr="00C82837" w:rsidRDefault="006E2FE1" w:rsidP="00977586">
            <w:pPr>
              <w:spacing w:before="40"/>
            </w:pPr>
            <w:proofErr w:type="spellStart"/>
            <w:r w:rsidRPr="006E2FE1">
              <w:t>Promed</w:t>
            </w:r>
            <w:proofErr w:type="spellEnd"/>
            <w:r w:rsidRPr="006E2FE1">
              <w:t xml:space="preserve"> </w:t>
            </w:r>
            <w:proofErr w:type="spellStart"/>
            <w:r w:rsidRPr="006E2FE1">
              <w:t>S.a.</w:t>
            </w:r>
            <w:proofErr w:type="spellEnd"/>
          </w:p>
          <w:p w14:paraId="6CAF2C70" w14:textId="77777777" w:rsidR="006E2FE1" w:rsidRPr="00CB5EDB" w:rsidRDefault="006E2FE1" w:rsidP="00977586">
            <w:r w:rsidRPr="006E2FE1">
              <w:t>Działkowa</w:t>
            </w:r>
            <w:r w:rsidRPr="00CB5EDB">
              <w:t xml:space="preserve"> </w:t>
            </w:r>
            <w:r w:rsidRPr="006E2FE1">
              <w:t>56</w:t>
            </w:r>
            <w:r w:rsidRPr="00CB5EDB">
              <w:t xml:space="preserve"> </w:t>
            </w:r>
          </w:p>
          <w:p w14:paraId="1748C7E4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02-234</w:t>
            </w:r>
            <w:r w:rsidRPr="00CB5EDB">
              <w:t xml:space="preserve"> </w:t>
            </w:r>
            <w:r w:rsidRPr="006E2F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292B66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68 366.16 zł</w:t>
            </w:r>
          </w:p>
        </w:tc>
      </w:tr>
      <w:tr w:rsidR="006E2FE1" w:rsidRPr="00075CD0" w14:paraId="217AB378" w14:textId="77777777" w:rsidTr="00977586">
        <w:tc>
          <w:tcPr>
            <w:tcW w:w="993" w:type="dxa"/>
            <w:shd w:val="clear" w:color="auto" w:fill="auto"/>
            <w:vAlign w:val="center"/>
          </w:tcPr>
          <w:p w14:paraId="0E8A260F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2BFE0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6</w:t>
            </w:r>
          </w:p>
        </w:tc>
        <w:tc>
          <w:tcPr>
            <w:tcW w:w="4110" w:type="dxa"/>
            <w:shd w:val="clear" w:color="auto" w:fill="auto"/>
          </w:tcPr>
          <w:p w14:paraId="69E7D794" w14:textId="77777777" w:rsidR="006E2FE1" w:rsidRPr="00C82837" w:rsidRDefault="006E2FE1" w:rsidP="00977586">
            <w:pPr>
              <w:spacing w:before="40"/>
            </w:pPr>
            <w:proofErr w:type="spellStart"/>
            <w:r w:rsidRPr="006E2FE1">
              <w:t>Promed</w:t>
            </w:r>
            <w:proofErr w:type="spellEnd"/>
            <w:r w:rsidRPr="006E2FE1">
              <w:t xml:space="preserve"> </w:t>
            </w:r>
            <w:proofErr w:type="spellStart"/>
            <w:r w:rsidRPr="006E2FE1">
              <w:t>S.a.</w:t>
            </w:r>
            <w:proofErr w:type="spellEnd"/>
          </w:p>
          <w:p w14:paraId="7E46357C" w14:textId="77777777" w:rsidR="006E2FE1" w:rsidRPr="00CB5EDB" w:rsidRDefault="006E2FE1" w:rsidP="00977586">
            <w:r w:rsidRPr="006E2FE1">
              <w:t>Działkowa</w:t>
            </w:r>
            <w:r w:rsidRPr="00CB5EDB">
              <w:t xml:space="preserve"> </w:t>
            </w:r>
            <w:r w:rsidRPr="006E2FE1">
              <w:t>56</w:t>
            </w:r>
            <w:r w:rsidRPr="00CB5EDB">
              <w:t xml:space="preserve"> </w:t>
            </w:r>
          </w:p>
          <w:p w14:paraId="667EC563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02-234</w:t>
            </w:r>
            <w:r w:rsidRPr="00CB5EDB">
              <w:t xml:space="preserve"> </w:t>
            </w:r>
            <w:r w:rsidRPr="006E2F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67642C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19 423.80 zł</w:t>
            </w:r>
          </w:p>
        </w:tc>
      </w:tr>
      <w:tr w:rsidR="006E2FE1" w:rsidRPr="00075CD0" w14:paraId="5DE0167F" w14:textId="77777777" w:rsidTr="00977586">
        <w:tc>
          <w:tcPr>
            <w:tcW w:w="993" w:type="dxa"/>
            <w:shd w:val="clear" w:color="auto" w:fill="auto"/>
            <w:vAlign w:val="center"/>
          </w:tcPr>
          <w:p w14:paraId="7B43C101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504F54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7</w:t>
            </w:r>
          </w:p>
        </w:tc>
        <w:tc>
          <w:tcPr>
            <w:tcW w:w="4110" w:type="dxa"/>
            <w:shd w:val="clear" w:color="auto" w:fill="auto"/>
          </w:tcPr>
          <w:p w14:paraId="31002F0B" w14:textId="77777777" w:rsidR="006E2FE1" w:rsidRPr="00C82837" w:rsidRDefault="006E2FE1" w:rsidP="00977586">
            <w:pPr>
              <w:spacing w:before="40"/>
            </w:pPr>
            <w:proofErr w:type="spellStart"/>
            <w:r w:rsidRPr="006E2FE1">
              <w:t>Promed</w:t>
            </w:r>
            <w:proofErr w:type="spellEnd"/>
            <w:r w:rsidRPr="006E2FE1">
              <w:t xml:space="preserve"> </w:t>
            </w:r>
            <w:proofErr w:type="spellStart"/>
            <w:r w:rsidRPr="006E2FE1">
              <w:t>S.a.</w:t>
            </w:r>
            <w:proofErr w:type="spellEnd"/>
          </w:p>
          <w:p w14:paraId="6F1997A1" w14:textId="77777777" w:rsidR="006E2FE1" w:rsidRPr="00CB5EDB" w:rsidRDefault="006E2FE1" w:rsidP="00977586">
            <w:r w:rsidRPr="006E2FE1">
              <w:t>Działkowa</w:t>
            </w:r>
            <w:r w:rsidRPr="00CB5EDB">
              <w:t xml:space="preserve"> </w:t>
            </w:r>
            <w:r w:rsidRPr="006E2FE1">
              <w:t>56</w:t>
            </w:r>
            <w:r w:rsidRPr="00CB5EDB">
              <w:t xml:space="preserve"> </w:t>
            </w:r>
          </w:p>
          <w:p w14:paraId="43DAE523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02-234</w:t>
            </w:r>
            <w:r w:rsidRPr="00CB5EDB">
              <w:t xml:space="preserve"> </w:t>
            </w:r>
            <w:r w:rsidRPr="006E2F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954E0D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10 692.00 zł</w:t>
            </w:r>
          </w:p>
        </w:tc>
      </w:tr>
      <w:tr w:rsidR="006E2FE1" w:rsidRPr="00075CD0" w14:paraId="37AE8661" w14:textId="77777777" w:rsidTr="00977586">
        <w:tc>
          <w:tcPr>
            <w:tcW w:w="993" w:type="dxa"/>
            <w:shd w:val="clear" w:color="auto" w:fill="auto"/>
            <w:vAlign w:val="center"/>
          </w:tcPr>
          <w:p w14:paraId="78CBF4CD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7B678A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2</w:t>
            </w:r>
          </w:p>
        </w:tc>
        <w:tc>
          <w:tcPr>
            <w:tcW w:w="4110" w:type="dxa"/>
            <w:shd w:val="clear" w:color="auto" w:fill="auto"/>
          </w:tcPr>
          <w:p w14:paraId="703FF7C4" w14:textId="77777777" w:rsidR="006E2FE1" w:rsidRPr="00C82837" w:rsidRDefault="006E2FE1" w:rsidP="00977586">
            <w:pPr>
              <w:spacing w:before="40"/>
            </w:pPr>
            <w:r w:rsidRPr="006E2FE1">
              <w:t>KROBAN Anna Korczyńska</w:t>
            </w:r>
          </w:p>
          <w:p w14:paraId="611103DA" w14:textId="6BBA5BF5" w:rsidR="006E2FE1" w:rsidRPr="00CB5EDB" w:rsidRDefault="006E2FE1" w:rsidP="00977586">
            <w:r w:rsidRPr="006E2FE1">
              <w:t>ul. Piotrowska 182/451</w:t>
            </w:r>
          </w:p>
          <w:p w14:paraId="64CDA087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90-368</w:t>
            </w:r>
            <w:r w:rsidRPr="00CB5EDB">
              <w:t xml:space="preserve"> </w:t>
            </w:r>
            <w:r w:rsidRPr="006E2FE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944F2F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58 708.80 zł</w:t>
            </w:r>
          </w:p>
        </w:tc>
      </w:tr>
      <w:tr w:rsidR="006E2FE1" w:rsidRPr="00075CD0" w14:paraId="0D16337D" w14:textId="77777777" w:rsidTr="00977586">
        <w:tc>
          <w:tcPr>
            <w:tcW w:w="993" w:type="dxa"/>
            <w:shd w:val="clear" w:color="auto" w:fill="auto"/>
            <w:vAlign w:val="center"/>
          </w:tcPr>
          <w:p w14:paraId="3D661BF1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4ACB30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5</w:t>
            </w:r>
          </w:p>
        </w:tc>
        <w:tc>
          <w:tcPr>
            <w:tcW w:w="4110" w:type="dxa"/>
            <w:shd w:val="clear" w:color="auto" w:fill="auto"/>
          </w:tcPr>
          <w:p w14:paraId="7D61B3B8" w14:textId="77777777" w:rsidR="006E2FE1" w:rsidRPr="00C82837" w:rsidRDefault="006E2FE1" w:rsidP="00977586">
            <w:pPr>
              <w:spacing w:before="40"/>
            </w:pPr>
            <w:r w:rsidRPr="006E2FE1">
              <w:t>KROBAN Anna Korczyńska</w:t>
            </w:r>
          </w:p>
          <w:p w14:paraId="28389E65" w14:textId="6B6F07EA" w:rsidR="006E2FE1" w:rsidRPr="00CB5EDB" w:rsidRDefault="006E2FE1" w:rsidP="00977586">
            <w:r w:rsidRPr="006E2FE1">
              <w:t>ul. Piotrowska 182/451</w:t>
            </w:r>
          </w:p>
          <w:p w14:paraId="1F21489C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90-368</w:t>
            </w:r>
            <w:r w:rsidRPr="00CB5EDB">
              <w:t xml:space="preserve"> </w:t>
            </w:r>
            <w:r w:rsidRPr="006E2FE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EB39D3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86 616.00 zł</w:t>
            </w:r>
          </w:p>
        </w:tc>
      </w:tr>
      <w:tr w:rsidR="006E2FE1" w:rsidRPr="00075CD0" w14:paraId="26B1D498" w14:textId="77777777" w:rsidTr="00977586">
        <w:tc>
          <w:tcPr>
            <w:tcW w:w="993" w:type="dxa"/>
            <w:shd w:val="clear" w:color="auto" w:fill="auto"/>
            <w:vAlign w:val="center"/>
          </w:tcPr>
          <w:p w14:paraId="27C2021A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D7620E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7</w:t>
            </w:r>
          </w:p>
        </w:tc>
        <w:tc>
          <w:tcPr>
            <w:tcW w:w="4110" w:type="dxa"/>
            <w:shd w:val="clear" w:color="auto" w:fill="auto"/>
          </w:tcPr>
          <w:p w14:paraId="59D99F48" w14:textId="77777777" w:rsidR="006E2FE1" w:rsidRPr="00C82837" w:rsidRDefault="006E2FE1" w:rsidP="00977586">
            <w:pPr>
              <w:spacing w:before="40"/>
            </w:pPr>
            <w:r w:rsidRPr="006E2FE1">
              <w:t>KROBAN Anna Korczyńska</w:t>
            </w:r>
          </w:p>
          <w:p w14:paraId="0CC07217" w14:textId="5E21F760" w:rsidR="006E2FE1" w:rsidRPr="00CB5EDB" w:rsidRDefault="006E2FE1" w:rsidP="00977586">
            <w:r w:rsidRPr="006E2FE1">
              <w:t>ul. Piotrowska 182/451</w:t>
            </w:r>
            <w:r w:rsidRPr="00CB5EDB">
              <w:t xml:space="preserve"> </w:t>
            </w:r>
          </w:p>
          <w:p w14:paraId="4DE5832B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90-368</w:t>
            </w:r>
            <w:r w:rsidRPr="00CB5EDB">
              <w:t xml:space="preserve"> </w:t>
            </w:r>
            <w:r w:rsidRPr="006E2FE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E5E5E7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9 525.60 zł</w:t>
            </w:r>
          </w:p>
        </w:tc>
      </w:tr>
      <w:tr w:rsidR="006E2FE1" w:rsidRPr="00075CD0" w14:paraId="536916D6" w14:textId="77777777" w:rsidTr="00977586">
        <w:tc>
          <w:tcPr>
            <w:tcW w:w="993" w:type="dxa"/>
            <w:shd w:val="clear" w:color="auto" w:fill="auto"/>
            <w:vAlign w:val="center"/>
          </w:tcPr>
          <w:p w14:paraId="0F35807F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8F413C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7</w:t>
            </w:r>
          </w:p>
        </w:tc>
        <w:tc>
          <w:tcPr>
            <w:tcW w:w="4110" w:type="dxa"/>
            <w:shd w:val="clear" w:color="auto" w:fill="auto"/>
          </w:tcPr>
          <w:p w14:paraId="1CC65E03" w14:textId="77777777" w:rsidR="006E2FE1" w:rsidRPr="00C82837" w:rsidRDefault="006E2FE1" w:rsidP="00977586">
            <w:pPr>
              <w:spacing w:before="40"/>
            </w:pPr>
            <w:proofErr w:type="spellStart"/>
            <w:r w:rsidRPr="006E2FE1">
              <w:t>Cadical</w:t>
            </w:r>
            <w:proofErr w:type="spellEnd"/>
            <w:r w:rsidRPr="006E2FE1">
              <w:t xml:space="preserve"> Sp. z o. o.</w:t>
            </w:r>
          </w:p>
          <w:p w14:paraId="011149F2" w14:textId="77777777" w:rsidR="006E2FE1" w:rsidRPr="00CB5EDB" w:rsidRDefault="006E2FE1" w:rsidP="00977586">
            <w:r w:rsidRPr="006E2FE1">
              <w:t>ul. Celulozy</w:t>
            </w:r>
            <w:r w:rsidRPr="00CB5EDB">
              <w:t xml:space="preserve"> </w:t>
            </w:r>
            <w:r w:rsidRPr="006E2FE1">
              <w:t>107G/1</w:t>
            </w:r>
            <w:r w:rsidRPr="00CB5EDB">
              <w:t xml:space="preserve"> </w:t>
            </w:r>
          </w:p>
          <w:p w14:paraId="0F4E8CE1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04-986</w:t>
            </w:r>
            <w:r w:rsidRPr="00CB5EDB">
              <w:t xml:space="preserve"> </w:t>
            </w:r>
            <w:r w:rsidRPr="006E2F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7F3D8C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8 718.84 zł</w:t>
            </w:r>
          </w:p>
        </w:tc>
      </w:tr>
      <w:tr w:rsidR="006E2FE1" w:rsidRPr="00075CD0" w14:paraId="6A520603" w14:textId="77777777" w:rsidTr="00977586">
        <w:tc>
          <w:tcPr>
            <w:tcW w:w="993" w:type="dxa"/>
            <w:shd w:val="clear" w:color="auto" w:fill="auto"/>
            <w:vAlign w:val="center"/>
          </w:tcPr>
          <w:p w14:paraId="019DF25A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671BAC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2</w:t>
            </w:r>
          </w:p>
        </w:tc>
        <w:tc>
          <w:tcPr>
            <w:tcW w:w="4110" w:type="dxa"/>
            <w:shd w:val="clear" w:color="auto" w:fill="auto"/>
          </w:tcPr>
          <w:p w14:paraId="459D5912" w14:textId="77777777" w:rsidR="006E2FE1" w:rsidRPr="00C82837" w:rsidRDefault="006E2FE1" w:rsidP="00977586">
            <w:pPr>
              <w:spacing w:before="40"/>
            </w:pPr>
            <w:proofErr w:type="spellStart"/>
            <w:r w:rsidRPr="006E2FE1">
              <w:t>Neo</w:t>
            </w:r>
            <w:proofErr w:type="spellEnd"/>
            <w:r w:rsidRPr="006E2FE1">
              <w:t xml:space="preserve"> Plus Sp. z o.o.</w:t>
            </w:r>
          </w:p>
          <w:p w14:paraId="406EE6BC" w14:textId="77777777" w:rsidR="006E2FE1" w:rsidRPr="00CB5EDB" w:rsidRDefault="006E2FE1" w:rsidP="00977586">
            <w:r w:rsidRPr="006E2FE1">
              <w:t>Wierzejska</w:t>
            </w:r>
            <w:r w:rsidRPr="00CB5EDB">
              <w:t xml:space="preserve"> </w:t>
            </w:r>
            <w:r w:rsidRPr="006E2FE1">
              <w:t>94/12</w:t>
            </w:r>
            <w:r w:rsidRPr="00CB5EDB">
              <w:t xml:space="preserve"> </w:t>
            </w:r>
          </w:p>
          <w:p w14:paraId="79969EB3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97-300</w:t>
            </w:r>
            <w:r w:rsidRPr="00CB5EDB">
              <w:t xml:space="preserve"> </w:t>
            </w:r>
            <w:r w:rsidRPr="006E2FE1">
              <w:t>Piotrków Trybunalski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532227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59 961.60 zł</w:t>
            </w:r>
          </w:p>
        </w:tc>
      </w:tr>
      <w:tr w:rsidR="006E2FE1" w:rsidRPr="00075CD0" w14:paraId="30C0279D" w14:textId="77777777" w:rsidTr="00977586">
        <w:tc>
          <w:tcPr>
            <w:tcW w:w="993" w:type="dxa"/>
            <w:shd w:val="clear" w:color="auto" w:fill="auto"/>
            <w:vAlign w:val="center"/>
          </w:tcPr>
          <w:p w14:paraId="67BD84BE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9A5D30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6</w:t>
            </w:r>
          </w:p>
        </w:tc>
        <w:tc>
          <w:tcPr>
            <w:tcW w:w="4110" w:type="dxa"/>
            <w:shd w:val="clear" w:color="auto" w:fill="auto"/>
          </w:tcPr>
          <w:p w14:paraId="78F5F76A" w14:textId="77777777" w:rsidR="006E2FE1" w:rsidRPr="00C82837" w:rsidRDefault="006E2FE1" w:rsidP="00977586">
            <w:pPr>
              <w:spacing w:before="40"/>
            </w:pPr>
            <w:proofErr w:type="spellStart"/>
            <w:r w:rsidRPr="006E2FE1">
              <w:t>Neo</w:t>
            </w:r>
            <w:proofErr w:type="spellEnd"/>
            <w:r w:rsidRPr="006E2FE1">
              <w:t xml:space="preserve"> Plus Sp. z o.o.</w:t>
            </w:r>
          </w:p>
          <w:p w14:paraId="0F219CD0" w14:textId="77777777" w:rsidR="006E2FE1" w:rsidRPr="00CB5EDB" w:rsidRDefault="006E2FE1" w:rsidP="00977586">
            <w:r w:rsidRPr="006E2FE1">
              <w:t>Wierzejska</w:t>
            </w:r>
            <w:r w:rsidRPr="00CB5EDB">
              <w:t xml:space="preserve"> </w:t>
            </w:r>
            <w:r w:rsidRPr="006E2FE1">
              <w:t>94/12</w:t>
            </w:r>
            <w:r w:rsidRPr="00CB5EDB">
              <w:t xml:space="preserve"> </w:t>
            </w:r>
          </w:p>
          <w:p w14:paraId="1789A26B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97-300</w:t>
            </w:r>
            <w:r w:rsidRPr="00CB5EDB">
              <w:t xml:space="preserve"> </w:t>
            </w:r>
            <w:r w:rsidRPr="006E2FE1">
              <w:t>Piotrków Trybunalski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28A7F5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16 929.00 zł</w:t>
            </w:r>
          </w:p>
        </w:tc>
      </w:tr>
      <w:tr w:rsidR="006E2FE1" w:rsidRPr="00075CD0" w14:paraId="73EDA6A5" w14:textId="77777777" w:rsidTr="00977586">
        <w:tc>
          <w:tcPr>
            <w:tcW w:w="993" w:type="dxa"/>
            <w:shd w:val="clear" w:color="auto" w:fill="auto"/>
            <w:vAlign w:val="center"/>
          </w:tcPr>
          <w:p w14:paraId="56BC820F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D652FE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4</w:t>
            </w:r>
          </w:p>
        </w:tc>
        <w:tc>
          <w:tcPr>
            <w:tcW w:w="4110" w:type="dxa"/>
            <w:shd w:val="clear" w:color="auto" w:fill="auto"/>
          </w:tcPr>
          <w:p w14:paraId="713A9012" w14:textId="77777777" w:rsidR="006E2FE1" w:rsidRPr="00C82837" w:rsidRDefault="006E2FE1" w:rsidP="00977586">
            <w:pPr>
              <w:spacing w:before="40"/>
            </w:pPr>
            <w:r w:rsidRPr="006E2FE1">
              <w:t>NZ Techno Sp. z o.o.</w:t>
            </w:r>
          </w:p>
          <w:p w14:paraId="6EB5EC69" w14:textId="77777777" w:rsidR="006E2FE1" w:rsidRPr="00CB5EDB" w:rsidRDefault="006E2FE1" w:rsidP="00977586">
            <w:r w:rsidRPr="006E2FE1">
              <w:t>Berneńska</w:t>
            </w:r>
            <w:r w:rsidRPr="00CB5EDB">
              <w:t xml:space="preserve"> </w:t>
            </w:r>
            <w:r w:rsidRPr="006E2FE1">
              <w:t>5a</w:t>
            </w:r>
            <w:r w:rsidRPr="00CB5EDB">
              <w:t xml:space="preserve"> </w:t>
            </w:r>
          </w:p>
          <w:p w14:paraId="543B6B4F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03-976</w:t>
            </w:r>
            <w:r w:rsidRPr="00CB5EDB">
              <w:t xml:space="preserve"> </w:t>
            </w:r>
            <w:r w:rsidRPr="006E2F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909696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24 494.40 zł</w:t>
            </w:r>
          </w:p>
        </w:tc>
      </w:tr>
      <w:tr w:rsidR="006E2FE1" w:rsidRPr="00075CD0" w14:paraId="662EF57C" w14:textId="77777777" w:rsidTr="00977586">
        <w:tc>
          <w:tcPr>
            <w:tcW w:w="993" w:type="dxa"/>
            <w:shd w:val="clear" w:color="auto" w:fill="auto"/>
            <w:vAlign w:val="center"/>
          </w:tcPr>
          <w:p w14:paraId="7F1F03F2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E74C6E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5</w:t>
            </w:r>
          </w:p>
        </w:tc>
        <w:tc>
          <w:tcPr>
            <w:tcW w:w="4110" w:type="dxa"/>
            <w:shd w:val="clear" w:color="auto" w:fill="auto"/>
          </w:tcPr>
          <w:p w14:paraId="3B6BF8FE" w14:textId="77777777" w:rsidR="006E2FE1" w:rsidRPr="00C82837" w:rsidRDefault="006E2FE1" w:rsidP="00977586">
            <w:pPr>
              <w:spacing w:before="40"/>
            </w:pPr>
            <w:r w:rsidRPr="006E2FE1">
              <w:t>NZ Techno Sp. z o.o.</w:t>
            </w:r>
          </w:p>
          <w:p w14:paraId="383C0ABB" w14:textId="77777777" w:rsidR="006E2FE1" w:rsidRPr="00CB5EDB" w:rsidRDefault="006E2FE1" w:rsidP="00977586">
            <w:r w:rsidRPr="006E2FE1">
              <w:t>Berneńska</w:t>
            </w:r>
            <w:r w:rsidRPr="00CB5EDB">
              <w:t xml:space="preserve"> </w:t>
            </w:r>
            <w:r w:rsidRPr="006E2FE1">
              <w:t>5a</w:t>
            </w:r>
            <w:r w:rsidRPr="00CB5EDB">
              <w:t xml:space="preserve"> </w:t>
            </w:r>
          </w:p>
          <w:p w14:paraId="72747555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03-976</w:t>
            </w:r>
            <w:r w:rsidRPr="00CB5EDB">
              <w:t xml:space="preserve"> </w:t>
            </w:r>
            <w:r w:rsidRPr="006E2F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C63011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95 655.60 zł</w:t>
            </w:r>
          </w:p>
        </w:tc>
      </w:tr>
      <w:tr w:rsidR="006E2FE1" w:rsidRPr="00075CD0" w14:paraId="769F6B97" w14:textId="77777777" w:rsidTr="00977586">
        <w:tc>
          <w:tcPr>
            <w:tcW w:w="993" w:type="dxa"/>
            <w:shd w:val="clear" w:color="auto" w:fill="auto"/>
            <w:vAlign w:val="center"/>
          </w:tcPr>
          <w:p w14:paraId="328C72E2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2023F7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6</w:t>
            </w:r>
          </w:p>
        </w:tc>
        <w:tc>
          <w:tcPr>
            <w:tcW w:w="4110" w:type="dxa"/>
            <w:shd w:val="clear" w:color="auto" w:fill="auto"/>
          </w:tcPr>
          <w:p w14:paraId="591088BB" w14:textId="77777777" w:rsidR="006E2FE1" w:rsidRPr="00C82837" w:rsidRDefault="006E2FE1" w:rsidP="00977586">
            <w:pPr>
              <w:spacing w:before="40"/>
            </w:pPr>
            <w:r w:rsidRPr="006E2FE1">
              <w:t>NZ Techno Sp. z o.o.</w:t>
            </w:r>
          </w:p>
          <w:p w14:paraId="6A5A4B24" w14:textId="77777777" w:rsidR="006E2FE1" w:rsidRPr="00CB5EDB" w:rsidRDefault="006E2FE1" w:rsidP="00977586">
            <w:r w:rsidRPr="006E2FE1">
              <w:t>Berneńska</w:t>
            </w:r>
            <w:r w:rsidRPr="00CB5EDB">
              <w:t xml:space="preserve"> </w:t>
            </w:r>
            <w:r w:rsidRPr="006E2FE1">
              <w:t>5a</w:t>
            </w:r>
            <w:r w:rsidRPr="00CB5EDB">
              <w:t xml:space="preserve"> </w:t>
            </w:r>
          </w:p>
          <w:p w14:paraId="2501A2C9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03-976</w:t>
            </w:r>
            <w:r w:rsidRPr="00CB5EDB">
              <w:t xml:space="preserve"> </w:t>
            </w:r>
            <w:r w:rsidRPr="006E2F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CEB26A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16 216.20 zł</w:t>
            </w:r>
          </w:p>
        </w:tc>
      </w:tr>
      <w:tr w:rsidR="006E2FE1" w:rsidRPr="00075CD0" w14:paraId="39625253" w14:textId="77777777" w:rsidTr="00977586">
        <w:tc>
          <w:tcPr>
            <w:tcW w:w="993" w:type="dxa"/>
            <w:shd w:val="clear" w:color="auto" w:fill="auto"/>
            <w:vAlign w:val="center"/>
          </w:tcPr>
          <w:p w14:paraId="5CEF6CF3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339219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7</w:t>
            </w:r>
          </w:p>
        </w:tc>
        <w:tc>
          <w:tcPr>
            <w:tcW w:w="4110" w:type="dxa"/>
            <w:shd w:val="clear" w:color="auto" w:fill="auto"/>
          </w:tcPr>
          <w:p w14:paraId="1D78B189" w14:textId="77777777" w:rsidR="006E2FE1" w:rsidRPr="00C82837" w:rsidRDefault="006E2FE1" w:rsidP="00977586">
            <w:pPr>
              <w:spacing w:before="40"/>
            </w:pPr>
            <w:r w:rsidRPr="006E2FE1">
              <w:t>NZ Techno Sp. z o.o.</w:t>
            </w:r>
          </w:p>
          <w:p w14:paraId="3A3F9030" w14:textId="77777777" w:rsidR="006E2FE1" w:rsidRPr="00CB5EDB" w:rsidRDefault="006E2FE1" w:rsidP="00977586">
            <w:r w:rsidRPr="006E2FE1">
              <w:t>Berneńska</w:t>
            </w:r>
            <w:r w:rsidRPr="00CB5EDB">
              <w:t xml:space="preserve"> </w:t>
            </w:r>
            <w:r w:rsidRPr="006E2FE1">
              <w:t>5a</w:t>
            </w:r>
            <w:r w:rsidRPr="00CB5EDB">
              <w:t xml:space="preserve"> </w:t>
            </w:r>
          </w:p>
          <w:p w14:paraId="338B5CDA" w14:textId="77777777" w:rsidR="006E2FE1" w:rsidRPr="00CB5EDB" w:rsidRDefault="006E2FE1" w:rsidP="00977586">
            <w:pPr>
              <w:spacing w:after="120"/>
              <w:jc w:val="both"/>
            </w:pPr>
            <w:r w:rsidRPr="006E2FE1">
              <w:t>03-976</w:t>
            </w:r>
            <w:r w:rsidRPr="00CB5EDB">
              <w:t xml:space="preserve"> </w:t>
            </w:r>
            <w:r w:rsidRPr="006E2FE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75E1C1" w14:textId="77777777" w:rsidR="006E2FE1" w:rsidRPr="00CB5EDB" w:rsidRDefault="006E2FE1" w:rsidP="00977586">
            <w:pPr>
              <w:spacing w:before="120" w:after="120"/>
              <w:jc w:val="center"/>
            </w:pPr>
            <w:r w:rsidRPr="006E2FE1">
              <w:t>5 637.60 zł</w:t>
            </w:r>
          </w:p>
        </w:tc>
      </w:tr>
      <w:bookmarkEnd w:id="0"/>
    </w:tbl>
    <w:p w14:paraId="06650F6A" w14:textId="6638A3F5" w:rsidR="00C236D3" w:rsidRDefault="00C236D3" w:rsidP="00173B20">
      <w:pPr>
        <w:jc w:val="right"/>
        <w:rPr>
          <w:sz w:val="22"/>
          <w:szCs w:val="22"/>
        </w:rPr>
      </w:pPr>
    </w:p>
    <w:p w14:paraId="25F6ED75" w14:textId="44332B4F" w:rsidR="00CF2251" w:rsidRPr="006B27ED" w:rsidRDefault="00CF2251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 poważaniem</w:t>
      </w:r>
    </w:p>
    <w:sectPr w:rsidR="00CF2251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E3E0E" w14:textId="77777777" w:rsidR="004C6F9F" w:rsidRDefault="004C6F9F">
      <w:r>
        <w:separator/>
      </w:r>
    </w:p>
  </w:endnote>
  <w:endnote w:type="continuationSeparator" w:id="0">
    <w:p w14:paraId="19CC0FCD" w14:textId="77777777" w:rsidR="004C6F9F" w:rsidRDefault="004C6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38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953E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60A7B" w14:textId="18AB0A3D" w:rsidR="009F189D" w:rsidRDefault="001A22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B917BD" wp14:editId="4AB18E4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1F57A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9FCF5B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90A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574BFD" w14:textId="77777777" w:rsidR="009F189D" w:rsidRDefault="009F189D">
    <w:pPr>
      <w:pStyle w:val="Stopka"/>
      <w:tabs>
        <w:tab w:val="clear" w:pos="4536"/>
      </w:tabs>
      <w:jc w:val="center"/>
    </w:pPr>
  </w:p>
  <w:p w14:paraId="250B103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1650D" w14:textId="77777777" w:rsidR="004C6F9F" w:rsidRDefault="004C6F9F">
      <w:r>
        <w:separator/>
      </w:r>
    </w:p>
  </w:footnote>
  <w:footnote w:type="continuationSeparator" w:id="0">
    <w:p w14:paraId="4398F13D" w14:textId="77777777" w:rsidR="004C6F9F" w:rsidRDefault="004C6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54689" w14:textId="77777777" w:rsidR="006E2FE1" w:rsidRDefault="006E2F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8D955" w14:textId="77777777" w:rsidR="006E2FE1" w:rsidRDefault="006E2F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33FCA" w14:textId="77777777" w:rsidR="006E2FE1" w:rsidRDefault="006E2F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F9F"/>
    <w:rsid w:val="00007727"/>
    <w:rsid w:val="00017720"/>
    <w:rsid w:val="00035488"/>
    <w:rsid w:val="000D7F25"/>
    <w:rsid w:val="000E00E5"/>
    <w:rsid w:val="00173B20"/>
    <w:rsid w:val="001A220F"/>
    <w:rsid w:val="001C69FF"/>
    <w:rsid w:val="0023318D"/>
    <w:rsid w:val="003D72FD"/>
    <w:rsid w:val="00423179"/>
    <w:rsid w:val="00490DC0"/>
    <w:rsid w:val="00493F8C"/>
    <w:rsid w:val="004C6F9F"/>
    <w:rsid w:val="004C7E9B"/>
    <w:rsid w:val="005614F2"/>
    <w:rsid w:val="00577BC6"/>
    <w:rsid w:val="0069085C"/>
    <w:rsid w:val="006B27ED"/>
    <w:rsid w:val="006E2FE1"/>
    <w:rsid w:val="00843263"/>
    <w:rsid w:val="00861E75"/>
    <w:rsid w:val="009D19BD"/>
    <w:rsid w:val="009F189D"/>
    <w:rsid w:val="00A80738"/>
    <w:rsid w:val="00AC65CD"/>
    <w:rsid w:val="00C236D3"/>
    <w:rsid w:val="00C659E2"/>
    <w:rsid w:val="00C82837"/>
    <w:rsid w:val="00C938F8"/>
    <w:rsid w:val="00CB0802"/>
    <w:rsid w:val="00CF2251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B9A6348"/>
  <w15:chartTrackingRefBased/>
  <w15:docId w15:val="{8E57F08B-72FA-44FA-AC7F-487F6DA91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dc:description/>
  <cp:lastModifiedBy>Wojciech Ślusarski</cp:lastModifiedBy>
  <cp:revision>2</cp:revision>
  <cp:lastPrinted>2021-06-08T08:52:00Z</cp:lastPrinted>
  <dcterms:created xsi:type="dcterms:W3CDTF">2021-07-01T07:07:00Z</dcterms:created>
  <dcterms:modified xsi:type="dcterms:W3CDTF">2021-07-01T07:07:00Z</dcterms:modified>
</cp:coreProperties>
</file>