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645C6" w:rsidRPr="00D645C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45C6" w:rsidRPr="00D645C6">
        <w:rPr>
          <w:rFonts w:ascii="Times New Roman" w:hAnsi="Times New Roman"/>
          <w:b/>
        </w:rPr>
        <w:t>ZP/D-15/A/21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45C6" w:rsidRPr="00D645C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45C6" w:rsidRPr="00D645C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645C6" w:rsidRPr="00D645C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45C6" w:rsidRPr="00D645C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645C6" w:rsidRPr="00D645C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645C6" w:rsidRPr="00110593" w:rsidTr="00EC7E84">
        <w:tc>
          <w:tcPr>
            <w:tcW w:w="9212" w:type="dxa"/>
            <w:shd w:val="clear" w:color="auto" w:fill="D9D9D9"/>
          </w:tcPr>
          <w:p w:rsidR="00D645C6" w:rsidRPr="00110593" w:rsidRDefault="00D645C6" w:rsidP="00EC7E8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645C6" w:rsidRPr="00110593" w:rsidRDefault="00D645C6" w:rsidP="00EC7E8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645C6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645C6" w:rsidRPr="00110593" w:rsidRDefault="00D645C6" w:rsidP="00EC7E8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645C6" w:rsidRPr="00110593" w:rsidRDefault="00D645C6" w:rsidP="00EC7E8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D645C6" w:rsidRPr="00110593" w:rsidRDefault="00D645C6" w:rsidP="00EC7E8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645C6" w:rsidRPr="00D645C6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D645C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645C6">
        <w:rPr>
          <w:rFonts w:ascii="Times New Roman" w:hAnsi="Times New Roman"/>
          <w:b/>
        </w:rPr>
        <w:t>Dostawa i montaż tunelu dydaktycznego dla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C840AF" w:rsidRPr="00F90CD1" w:rsidRDefault="00C840AF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C840AF" w:rsidRPr="00F90CD1" w:rsidRDefault="00C840AF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40AF" w:rsidRDefault="00C840AF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C840AF" w:rsidRDefault="00C840AF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C840AF" w:rsidRPr="006676AE" w:rsidRDefault="00C840AF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40AF" w:rsidRDefault="00C840AF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C840AF" w:rsidRDefault="00C840AF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31B" w:rsidRDefault="0097631B" w:rsidP="0038231F">
      <w:pPr>
        <w:spacing w:after="0" w:line="240" w:lineRule="auto"/>
      </w:pPr>
      <w:r>
        <w:separator/>
      </w:r>
    </w:p>
  </w:endnote>
  <w:endnote w:type="continuationSeparator" w:id="0">
    <w:p w:rsidR="0097631B" w:rsidRDefault="009763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5C6" w:rsidRDefault="00D64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40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40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5C6" w:rsidRDefault="00D64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31B" w:rsidRDefault="0097631B" w:rsidP="0038231F">
      <w:pPr>
        <w:spacing w:after="0" w:line="240" w:lineRule="auto"/>
      </w:pPr>
      <w:r>
        <w:separator/>
      </w:r>
    </w:p>
  </w:footnote>
  <w:footnote w:type="continuationSeparator" w:id="0">
    <w:p w:rsidR="0097631B" w:rsidRDefault="009763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5C6" w:rsidRDefault="00D64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5C6" w:rsidRDefault="00D64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5C6" w:rsidRDefault="00D64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31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631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40AF"/>
    <w:rsid w:val="00C909B9"/>
    <w:rsid w:val="00CD0851"/>
    <w:rsid w:val="00D23F3D"/>
    <w:rsid w:val="00D2702A"/>
    <w:rsid w:val="00D34D9A"/>
    <w:rsid w:val="00D409DE"/>
    <w:rsid w:val="00D42C9B"/>
    <w:rsid w:val="00D531D5"/>
    <w:rsid w:val="00D645C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56C4DB"/>
  <w15:docId w15:val="{1019E514-2787-4F41-B7C1-79626CAC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3CB28-F1D3-4436-A241-EA396FCEB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2021-06-02T11:14:00Z</cp:lastPrinted>
  <dcterms:created xsi:type="dcterms:W3CDTF">2021-06-02T11:14:00Z</dcterms:created>
  <dcterms:modified xsi:type="dcterms:W3CDTF">2021-06-02T11:14:00Z</dcterms:modified>
</cp:coreProperties>
</file>