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541FAA" w:rsidRPr="00541FAA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41FAA" w:rsidRPr="00541FAA">
        <w:rPr>
          <w:rFonts w:ascii="Times New Roman" w:hAnsi="Times New Roman"/>
          <w:b/>
        </w:rPr>
        <w:t>ZP/D-16/A/21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41FAA" w:rsidRPr="00541FAA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41FAA" w:rsidRPr="00541FAA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541FAA" w:rsidRPr="00541FAA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41FAA" w:rsidRPr="00541FAA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541FAA" w:rsidRPr="00541FAA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541FAA" w:rsidRPr="00110593" w:rsidTr="0034376A">
        <w:tc>
          <w:tcPr>
            <w:tcW w:w="9212" w:type="dxa"/>
            <w:shd w:val="clear" w:color="auto" w:fill="D9D9D9"/>
          </w:tcPr>
          <w:p w:rsidR="00541FAA" w:rsidRPr="00110593" w:rsidRDefault="00541FAA" w:rsidP="0034376A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541FAA" w:rsidRPr="00110593" w:rsidRDefault="00541FAA" w:rsidP="0034376A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541FAA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:rsidR="00541FAA" w:rsidRPr="00110593" w:rsidRDefault="00541FAA" w:rsidP="0034376A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541FAA" w:rsidRPr="00110593" w:rsidRDefault="00541FAA" w:rsidP="0034376A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541FAA" w:rsidRPr="00110593" w:rsidRDefault="00541FAA" w:rsidP="0034376A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027169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541FAA" w:rsidRPr="00541FAA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bookmarkStart w:id="0" w:name="_GoBack"/>
      <w:bookmarkEnd w:id="0"/>
      <w:r w:rsidR="00541FAA" w:rsidRPr="00541FAA">
        <w:rPr>
          <w:rFonts w:ascii="Times New Roman" w:hAnsi="Times New Roman"/>
          <w:b/>
        </w:rPr>
        <w:t>Dostawa stanowiska dydaktycznego do badania różnych konstrukcji wymienników ciepła  dla Wydziału Infrastruktury i Środowiska Politechniki Częstochowskiej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</w:t>
      </w:r>
      <w:r w:rsidRPr="00023477">
        <w:rPr>
          <w:rFonts w:ascii="Times New Roman" w:hAnsi="Times New Roman"/>
        </w:rPr>
        <w:lastRenderedPageBreak/>
        <w:t xml:space="preserve">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4FC7" w:rsidRDefault="00204FC7" w:rsidP="0038231F">
      <w:pPr>
        <w:spacing w:after="0" w:line="240" w:lineRule="auto"/>
      </w:pPr>
      <w:r>
        <w:separator/>
      </w:r>
    </w:p>
  </w:endnote>
  <w:endnote w:type="continuationSeparator" w:id="0">
    <w:p w:rsidR="00204FC7" w:rsidRDefault="00204F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1FAA" w:rsidRDefault="00541F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2716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2716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1FAA" w:rsidRDefault="00541F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4FC7" w:rsidRDefault="00204FC7" w:rsidP="0038231F">
      <w:pPr>
        <w:spacing w:after="0" w:line="240" w:lineRule="auto"/>
      </w:pPr>
      <w:r>
        <w:separator/>
      </w:r>
    </w:p>
  </w:footnote>
  <w:footnote w:type="continuationSeparator" w:id="0">
    <w:p w:rsidR="00204FC7" w:rsidRDefault="00204FC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1FAA" w:rsidRDefault="00541F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1FAA" w:rsidRDefault="00541F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1FAA" w:rsidRDefault="00541F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4FC7"/>
    <w:rsid w:val="00023477"/>
    <w:rsid w:val="000247FF"/>
    <w:rsid w:val="00025C8D"/>
    <w:rsid w:val="00027169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04FC7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1FAA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2696359-0A79-4D73-8677-0942614F9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34FE2D-4133-4302-BD77-A65BB0477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316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2021-05-31T11:23:00Z</dcterms:created>
  <dcterms:modified xsi:type="dcterms:W3CDTF">2021-05-31T11:23:00Z</dcterms:modified>
</cp:coreProperties>
</file>