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0D247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D247E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0D247E">
        <w:rPr>
          <w:sz w:val="22"/>
          <w:szCs w:val="22"/>
        </w:rPr>
        <w:t>2021-06-02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0D247E" w:rsidP="00FB7F50">
      <w:pPr>
        <w:spacing w:after="40"/>
        <w:rPr>
          <w:b/>
          <w:bCs/>
          <w:sz w:val="22"/>
          <w:szCs w:val="22"/>
        </w:rPr>
      </w:pPr>
      <w:r w:rsidRPr="000D247E">
        <w:rPr>
          <w:b/>
          <w:bCs/>
          <w:sz w:val="22"/>
          <w:szCs w:val="22"/>
        </w:rPr>
        <w:t>Politechnika Częstochowska</w:t>
      </w:r>
    </w:p>
    <w:p w:rsidR="00FB7F50" w:rsidRPr="00A8457E" w:rsidRDefault="000D247E" w:rsidP="00FB7F50">
      <w:pPr>
        <w:rPr>
          <w:b/>
          <w:sz w:val="22"/>
          <w:szCs w:val="22"/>
        </w:rPr>
      </w:pPr>
      <w:r w:rsidRPr="00A8457E">
        <w:rPr>
          <w:b/>
          <w:sz w:val="22"/>
          <w:szCs w:val="22"/>
        </w:rPr>
        <w:t>Dąbrowskiego</w:t>
      </w:r>
      <w:r w:rsidR="00FB7F50" w:rsidRPr="00A8457E">
        <w:rPr>
          <w:b/>
          <w:sz w:val="22"/>
          <w:szCs w:val="22"/>
        </w:rPr>
        <w:t xml:space="preserve"> </w:t>
      </w:r>
      <w:r w:rsidRPr="00A8457E">
        <w:rPr>
          <w:b/>
          <w:sz w:val="22"/>
          <w:szCs w:val="22"/>
        </w:rPr>
        <w:t>69</w:t>
      </w:r>
    </w:p>
    <w:p w:rsidR="00FB7F50" w:rsidRPr="00A8457E" w:rsidRDefault="000D247E" w:rsidP="00FB7F50">
      <w:pPr>
        <w:rPr>
          <w:b/>
          <w:sz w:val="22"/>
          <w:szCs w:val="22"/>
        </w:rPr>
      </w:pPr>
      <w:r w:rsidRPr="00A8457E">
        <w:rPr>
          <w:b/>
          <w:sz w:val="22"/>
          <w:szCs w:val="22"/>
        </w:rPr>
        <w:t>42-201</w:t>
      </w:r>
      <w:r w:rsidR="00FB7F50" w:rsidRPr="00A8457E">
        <w:rPr>
          <w:b/>
          <w:sz w:val="22"/>
          <w:szCs w:val="22"/>
        </w:rPr>
        <w:t xml:space="preserve"> </w:t>
      </w:r>
      <w:r w:rsidRPr="00A8457E">
        <w:rPr>
          <w:b/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D247E" w:rsidRPr="00607F9B" w:rsidTr="003958BB">
        <w:trPr>
          <w:trHeight w:val="638"/>
        </w:trPr>
        <w:tc>
          <w:tcPr>
            <w:tcW w:w="959" w:type="dxa"/>
            <w:shd w:val="clear" w:color="auto" w:fill="auto"/>
          </w:tcPr>
          <w:p w:rsidR="000D247E" w:rsidRPr="00607F9B" w:rsidRDefault="000D247E" w:rsidP="003958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247E" w:rsidRPr="00607F9B" w:rsidRDefault="000D247E" w:rsidP="003958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D247E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D247E">
              <w:rPr>
                <w:b/>
                <w:bCs/>
                <w:sz w:val="22"/>
                <w:szCs w:val="22"/>
              </w:rPr>
              <w:t>Dostawa zautomatyzowanego systemu pomiaru twardości dla Wydziału Inżynierii Mechanicznej i Informatyki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D247E">
              <w:rPr>
                <w:b/>
                <w:sz w:val="22"/>
                <w:szCs w:val="22"/>
              </w:rPr>
              <w:t>ZP/D-08/A/21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D247E" w:rsidRPr="000D247E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A8457E">
        <w:rPr>
          <w:sz w:val="22"/>
          <w:szCs w:val="22"/>
        </w:rPr>
        <w:t xml:space="preserve"> </w:t>
      </w:r>
      <w:bookmarkStart w:id="1" w:name="_GoBack"/>
      <w:bookmarkEnd w:id="1"/>
      <w:r w:rsidRPr="009B2352">
        <w:rPr>
          <w:sz w:val="22"/>
          <w:szCs w:val="22"/>
        </w:rPr>
        <w:t xml:space="preserve">r. Prawo zamówień publicznych </w:t>
      </w:r>
      <w:r w:rsidR="000D247E" w:rsidRPr="000D247E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D247E" w:rsidTr="003958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D247E" w:rsidRPr="00D26ED6" w:rsidRDefault="000D247E" w:rsidP="003958B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247E">
              <w:rPr>
                <w:b/>
                <w:sz w:val="22"/>
                <w:szCs w:val="22"/>
              </w:rPr>
              <w:t>Prospecta Sp. z o.o.</w:t>
            </w:r>
          </w:p>
          <w:p w:rsidR="000D247E" w:rsidRPr="00A8457E" w:rsidRDefault="000D247E" w:rsidP="003958BB">
            <w:pPr>
              <w:jc w:val="both"/>
              <w:rPr>
                <w:b/>
                <w:bCs/>
                <w:sz w:val="22"/>
                <w:szCs w:val="22"/>
              </w:rPr>
            </w:pPr>
            <w:r w:rsidRPr="00A8457E">
              <w:rPr>
                <w:b/>
                <w:bCs/>
                <w:sz w:val="22"/>
                <w:szCs w:val="22"/>
              </w:rPr>
              <w:t>Barbórki</w:t>
            </w:r>
            <w:r w:rsidRPr="00A8457E">
              <w:rPr>
                <w:b/>
                <w:bCs/>
                <w:sz w:val="22"/>
                <w:szCs w:val="22"/>
              </w:rPr>
              <w:t xml:space="preserve"> </w:t>
            </w:r>
            <w:r w:rsidRPr="00A8457E">
              <w:rPr>
                <w:b/>
                <w:bCs/>
                <w:sz w:val="22"/>
                <w:szCs w:val="22"/>
              </w:rPr>
              <w:t>8</w:t>
            </w:r>
            <w:r w:rsidRPr="00A8457E">
              <w:rPr>
                <w:b/>
                <w:bCs/>
                <w:sz w:val="22"/>
                <w:szCs w:val="22"/>
              </w:rPr>
              <w:t xml:space="preserve"> </w:t>
            </w:r>
          </w:p>
          <w:p w:rsidR="000D247E" w:rsidRPr="00A8457E" w:rsidRDefault="000D247E" w:rsidP="003958BB">
            <w:pPr>
              <w:jc w:val="both"/>
              <w:rPr>
                <w:b/>
                <w:bCs/>
                <w:sz w:val="22"/>
                <w:szCs w:val="22"/>
              </w:rPr>
            </w:pPr>
            <w:r w:rsidRPr="00A8457E">
              <w:rPr>
                <w:b/>
                <w:bCs/>
                <w:sz w:val="22"/>
                <w:szCs w:val="22"/>
              </w:rPr>
              <w:t>04-511</w:t>
            </w:r>
            <w:r w:rsidRPr="00A8457E">
              <w:rPr>
                <w:b/>
                <w:bCs/>
                <w:sz w:val="22"/>
                <w:szCs w:val="22"/>
              </w:rPr>
              <w:t xml:space="preserve"> </w:t>
            </w:r>
            <w:r w:rsidRPr="00A8457E">
              <w:rPr>
                <w:b/>
                <w:bCs/>
                <w:sz w:val="22"/>
                <w:szCs w:val="22"/>
              </w:rPr>
              <w:t>Warszawa</w:t>
            </w:r>
          </w:p>
          <w:p w:rsidR="000D247E" w:rsidRPr="00D26ED6" w:rsidRDefault="000D247E" w:rsidP="003958B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D247E">
              <w:rPr>
                <w:b/>
                <w:sz w:val="22"/>
                <w:szCs w:val="22"/>
              </w:rPr>
              <w:t>238 620.00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D247E" w:rsidRPr="00D26ED6" w:rsidRDefault="000D247E" w:rsidP="003958B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D247E" w:rsidRDefault="000D247E" w:rsidP="003958B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D247E">
              <w:t>Wybrana oferta jest ofertą najkorzystniejszą. Oferta ta spełnia wymagania określone w SWZ i nie podlega odrzuceniu, a w wyniku przeprowadzonej oceny oferta przedmiotowego wykona</w:t>
            </w:r>
            <w:r w:rsidR="00A8457E">
              <w:t>wcy otrzymała liczbę punktów - 10</w:t>
            </w:r>
            <w:r w:rsidRPr="000D247E">
              <w:t>0,00.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560"/>
        <w:gridCol w:w="1559"/>
        <w:gridCol w:w="1417"/>
        <w:gridCol w:w="1560"/>
      </w:tblGrid>
      <w:tr w:rsidR="00A8457E" w:rsidRPr="008567C7" w:rsidTr="00A8457E">
        <w:trPr>
          <w:trHeight w:val="510"/>
        </w:trPr>
        <w:tc>
          <w:tcPr>
            <w:tcW w:w="709" w:type="dxa"/>
            <w:vAlign w:val="center"/>
          </w:tcPr>
          <w:p w:rsidR="00A8457E" w:rsidRPr="008567C7" w:rsidRDefault="00A845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A8457E" w:rsidRPr="008567C7" w:rsidRDefault="00A845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A8457E" w:rsidRPr="008567C7" w:rsidRDefault="00A845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A8457E" w:rsidRPr="008567C7" w:rsidRDefault="00A845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vAlign w:val="center"/>
          </w:tcPr>
          <w:p w:rsidR="00A8457E" w:rsidRPr="008567C7" w:rsidRDefault="00A845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60" w:type="dxa"/>
            <w:vAlign w:val="center"/>
          </w:tcPr>
          <w:p w:rsidR="00A8457E" w:rsidRPr="008567C7" w:rsidRDefault="00A845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8457E" w:rsidRPr="008567C7" w:rsidTr="00A8457E">
        <w:tc>
          <w:tcPr>
            <w:tcW w:w="709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A8457E" w:rsidRPr="002B6761" w:rsidRDefault="00A8457E" w:rsidP="003958B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b/>
                <w:sz w:val="18"/>
                <w:szCs w:val="18"/>
              </w:rPr>
              <w:t>Prospecta Sp. z o.o.</w:t>
            </w:r>
          </w:p>
          <w:p w:rsidR="00A8457E" w:rsidRPr="008567C7" w:rsidRDefault="00A8457E" w:rsidP="003958B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Barbórki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8457E" w:rsidRPr="001B7815" w:rsidRDefault="00A8457E" w:rsidP="003958B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04-511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60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60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A8457E" w:rsidRPr="008567C7" w:rsidTr="00A8457E">
        <w:tc>
          <w:tcPr>
            <w:tcW w:w="709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A8457E" w:rsidRPr="002B6761" w:rsidRDefault="00A8457E" w:rsidP="003958B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b/>
                <w:sz w:val="18"/>
                <w:szCs w:val="18"/>
              </w:rPr>
              <w:t>Metalogis K.Boguszewski G. Ostapiuk S.C.</w:t>
            </w:r>
          </w:p>
          <w:p w:rsidR="00A8457E" w:rsidRPr="008567C7" w:rsidRDefault="00A8457E" w:rsidP="003958B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Marii Dąbrowskiej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:rsidR="00A8457E" w:rsidRPr="001B7815" w:rsidRDefault="00A8457E" w:rsidP="003958B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01-903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60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 xml:space="preserve">  37,70</w:t>
            </w:r>
          </w:p>
        </w:tc>
        <w:tc>
          <w:tcPr>
            <w:tcW w:w="1559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60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</w:t>
            </w: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>7,70</w:t>
            </w:r>
          </w:p>
        </w:tc>
      </w:tr>
      <w:tr w:rsidR="00A8457E" w:rsidRPr="008567C7" w:rsidTr="00A8457E">
        <w:tc>
          <w:tcPr>
            <w:tcW w:w="709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:rsidR="00A8457E" w:rsidRPr="002B6761" w:rsidRDefault="00A8457E" w:rsidP="003958B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b/>
                <w:sz w:val="18"/>
                <w:szCs w:val="18"/>
              </w:rPr>
              <w:t>TESTLAB Sp. z o.o. Sp. k.</w:t>
            </w:r>
          </w:p>
          <w:p w:rsidR="00A8457E" w:rsidRPr="008567C7" w:rsidRDefault="00A8457E" w:rsidP="003958B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Ks.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Jeremiego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8457E" w:rsidRPr="001B7815" w:rsidRDefault="00A8457E" w:rsidP="003958B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05-080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247E">
              <w:rPr>
                <w:rFonts w:ascii="Times New Roman" w:hAnsi="Times New Roman" w:cs="Times New Roman"/>
                <w:bCs/>
                <w:sz w:val="18"/>
                <w:szCs w:val="18"/>
              </w:rPr>
              <w:t>Izabelin</w:t>
            </w:r>
          </w:p>
        </w:tc>
        <w:tc>
          <w:tcPr>
            <w:tcW w:w="1560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A8457E" w:rsidRPr="008567C7" w:rsidRDefault="00A8457E" w:rsidP="003958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24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0E8" w:rsidRDefault="00E730E8">
      <w:r>
        <w:separator/>
      </w:r>
    </w:p>
  </w:endnote>
  <w:endnote w:type="continuationSeparator" w:id="0">
    <w:p w:rsidR="00E730E8" w:rsidRDefault="00E73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0E8" w:rsidRDefault="00E730E8">
      <w:r>
        <w:separator/>
      </w:r>
    </w:p>
  </w:footnote>
  <w:footnote w:type="continuationSeparator" w:id="0">
    <w:p w:rsidR="00E730E8" w:rsidRDefault="00E73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30E8"/>
    <w:rsid w:val="00005838"/>
    <w:rsid w:val="00022322"/>
    <w:rsid w:val="00042497"/>
    <w:rsid w:val="000C1E6F"/>
    <w:rsid w:val="000D247E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457E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30E8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B227D"/>
  <w15:chartTrackingRefBased/>
  <w15:docId w15:val="{B8FB41D2-C8D2-4374-BFDD-C4969CCCC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2021-06-02T10:05:00Z</cp:lastPrinted>
  <dcterms:created xsi:type="dcterms:W3CDTF">2021-06-02T10:05:00Z</dcterms:created>
  <dcterms:modified xsi:type="dcterms:W3CDTF">2021-06-02T10:05:00Z</dcterms:modified>
</cp:coreProperties>
</file>