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82B8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2B89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16404A">
        <w:rPr>
          <w:sz w:val="22"/>
          <w:szCs w:val="22"/>
        </w:rPr>
        <w:t>2021-05-28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82B89" w:rsidP="00FB7F50">
      <w:pPr>
        <w:spacing w:after="40"/>
        <w:rPr>
          <w:b/>
          <w:bCs/>
          <w:sz w:val="22"/>
          <w:szCs w:val="22"/>
        </w:rPr>
      </w:pPr>
      <w:r w:rsidRPr="00582B89">
        <w:rPr>
          <w:b/>
          <w:bCs/>
          <w:sz w:val="22"/>
          <w:szCs w:val="22"/>
        </w:rPr>
        <w:t>Politechnika Częstochowska</w:t>
      </w:r>
    </w:p>
    <w:p w:rsidR="00FB7F50" w:rsidRPr="002245BE" w:rsidRDefault="00582B89" w:rsidP="00FB7F50">
      <w:pPr>
        <w:rPr>
          <w:sz w:val="22"/>
          <w:szCs w:val="22"/>
        </w:rPr>
      </w:pPr>
      <w:r w:rsidRPr="00582B89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82B89">
        <w:rPr>
          <w:sz w:val="22"/>
          <w:szCs w:val="22"/>
        </w:rPr>
        <w:t>69</w:t>
      </w:r>
    </w:p>
    <w:p w:rsidR="00FB7F50" w:rsidRPr="002245BE" w:rsidRDefault="00582B89" w:rsidP="00FB7F50">
      <w:pPr>
        <w:rPr>
          <w:sz w:val="22"/>
          <w:szCs w:val="22"/>
        </w:rPr>
      </w:pPr>
      <w:r w:rsidRPr="00582B89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82B89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82B89" w:rsidRPr="00607F9B" w:rsidTr="001F11CA">
        <w:trPr>
          <w:trHeight w:val="638"/>
        </w:trPr>
        <w:tc>
          <w:tcPr>
            <w:tcW w:w="959" w:type="dxa"/>
            <w:shd w:val="clear" w:color="auto" w:fill="auto"/>
          </w:tcPr>
          <w:p w:rsidR="00582B89" w:rsidRPr="00607F9B" w:rsidRDefault="00582B89" w:rsidP="001F11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2B89" w:rsidRPr="00607F9B" w:rsidRDefault="00582B89" w:rsidP="001F11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2B8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2B89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ZP/DK-06/21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82B89" w:rsidRPr="00582B89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82B89" w:rsidRPr="00582B89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2B89">
              <w:rPr>
                <w:b/>
                <w:sz w:val="22"/>
                <w:szCs w:val="22"/>
              </w:rPr>
              <w:t>BIS S.C. KAROL KOWALSKI, ŁUKASZ KOWALSKI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AL.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CZĘSTOCHOWA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>Komputer przenośny dla Katedry Inteligentnych Systemów Informatycznych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8 979.00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2B89">
              <w:rPr>
                <w:b/>
                <w:sz w:val="22"/>
                <w:szCs w:val="22"/>
              </w:rPr>
              <w:t>ACOM SP.J. WANDA DRZEWIECKA ANNA DRZEWIECKA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/4A/B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CZĘSTOCHOWA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>Komputer przenośny dla Katedry Inteligentnych Systemów Informatycznych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8 856.00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2B89">
              <w:rPr>
                <w:b/>
                <w:sz w:val="22"/>
                <w:szCs w:val="22"/>
              </w:rPr>
              <w:lastRenderedPageBreak/>
              <w:t>Cortland</w:t>
            </w:r>
            <w:proofErr w:type="spellEnd"/>
            <w:r w:rsidRPr="00582B89">
              <w:rPr>
                <w:b/>
                <w:sz w:val="22"/>
                <w:szCs w:val="22"/>
              </w:rPr>
              <w:t xml:space="preserve"> Sp. z o.o.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Zgoda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60-122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Poznań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>Komputer przenośny dla Katedry Inteligentnych Systemów Informatycznych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6 285.30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2B89">
              <w:rPr>
                <w:b/>
                <w:sz w:val="22"/>
                <w:szCs w:val="22"/>
              </w:rPr>
              <w:t>BIS S.C. KAROL KOWALSKI, ŁUKASZ KOWALSKI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AL.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CZĘSTOCHOWA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>Drukarki atramentowych/urządzenia wielofunkcyjnego (2 szt.) dla Działu Nauczania.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2 460.00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2B89">
              <w:rPr>
                <w:b/>
                <w:sz w:val="22"/>
                <w:szCs w:val="22"/>
              </w:rPr>
              <w:t>ACOM SP.J. WANDA DRZEWIECKA ANNA DRZEWIECKA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/4A/B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CZĘSTOCHOWA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>System operacyjny Windows 10 Professional dla Katedry Inteligentnych Systemów Informatycznych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1 463.70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2B89">
              <w:rPr>
                <w:b/>
                <w:sz w:val="22"/>
                <w:szCs w:val="22"/>
              </w:rPr>
              <w:t>BIS S.C. KAROL KOWALSKI, ŁUKASZ KOWALSKI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AL.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CZĘSTOCHOWA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>Komputer przenośny dla Wydziału Budownictwa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7 380.00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2B89">
              <w:rPr>
                <w:b/>
                <w:sz w:val="22"/>
                <w:szCs w:val="22"/>
              </w:rPr>
              <w:lastRenderedPageBreak/>
              <w:t>BIS S.C. KAROL KOWALSKI, ŁUKASZ KOWALSKI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AL.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CZĘSTOCHOWA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>Komputer przenośny dla Katedry Mechaniki i Podstaw Konstrukcji Maszyn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7 380.00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582B89" w:rsidTr="001F11CA">
        <w:trPr>
          <w:cantSplit/>
        </w:trPr>
        <w:tc>
          <w:tcPr>
            <w:tcW w:w="9498" w:type="dxa"/>
          </w:tcPr>
          <w:p w:rsidR="00582B89" w:rsidRPr="00D26ED6" w:rsidRDefault="00582B89" w:rsidP="001F11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2B89">
              <w:rPr>
                <w:b/>
                <w:sz w:val="22"/>
                <w:szCs w:val="22"/>
              </w:rPr>
              <w:t>ACOM SP.J. WANDA DRZEWIECKA ANNA DRZEWIECKA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/4A/B</w:t>
            </w:r>
          </w:p>
          <w:p w:rsidR="00582B89" w:rsidRPr="009F0E5C" w:rsidRDefault="00582B89" w:rsidP="001F11CA">
            <w:pPr>
              <w:jc w:val="both"/>
              <w:rPr>
                <w:bCs/>
                <w:sz w:val="22"/>
                <w:szCs w:val="22"/>
              </w:rPr>
            </w:pPr>
            <w:r w:rsidRPr="00582B89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B89">
              <w:rPr>
                <w:bCs/>
                <w:sz w:val="22"/>
                <w:szCs w:val="22"/>
              </w:rPr>
              <w:t>CZĘSTOCHOWA</w:t>
            </w:r>
          </w:p>
          <w:p w:rsidR="00582B89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2B89" w:rsidRPr="00211A34" w:rsidRDefault="00582B89" w:rsidP="001F11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2B89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2B89">
              <w:rPr>
                <w:sz w:val="22"/>
                <w:szCs w:val="22"/>
              </w:rPr>
              <w:t xml:space="preserve">Moduły SFP do serwera i </w:t>
            </w:r>
            <w:proofErr w:type="spellStart"/>
            <w:r w:rsidRPr="00582B89">
              <w:rPr>
                <w:sz w:val="22"/>
                <w:szCs w:val="22"/>
              </w:rPr>
              <w:t>switcha</w:t>
            </w:r>
            <w:proofErr w:type="spellEnd"/>
            <w:r w:rsidRPr="00582B89">
              <w:rPr>
                <w:sz w:val="22"/>
                <w:szCs w:val="22"/>
              </w:rPr>
              <w:t xml:space="preserve"> dla Katedry Inteligentnych Systemów Informatycznych.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2B89">
              <w:rPr>
                <w:b/>
                <w:sz w:val="22"/>
                <w:szCs w:val="22"/>
              </w:rPr>
              <w:t>664.20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82B89" w:rsidRPr="00D26ED6" w:rsidRDefault="00582B89" w:rsidP="001F11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2B89" w:rsidRDefault="00582B89" w:rsidP="001F11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2B89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13/4A/B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- 98.65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98,65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13/4A/B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- 98.63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98,63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13/4A/B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- 89.65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89,65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 xml:space="preserve">Komputer przenośny dla Katedry </w:t>
            </w:r>
            <w:r w:rsidRPr="00582B89">
              <w:rPr>
                <w:sz w:val="20"/>
                <w:szCs w:val="20"/>
              </w:rPr>
              <w:lastRenderedPageBreak/>
              <w:t>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lastRenderedPageBreak/>
              <w:t xml:space="preserve">Piotr </w:t>
            </w:r>
            <w:proofErr w:type="spellStart"/>
            <w:r w:rsidRPr="00582B89">
              <w:rPr>
                <w:b/>
                <w:bCs/>
                <w:sz w:val="20"/>
                <w:szCs w:val="20"/>
              </w:rPr>
              <w:t>Migda</w:t>
            </w:r>
            <w:proofErr w:type="spellEnd"/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proofErr w:type="spellStart"/>
            <w:r w:rsidRPr="00582B89">
              <w:rPr>
                <w:sz w:val="20"/>
                <w:szCs w:val="20"/>
              </w:rPr>
              <w:t>Opaczewska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7/16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lastRenderedPageBreak/>
              <w:t>02-368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2B89">
              <w:rPr>
                <w:b/>
                <w:bCs/>
                <w:sz w:val="20"/>
                <w:szCs w:val="20"/>
              </w:rPr>
              <w:t>Cortland</w:t>
            </w:r>
            <w:proofErr w:type="spellEnd"/>
            <w:r w:rsidRPr="00582B8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Zgoda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38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60-122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- 83.77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83,77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Drukarki atramentowych/urządzenia wielofunkcyjnego (2 szt.) dla Działu Nauczania.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System operacyjny Windows 10 Professional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13/4A/B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System operacyjny Windows 10 Professional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- 97.54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97,54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Wydziału Budownictwa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>Komputer przenośny dla Katedry Mechaniki i Podstaw Konstrukcji Maszyn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 xml:space="preserve">Moduły SFP do serwera i </w:t>
            </w:r>
            <w:proofErr w:type="spellStart"/>
            <w:r w:rsidRPr="00582B89">
              <w:rPr>
                <w:sz w:val="20"/>
                <w:szCs w:val="20"/>
              </w:rPr>
              <w:t>switcha</w:t>
            </w:r>
            <w:proofErr w:type="spellEnd"/>
            <w:r w:rsidRPr="00582B89">
              <w:rPr>
                <w:sz w:val="20"/>
                <w:szCs w:val="20"/>
              </w:rPr>
              <w:t xml:space="preserve"> dla Katedry Inteligentnych Systemów Informatycznych.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13/4A/B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100,00</w:t>
            </w:r>
          </w:p>
        </w:tc>
      </w:tr>
      <w:tr w:rsidR="00582B89" w:rsidRPr="00834EF4" w:rsidTr="001F11CA">
        <w:tc>
          <w:tcPr>
            <w:tcW w:w="2169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2B89">
              <w:rPr>
                <w:sz w:val="20"/>
                <w:szCs w:val="20"/>
              </w:rPr>
              <w:t xml:space="preserve">Moduły SFP do serwera i </w:t>
            </w:r>
            <w:proofErr w:type="spellStart"/>
            <w:r w:rsidRPr="00582B89">
              <w:rPr>
                <w:sz w:val="20"/>
                <w:szCs w:val="20"/>
              </w:rPr>
              <w:t>switcha</w:t>
            </w:r>
            <w:proofErr w:type="spellEnd"/>
            <w:r w:rsidRPr="00582B89">
              <w:rPr>
                <w:sz w:val="20"/>
                <w:szCs w:val="20"/>
              </w:rPr>
              <w:t xml:space="preserve"> dla Katedry Inteligentnych Systemów Informatycznych.</w:t>
            </w:r>
          </w:p>
        </w:tc>
        <w:tc>
          <w:tcPr>
            <w:tcW w:w="2793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2B89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582B89" w:rsidRPr="00211A34" w:rsidRDefault="00582B89" w:rsidP="001F11CA">
            <w:pPr>
              <w:rPr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41</w:t>
            </w:r>
          </w:p>
          <w:p w:rsidR="00582B89" w:rsidRPr="00211A34" w:rsidRDefault="00582B89" w:rsidP="001F11CA">
            <w:pPr>
              <w:spacing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2B89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582B89" w:rsidRPr="00211A34" w:rsidRDefault="00582B89" w:rsidP="001F11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>1 - Cena - 87.10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82B89" w:rsidRPr="00211A34" w:rsidRDefault="00582B89" w:rsidP="001F11CA">
            <w:pPr>
              <w:jc w:val="center"/>
              <w:rPr>
                <w:color w:val="000000"/>
                <w:sz w:val="20"/>
                <w:szCs w:val="20"/>
              </w:rPr>
            </w:pPr>
            <w:r w:rsidRPr="00582B89">
              <w:rPr>
                <w:sz w:val="20"/>
                <w:szCs w:val="20"/>
              </w:rPr>
              <w:t xml:space="preserve">  87,10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E4C" w:rsidRDefault="00FD7E4C">
      <w:r>
        <w:separator/>
      </w:r>
    </w:p>
  </w:endnote>
  <w:endnote w:type="continuationSeparator" w:id="0">
    <w:p w:rsidR="00FD7E4C" w:rsidRDefault="00FD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E4C" w:rsidRDefault="00FD7E4C">
      <w:r>
        <w:separator/>
      </w:r>
    </w:p>
  </w:footnote>
  <w:footnote w:type="continuationSeparator" w:id="0">
    <w:p w:rsidR="00FD7E4C" w:rsidRDefault="00FD7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E4C"/>
    <w:rsid w:val="00022322"/>
    <w:rsid w:val="00042497"/>
    <w:rsid w:val="000C1E6F"/>
    <w:rsid w:val="000E4E56"/>
    <w:rsid w:val="0016404A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2B89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31B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34278"/>
  <w15:chartTrackingRefBased/>
  <w15:docId w15:val="{3D5548DF-916F-4120-9BF7-7E521966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1027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2021-05-28T11:30:00Z</cp:lastPrinted>
  <dcterms:created xsi:type="dcterms:W3CDTF">2021-05-28T11:30:00Z</dcterms:created>
  <dcterms:modified xsi:type="dcterms:W3CDTF">2021-05-28T11:30:00Z</dcterms:modified>
</cp:coreProperties>
</file>