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2938A" w14:textId="2606E305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="004954D8">
        <w:rPr>
          <w:sz w:val="22"/>
          <w:szCs w:val="22"/>
        </w:rPr>
        <w:t>2021-05-</w:t>
      </w:r>
      <w:r w:rsidR="009C4E60">
        <w:rPr>
          <w:sz w:val="22"/>
          <w:szCs w:val="22"/>
        </w:rPr>
        <w:t>28</w:t>
      </w:r>
    </w:p>
    <w:p w14:paraId="7892F171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384573DD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5B7AA9D8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0BD2A507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2B11C40D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639AFDA3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4C014B07" w14:textId="77777777" w:rsidR="00411BAE" w:rsidRPr="004954D8" w:rsidRDefault="00411BAE" w:rsidP="004954D8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68A82C33" w14:textId="77777777" w:rsidR="00411BAE" w:rsidRPr="00411BAE" w:rsidRDefault="00411BAE" w:rsidP="00411BAE">
      <w:pPr>
        <w:rPr>
          <w:sz w:val="22"/>
          <w:szCs w:val="22"/>
        </w:rPr>
      </w:pPr>
    </w:p>
    <w:p w14:paraId="16B48682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C4421">
        <w:rPr>
          <w:bCs/>
          <w:sz w:val="22"/>
          <w:szCs w:val="22"/>
        </w:rPr>
        <w:t>SZW/DZP/4</w:t>
      </w:r>
      <w:r w:rsidR="00FF2094" w:rsidRPr="00FF2094">
        <w:rPr>
          <w:bCs/>
          <w:sz w:val="22"/>
          <w:szCs w:val="22"/>
        </w:rPr>
        <w:t>/2021</w:t>
      </w:r>
      <w:r w:rsidRPr="00411BAE">
        <w:rPr>
          <w:sz w:val="22"/>
          <w:szCs w:val="22"/>
        </w:rPr>
        <w:tab/>
        <w:t xml:space="preserve"> </w:t>
      </w:r>
    </w:p>
    <w:p w14:paraId="2698E4DF" w14:textId="77777777" w:rsidR="00411BAE" w:rsidRPr="00411BAE" w:rsidRDefault="00411BAE" w:rsidP="00411BAE">
      <w:pPr>
        <w:rPr>
          <w:sz w:val="22"/>
          <w:szCs w:val="22"/>
        </w:rPr>
      </w:pPr>
    </w:p>
    <w:p w14:paraId="529108F7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2111D049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43705138" w14:textId="77777777" w:rsidR="00411BAE" w:rsidRPr="00411BAE" w:rsidRDefault="00411BAE" w:rsidP="00411BAE">
      <w:pPr>
        <w:rPr>
          <w:sz w:val="22"/>
          <w:szCs w:val="22"/>
        </w:rPr>
      </w:pPr>
    </w:p>
    <w:p w14:paraId="46E89CDF" w14:textId="64E8DC5C" w:rsidR="00411BAE" w:rsidRPr="00411BAE" w:rsidRDefault="009C4E60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r w:rsidR="00881408">
        <w:rPr>
          <w:b/>
          <w:sz w:val="28"/>
          <w:szCs w:val="28"/>
        </w:rPr>
        <w:t>INFORMACJA</w:t>
      </w:r>
    </w:p>
    <w:p w14:paraId="64D6F472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411BAE" w14:paraId="14874998" w14:textId="77777777" w:rsidTr="00881408">
        <w:trPr>
          <w:trHeight w:val="638"/>
        </w:trPr>
        <w:tc>
          <w:tcPr>
            <w:tcW w:w="959" w:type="dxa"/>
            <w:shd w:val="clear" w:color="auto" w:fill="auto"/>
          </w:tcPr>
          <w:p w14:paraId="256CA6A9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4274CA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="004954D8" w:rsidRPr="008B62D3">
              <w:rPr>
                <w:b/>
                <w:bCs/>
                <w:sz w:val="22"/>
                <w:szCs w:val="22"/>
              </w:rPr>
              <w:t xml:space="preserve"> Zakup części do aparatury medycznej użytkowanej na Oddziale Anestezjologii i Intensywnej Terapii oraz Oddziale Noworodkowym z Pododdziałem Intensywnej Opieki Neonatologicznej Szpitala Wojewódzkiego w Poznaniu.</w:t>
            </w:r>
            <w:r w:rsidR="004954D8" w:rsidRPr="00607F9B">
              <w:rPr>
                <w:bCs/>
                <w:sz w:val="22"/>
                <w:szCs w:val="22"/>
              </w:rPr>
              <w:t>”</w:t>
            </w:r>
            <w:r w:rsidR="004954D8" w:rsidRPr="00607F9B">
              <w:rPr>
                <w:b/>
                <w:sz w:val="22"/>
                <w:szCs w:val="22"/>
              </w:rPr>
              <w:t xml:space="preserve"> </w:t>
            </w:r>
            <w:r w:rsidR="004954D8" w:rsidRPr="00607F9B">
              <w:rPr>
                <w:bCs/>
                <w:sz w:val="22"/>
                <w:szCs w:val="22"/>
              </w:rPr>
              <w:t>– znak sprawy</w:t>
            </w:r>
            <w:r w:rsidR="004954D8" w:rsidRPr="00607F9B">
              <w:rPr>
                <w:b/>
                <w:sz w:val="22"/>
                <w:szCs w:val="22"/>
              </w:rPr>
              <w:t xml:space="preserve"> </w:t>
            </w:r>
            <w:r w:rsidR="004954D8" w:rsidRPr="008B62D3">
              <w:rPr>
                <w:b/>
                <w:sz w:val="22"/>
                <w:szCs w:val="22"/>
              </w:rPr>
              <w:t>SZW/DZP/4/2021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251F0863" w14:textId="561BE877"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,informuje, że zmianie uleg</w:t>
      </w:r>
      <w:r w:rsidR="009C4E60">
        <w:rPr>
          <w:sz w:val="22"/>
          <w:szCs w:val="22"/>
        </w:rPr>
        <w:t>ną</w:t>
      </w:r>
      <w:r w:rsidRPr="00411BAE">
        <w:rPr>
          <w:sz w:val="22"/>
          <w:szCs w:val="22"/>
        </w:rPr>
        <w:t xml:space="preserve"> terminy:</w:t>
      </w:r>
    </w:p>
    <w:p w14:paraId="32919256" w14:textId="14C0600F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</w:t>
      </w:r>
      <w:r w:rsidR="009C4E60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9C4E60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5A7B4F4" w14:textId="7589BCB1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</w:t>
      </w:r>
      <w:r w:rsidR="009C4E60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9C4E60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DD5A199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7A543D2" w14:textId="77777777" w:rsidR="006D2776" w:rsidRDefault="006D2776" w:rsidP="006D2776">
      <w:pPr>
        <w:pStyle w:val="Default"/>
      </w:pPr>
    </w:p>
    <w:p w14:paraId="4A27B5F1" w14:textId="7D5DDDD2"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 w:rsidR="004954D8">
        <w:rPr>
          <w:rFonts w:ascii="Times New Roman" w:hAnsi="Times New Roman" w:cs="Times New Roman"/>
          <w:sz w:val="22"/>
          <w:szCs w:val="22"/>
        </w:rPr>
        <w:t xml:space="preserve"> 2</w:t>
      </w:r>
      <w:r w:rsidR="009C4E60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 xml:space="preserve"> maja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14:paraId="707BB28B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14:paraId="547D7016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14:paraId="6B41E3EA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14:paraId="59D185BC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14:paraId="560475B5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14:paraId="042476A0" w14:textId="77777777"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14:paraId="05E791C0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14:paraId="1FCF1A04" w14:textId="77777777"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456F4" w14:textId="77777777" w:rsidR="00417FB4" w:rsidRDefault="00417FB4">
      <w:r>
        <w:separator/>
      </w:r>
    </w:p>
  </w:endnote>
  <w:endnote w:type="continuationSeparator" w:id="0">
    <w:p w14:paraId="7EBF1BB2" w14:textId="77777777" w:rsidR="00417FB4" w:rsidRDefault="0041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CA06" w14:textId="77777777" w:rsidR="00417FB4" w:rsidRDefault="007F5B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7240B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41ED8" w14:textId="562A8EE5" w:rsidR="00417FB4" w:rsidRDefault="009C4E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C0BBFFC" wp14:editId="7E9C886C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9F52C9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AA0432C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90FF2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5757C" w14:textId="77777777" w:rsidR="00417FB4" w:rsidRDefault="007F5B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r w:rsidR="009C4E60">
      <w:fldChar w:fldCharType="begin"/>
    </w:r>
    <w:r w:rsidR="009C4E60">
      <w:instrText xml:space="preserve"> NUMPAGES  \* MERGEFORMAT </w:instrText>
    </w:r>
    <w:r w:rsidR="009C4E60">
      <w:fldChar w:fldCharType="separate"/>
    </w:r>
    <w:r w:rsidR="008E5844" w:rsidRPr="008E5844">
      <w:rPr>
        <w:rStyle w:val="Numerstrony"/>
        <w:noProof/>
      </w:rPr>
      <w:t>1</w:t>
    </w:r>
    <w:r w:rsidR="009C4E60">
      <w:rPr>
        <w:rStyle w:val="Numerstrony"/>
        <w:noProof/>
      </w:rPr>
      <w:fldChar w:fldCharType="end"/>
    </w:r>
  </w:p>
  <w:p w14:paraId="0568BCDE" w14:textId="77777777" w:rsidR="00417FB4" w:rsidRDefault="00417FB4">
    <w:pPr>
      <w:pStyle w:val="Stopka"/>
      <w:tabs>
        <w:tab w:val="clear" w:pos="4536"/>
        <w:tab w:val="left" w:pos="6237"/>
      </w:tabs>
    </w:pPr>
  </w:p>
  <w:p w14:paraId="1E223837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5C5D2" w14:textId="77777777" w:rsidR="00417FB4" w:rsidRDefault="00417FB4">
      <w:r>
        <w:separator/>
      </w:r>
    </w:p>
  </w:footnote>
  <w:footnote w:type="continuationSeparator" w:id="0">
    <w:p w14:paraId="6B4D39AE" w14:textId="77777777" w:rsidR="00417FB4" w:rsidRDefault="0041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13D82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8106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0DFB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4848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954D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7F5B3E"/>
    <w:rsid w:val="00835464"/>
    <w:rsid w:val="008638E2"/>
    <w:rsid w:val="00881408"/>
    <w:rsid w:val="008C3F94"/>
    <w:rsid w:val="008E5844"/>
    <w:rsid w:val="00911021"/>
    <w:rsid w:val="00911F3E"/>
    <w:rsid w:val="009228C4"/>
    <w:rsid w:val="009464A8"/>
    <w:rsid w:val="009844B9"/>
    <w:rsid w:val="009C4E60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A3412"/>
    <w:rsid w:val="00EC4421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358F881"/>
  <w15:docId w15:val="{EF934C50-1454-412F-8DB8-6538B09B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Wojciech Ślusarski</cp:lastModifiedBy>
  <cp:revision>2</cp:revision>
  <cp:lastPrinted>2021-05-21T10:01:00Z</cp:lastPrinted>
  <dcterms:created xsi:type="dcterms:W3CDTF">2021-05-28T10:36:00Z</dcterms:created>
  <dcterms:modified xsi:type="dcterms:W3CDTF">2021-05-28T10:36:00Z</dcterms:modified>
</cp:coreProperties>
</file>