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E7CD0" w14:textId="36E6A4EE"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Pr="00FF2094">
        <w:rPr>
          <w:sz w:val="22"/>
          <w:szCs w:val="22"/>
        </w:rPr>
        <w:t>2021-05-</w:t>
      </w:r>
      <w:r w:rsidR="00914FE5">
        <w:rPr>
          <w:sz w:val="22"/>
          <w:szCs w:val="22"/>
        </w:rPr>
        <w:t>28</w:t>
      </w:r>
    </w:p>
    <w:p w14:paraId="2EE713BA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71EC8A14" w14:textId="77777777"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14:paraId="1A7A145C" w14:textId="77777777"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14:paraId="586BC0E5" w14:textId="77777777"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14:paraId="38D4093A" w14:textId="77777777"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14:paraId="3972CF76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14:paraId="048DB019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14:paraId="4AA95479" w14:textId="77777777" w:rsidR="00411BAE" w:rsidRPr="00411BAE" w:rsidRDefault="00411BAE" w:rsidP="00411BAE">
      <w:pPr>
        <w:rPr>
          <w:sz w:val="22"/>
          <w:szCs w:val="22"/>
        </w:rPr>
      </w:pPr>
    </w:p>
    <w:p w14:paraId="5D1A71EF" w14:textId="77777777" w:rsidR="00411BAE" w:rsidRPr="00411BAE" w:rsidRDefault="00411BAE" w:rsidP="00411BAE">
      <w:pPr>
        <w:rPr>
          <w:sz w:val="22"/>
          <w:szCs w:val="22"/>
        </w:rPr>
      </w:pPr>
    </w:p>
    <w:p w14:paraId="5A91BEB5" w14:textId="7777777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FF2094" w:rsidRPr="00FF2094">
        <w:rPr>
          <w:bCs/>
          <w:sz w:val="22"/>
          <w:szCs w:val="22"/>
        </w:rPr>
        <w:t>SZW/DZP/20/2021</w:t>
      </w:r>
      <w:r w:rsidRPr="00411BAE">
        <w:rPr>
          <w:sz w:val="22"/>
          <w:szCs w:val="22"/>
        </w:rPr>
        <w:tab/>
        <w:t xml:space="preserve"> </w:t>
      </w:r>
    </w:p>
    <w:p w14:paraId="244DFA46" w14:textId="77777777" w:rsidR="00411BAE" w:rsidRPr="00411BAE" w:rsidRDefault="00411BAE" w:rsidP="00411BAE">
      <w:pPr>
        <w:rPr>
          <w:sz w:val="22"/>
          <w:szCs w:val="22"/>
        </w:rPr>
      </w:pPr>
    </w:p>
    <w:p w14:paraId="5E872512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01A614FC" w14:textId="77777777"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5B7FBB2C" w14:textId="77777777" w:rsidR="00411BAE" w:rsidRPr="00411BAE" w:rsidRDefault="00411BAE" w:rsidP="00411BAE">
      <w:pPr>
        <w:rPr>
          <w:sz w:val="22"/>
          <w:szCs w:val="22"/>
        </w:rPr>
      </w:pPr>
    </w:p>
    <w:p w14:paraId="4E3C6698" w14:textId="77777777" w:rsidR="00411BAE" w:rsidRPr="00411BAE" w:rsidRDefault="00411BAE" w:rsidP="00411BAE">
      <w:pPr>
        <w:rPr>
          <w:sz w:val="22"/>
          <w:szCs w:val="22"/>
        </w:rPr>
      </w:pPr>
    </w:p>
    <w:p w14:paraId="7E38B1D4" w14:textId="27D3A5F0" w:rsidR="00411BAE" w:rsidRPr="00411BAE" w:rsidRDefault="000D1690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BB76B1">
        <w:rPr>
          <w:b/>
          <w:sz w:val="28"/>
          <w:szCs w:val="28"/>
        </w:rPr>
        <w:t>II Powiadomienie</w:t>
      </w:r>
    </w:p>
    <w:p w14:paraId="600AFF56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F2094" w:rsidRPr="00411BAE" w14:paraId="2FEFCD7D" w14:textId="77777777" w:rsidTr="00881408">
        <w:trPr>
          <w:trHeight w:val="638"/>
        </w:trPr>
        <w:tc>
          <w:tcPr>
            <w:tcW w:w="959" w:type="dxa"/>
            <w:shd w:val="clear" w:color="auto" w:fill="auto"/>
          </w:tcPr>
          <w:p w14:paraId="20F260AF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73D645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094">
              <w:rPr>
                <w:sz w:val="22"/>
                <w:szCs w:val="22"/>
              </w:rPr>
              <w:t>przetarg</w:t>
            </w:r>
            <w:r w:rsidR="00C8643F">
              <w:rPr>
                <w:sz w:val="22"/>
                <w:szCs w:val="22"/>
              </w:rPr>
              <w:t>u</w:t>
            </w:r>
            <w:r w:rsidRPr="00FF2094">
              <w:rPr>
                <w:sz w:val="22"/>
                <w:szCs w:val="22"/>
              </w:rPr>
              <w:t xml:space="preserve"> nieograniczon</w:t>
            </w:r>
            <w:r w:rsidR="00C8643F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FF2094">
              <w:rPr>
                <w:b/>
                <w:bCs/>
                <w:sz w:val="22"/>
                <w:szCs w:val="22"/>
              </w:rPr>
              <w:t>Zakup tomografu komputerowego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FF2094">
              <w:rPr>
                <w:b/>
                <w:sz w:val="22"/>
                <w:szCs w:val="22"/>
              </w:rPr>
              <w:t>SZW/DZP/20/2021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1DAB05A3" w14:textId="0B6E64F0" w:rsidR="00411BAE" w:rsidRPr="00AC6C15" w:rsidRDefault="00914FE5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Zgodnie z informacją zamieszczoną 24.05.2021r. </w:t>
      </w:r>
      <w:r w:rsidR="00411BAE"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(Dz.U. poz. 2019 ze zm.)</w:t>
      </w:r>
      <w:r w:rsidR="00411BAE" w:rsidRPr="00411BAE">
        <w:rPr>
          <w:sz w:val="22"/>
          <w:szCs w:val="22"/>
        </w:rPr>
        <w:t>,informuje, że zmianie ulegają terminy:</w:t>
      </w:r>
    </w:p>
    <w:p w14:paraId="4503EDCB" w14:textId="468116F4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2021-05-</w:t>
      </w:r>
      <w:r w:rsidR="000D1690">
        <w:rPr>
          <w:b/>
          <w:sz w:val="22"/>
          <w:szCs w:val="22"/>
        </w:rPr>
        <w:t>28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2021-05-</w:t>
      </w:r>
      <w:r w:rsidR="000D1690">
        <w:rPr>
          <w:b/>
          <w:sz w:val="22"/>
          <w:szCs w:val="22"/>
        </w:rPr>
        <w:t>31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42C66BB3" w14:textId="15430833"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2021-05-</w:t>
      </w:r>
      <w:r w:rsidR="000D1690">
        <w:rPr>
          <w:b/>
          <w:sz w:val="22"/>
          <w:szCs w:val="22"/>
        </w:rPr>
        <w:t>28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2021-05-</w:t>
      </w:r>
      <w:r w:rsidR="000D1690">
        <w:rPr>
          <w:b/>
          <w:sz w:val="22"/>
          <w:szCs w:val="22"/>
        </w:rPr>
        <w:t>31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511E7B88" w14:textId="77777777"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14:paraId="1975F184" w14:textId="77777777" w:rsidR="006D2776" w:rsidRDefault="006D2776" w:rsidP="006D2776">
      <w:pPr>
        <w:pStyle w:val="Default"/>
      </w:pPr>
    </w:p>
    <w:p w14:paraId="5CBF1803" w14:textId="77777777"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 </w:t>
      </w:r>
    </w:p>
    <w:p w14:paraId="2A091ABC" w14:textId="77777777" w:rsidR="00AB5AC2" w:rsidRPr="00542FF5" w:rsidRDefault="00AC6C15" w:rsidP="00AC6C15">
      <w:pPr>
        <w:jc w:val="right"/>
        <w:rPr>
          <w:sz w:val="24"/>
          <w:vertAlign w:val="superscript"/>
        </w:rPr>
      </w:pPr>
      <w:r>
        <w:rPr>
          <w:sz w:val="22"/>
          <w:szCs w:val="22"/>
        </w:rPr>
        <w:t>Z poważaniem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65B1D" w14:textId="77777777" w:rsidR="00417FB4" w:rsidRDefault="00417FB4">
      <w:r>
        <w:separator/>
      </w:r>
    </w:p>
  </w:endnote>
  <w:endnote w:type="continuationSeparator" w:id="0">
    <w:p w14:paraId="7D04A5EF" w14:textId="77777777" w:rsidR="00417FB4" w:rsidRDefault="0041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99000" w14:textId="77777777" w:rsidR="00417FB4" w:rsidRDefault="00E31F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06269E" w14:textId="77777777" w:rsidR="00417FB4" w:rsidRDefault="00417FB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45862" w14:textId="1EBE94CE" w:rsidR="00417FB4" w:rsidRDefault="000D169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7BAFD1" wp14:editId="0CC939E4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D83C46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75F8C3C" w14:textId="77777777"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D7808" w14:textId="77777777"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2B2FC" w14:textId="77777777" w:rsidR="00417FB4" w:rsidRDefault="00E31F9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r w:rsidR="00914FE5">
      <w:fldChar w:fldCharType="begin"/>
    </w:r>
    <w:r w:rsidR="00914FE5">
      <w:instrText xml:space="preserve"> NUMPAGES  \* MERGEFORMAT </w:instrText>
    </w:r>
    <w:r w:rsidR="00914FE5">
      <w:fldChar w:fldCharType="separate"/>
    </w:r>
    <w:r w:rsidR="00DB28F4" w:rsidRPr="00DB28F4">
      <w:rPr>
        <w:rStyle w:val="Numerstrony"/>
        <w:noProof/>
      </w:rPr>
      <w:t>1</w:t>
    </w:r>
    <w:r w:rsidR="00914FE5">
      <w:rPr>
        <w:rStyle w:val="Numerstrony"/>
        <w:noProof/>
      </w:rPr>
      <w:fldChar w:fldCharType="end"/>
    </w:r>
  </w:p>
  <w:p w14:paraId="76492C7C" w14:textId="77777777" w:rsidR="00417FB4" w:rsidRDefault="00417FB4">
    <w:pPr>
      <w:pStyle w:val="Stopka"/>
      <w:tabs>
        <w:tab w:val="clear" w:pos="4536"/>
        <w:tab w:val="left" w:pos="6237"/>
      </w:tabs>
    </w:pPr>
  </w:p>
  <w:p w14:paraId="703C8110" w14:textId="77777777" w:rsidR="00417FB4" w:rsidRDefault="00417FB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36A80" w14:textId="77777777" w:rsidR="00417FB4" w:rsidRDefault="00417FB4">
      <w:r>
        <w:separator/>
      </w:r>
    </w:p>
  </w:footnote>
  <w:footnote w:type="continuationSeparator" w:id="0">
    <w:p w14:paraId="2C1D6F41" w14:textId="77777777" w:rsidR="00417FB4" w:rsidRDefault="00417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E663" w14:textId="77777777" w:rsidR="00417FB4" w:rsidRDefault="00417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DDDDA" w14:textId="77777777" w:rsidR="00417FB4" w:rsidRDefault="00417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2BD9" w14:textId="77777777" w:rsidR="00417FB4" w:rsidRDefault="00417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3B"/>
    <w:rsid w:val="00016F01"/>
    <w:rsid w:val="00036327"/>
    <w:rsid w:val="000A08B4"/>
    <w:rsid w:val="000B2261"/>
    <w:rsid w:val="000D1690"/>
    <w:rsid w:val="000F285C"/>
    <w:rsid w:val="000F70F0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17FB4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D38A0"/>
    <w:rsid w:val="006F10CC"/>
    <w:rsid w:val="00734369"/>
    <w:rsid w:val="007879D6"/>
    <w:rsid w:val="00790840"/>
    <w:rsid w:val="007E2955"/>
    <w:rsid w:val="00835464"/>
    <w:rsid w:val="008638E2"/>
    <w:rsid w:val="00881408"/>
    <w:rsid w:val="008C3F94"/>
    <w:rsid w:val="00911021"/>
    <w:rsid w:val="00911F3E"/>
    <w:rsid w:val="00914FE5"/>
    <w:rsid w:val="009228C4"/>
    <w:rsid w:val="009464A8"/>
    <w:rsid w:val="009844B9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B76B1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A1B88"/>
    <w:rsid w:val="00DA25FE"/>
    <w:rsid w:val="00DB28F4"/>
    <w:rsid w:val="00DD0F69"/>
    <w:rsid w:val="00E31F9B"/>
    <w:rsid w:val="00EA3412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2D3E2109"/>
  <w15:docId w15:val="{82C4579F-93FC-40EA-966B-CB8DB00D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131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Monika Mińska</dc:creator>
  <cp:lastModifiedBy>Wojciech Ślusarski</cp:lastModifiedBy>
  <cp:revision>3</cp:revision>
  <cp:lastPrinted>2021-05-18T11:39:00Z</cp:lastPrinted>
  <dcterms:created xsi:type="dcterms:W3CDTF">2021-05-28T09:38:00Z</dcterms:created>
  <dcterms:modified xsi:type="dcterms:W3CDTF">2021-05-28T09:56:00Z</dcterms:modified>
</cp:coreProperties>
</file>