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01CE25" w14:textId="1E626AF6" w:rsidR="00A667CE" w:rsidRDefault="00A667CE" w:rsidP="00A667CE">
      <w:pPr>
        <w:pStyle w:val="Nagwek4"/>
        <w:spacing w:before="0" w:after="360"/>
        <w:jc w:val="right"/>
        <w:rPr>
          <w:rFonts w:ascii="Times New Roman" w:hAnsi="Times New Roman"/>
          <w:b w:val="0"/>
          <w:sz w:val="22"/>
          <w:szCs w:val="22"/>
        </w:rPr>
      </w:pPr>
    </w:p>
    <w:p w14:paraId="6227FCEA" w14:textId="7B7A27EE" w:rsidR="007E331F" w:rsidRPr="00525EFF" w:rsidRDefault="007E331F" w:rsidP="00F31EAC">
      <w:pPr>
        <w:pStyle w:val="Nagwek4"/>
        <w:spacing w:before="0" w:after="360"/>
        <w:jc w:val="right"/>
        <w:rPr>
          <w:rFonts w:ascii="Times New Roman" w:hAnsi="Times New Roman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</w:t>
      </w:r>
      <w:r w:rsidR="00B70DA3" w:rsidRPr="00034021">
        <w:rPr>
          <w:rFonts w:ascii="Times New Roman" w:hAnsi="Times New Roman"/>
          <w:b w:val="0"/>
          <w:sz w:val="22"/>
          <w:szCs w:val="22"/>
        </w:rPr>
        <w:t>N</w:t>
      </w:r>
      <w:r w:rsidRPr="00034021">
        <w:rPr>
          <w:rFonts w:ascii="Times New Roman" w:hAnsi="Times New Roman"/>
          <w:b w:val="0"/>
          <w:sz w:val="22"/>
          <w:szCs w:val="22"/>
        </w:rPr>
        <w:t xml:space="preserve">r </w:t>
      </w:r>
      <w:r w:rsidR="00E30CC6">
        <w:rPr>
          <w:rFonts w:ascii="Times New Roman" w:hAnsi="Times New Roman"/>
          <w:b w:val="0"/>
          <w:sz w:val="22"/>
          <w:szCs w:val="22"/>
        </w:rPr>
        <w:t>6</w:t>
      </w:r>
      <w:r w:rsidRPr="00034021">
        <w:rPr>
          <w:rFonts w:ascii="Times New Roman" w:hAnsi="Times New Roman"/>
          <w:b w:val="0"/>
          <w:sz w:val="22"/>
          <w:szCs w:val="22"/>
        </w:rPr>
        <w:t xml:space="preserve"> do SWZ</w:t>
      </w:r>
    </w:p>
    <w:p w14:paraId="144E3C08" w14:textId="49E1A462" w:rsidR="00A667CE" w:rsidRPr="000C26C4" w:rsidRDefault="00E30CC6" w:rsidP="00A667CE">
      <w:pPr>
        <w:pStyle w:val="Nagwek"/>
      </w:pPr>
      <w:r>
        <w:t xml:space="preserve">Znak sprawy: </w:t>
      </w:r>
      <w:r w:rsidR="00A667CE" w:rsidRPr="000C26C4">
        <w:t>PCUW.261.3.5.2021</w:t>
      </w:r>
    </w:p>
    <w:p w14:paraId="331E87EE" w14:textId="144616E7" w:rsidR="007E331F" w:rsidRDefault="007E331F" w:rsidP="00A667CE">
      <w:pPr>
        <w:pStyle w:val="Nagwek2"/>
        <w:widowControl/>
        <w:spacing w:line="360" w:lineRule="auto"/>
        <w:jc w:val="left"/>
        <w:rPr>
          <w:sz w:val="28"/>
        </w:rPr>
      </w:pPr>
    </w:p>
    <w:p w14:paraId="5FE9584F" w14:textId="15EDB7FA" w:rsidR="000C26C4" w:rsidRDefault="000C26C4" w:rsidP="000C26C4"/>
    <w:p w14:paraId="5BB7AD2A" w14:textId="7F4E294E" w:rsidR="000C26C4" w:rsidRDefault="000C26C4" w:rsidP="000C26C4"/>
    <w:p w14:paraId="7493A3C6" w14:textId="5EFEC84E" w:rsidR="000C26C4" w:rsidRDefault="000C26C4" w:rsidP="000C26C4"/>
    <w:p w14:paraId="6F574F65" w14:textId="038DC796" w:rsidR="000C26C4" w:rsidRDefault="000C26C4" w:rsidP="000C26C4"/>
    <w:p w14:paraId="712E7C90" w14:textId="1F6D8D8F" w:rsidR="000C26C4" w:rsidRDefault="000C26C4" w:rsidP="000C26C4"/>
    <w:p w14:paraId="48DC7A7E" w14:textId="77777777" w:rsidR="000C26C4" w:rsidRPr="000C26C4" w:rsidRDefault="000C26C4" w:rsidP="000C26C4"/>
    <w:p w14:paraId="1BF48A74" w14:textId="77777777" w:rsidR="00B70DA3" w:rsidRPr="00B70DA3" w:rsidRDefault="00B70DA3" w:rsidP="00B70DA3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161B6154" w14:textId="77777777" w:rsidTr="005844F6">
        <w:tc>
          <w:tcPr>
            <w:tcW w:w="9104" w:type="dxa"/>
            <w:shd w:val="clear" w:color="auto" w:fill="F2F2F2"/>
          </w:tcPr>
          <w:p w14:paraId="35519705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33718412" w14:textId="0F703586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5EC1FDB1" w14:textId="77777777" w:rsidR="00B70DA3" w:rsidRPr="00B70DA3" w:rsidRDefault="00B70DA3" w:rsidP="00B70DA3"/>
    <w:p w14:paraId="5F0F7A46" w14:textId="44067D44" w:rsidR="009A2AC2" w:rsidRDefault="002E612D" w:rsidP="009A2AC2">
      <w:pPr>
        <w:spacing w:after="120"/>
        <w:ind w:left="-426"/>
        <w:jc w:val="center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B70DA3">
        <w:rPr>
          <w:sz w:val="22"/>
          <w:szCs w:val="22"/>
        </w:rPr>
        <w:br/>
      </w:r>
      <w:r w:rsidRPr="00525EFF">
        <w:rPr>
          <w:sz w:val="22"/>
          <w:szCs w:val="22"/>
        </w:rPr>
        <w:t>w trybie</w:t>
      </w:r>
      <w:r w:rsidR="00890086" w:rsidRPr="00890086">
        <w:rPr>
          <w:sz w:val="22"/>
          <w:szCs w:val="22"/>
        </w:rPr>
        <w:t xml:space="preserve"> podstawowy</w:t>
      </w:r>
      <w:r w:rsidR="00B70DA3">
        <w:rPr>
          <w:sz w:val="22"/>
          <w:szCs w:val="22"/>
        </w:rPr>
        <w:t>m</w:t>
      </w:r>
      <w:r w:rsidRPr="00525EFF">
        <w:rPr>
          <w:sz w:val="22"/>
          <w:szCs w:val="22"/>
        </w:rPr>
        <w:t xml:space="preserve"> </w:t>
      </w:r>
      <w:r w:rsidR="0083312B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61688FA2" w14:textId="70C8240E" w:rsidR="009A2AC2" w:rsidRPr="009A2AC2" w:rsidRDefault="009A2AC2" w:rsidP="009A2AC2">
      <w:pPr>
        <w:spacing w:after="120"/>
        <w:ind w:left="-426"/>
        <w:jc w:val="center"/>
        <w:rPr>
          <w:b/>
          <w:bCs/>
          <w:sz w:val="22"/>
          <w:szCs w:val="22"/>
        </w:rPr>
      </w:pPr>
      <w:r w:rsidRPr="009A2AC2">
        <w:rPr>
          <w:b/>
          <w:bCs/>
          <w:sz w:val="22"/>
          <w:szCs w:val="22"/>
        </w:rPr>
        <w:t xml:space="preserve">Zorganizowanie, zarządzanie i utrzymanie systemu rowerów na obszarze powiatu rawickiego </w:t>
      </w:r>
      <w:r>
        <w:rPr>
          <w:b/>
          <w:bCs/>
          <w:sz w:val="22"/>
          <w:szCs w:val="22"/>
        </w:rPr>
        <w:br/>
      </w:r>
      <w:r w:rsidRPr="009A2AC2">
        <w:rPr>
          <w:b/>
          <w:bCs/>
          <w:sz w:val="22"/>
          <w:szCs w:val="22"/>
        </w:rPr>
        <w:t>w ramach przedsięwzięcia Rawicki Powiatowy Rower (RPR).</w:t>
      </w:r>
    </w:p>
    <w:p w14:paraId="24E474FE" w14:textId="035B31F7" w:rsidR="00F31EAC" w:rsidRDefault="00F31EAC" w:rsidP="00F31EAC">
      <w:pPr>
        <w:spacing w:after="240" w:line="276" w:lineRule="auto"/>
        <w:jc w:val="both"/>
        <w:rPr>
          <w:sz w:val="22"/>
          <w:szCs w:val="22"/>
        </w:rPr>
      </w:pPr>
    </w:p>
    <w:p w14:paraId="339516A7" w14:textId="77777777"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14:paraId="7992E6BF" w14:textId="77777777"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14:paraId="13AB24AD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27AABAEB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98"/>
        <w:gridCol w:w="6156"/>
      </w:tblGrid>
      <w:tr w:rsidR="00AE2ACB" w:rsidRPr="007677F8" w14:paraId="20082B11" w14:textId="77777777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5BD19A71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131ECF6C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60432217" w14:textId="77777777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7468F3E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7962D99C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8C7FD56" w14:textId="77777777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0A7FC64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62E5E67C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6896541" w14:textId="77777777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1B4EA15D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32912D7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D3EAB57" w14:textId="77777777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5FFE253C" w14:textId="3BDA2B6D" w:rsidR="00AE2ACB" w:rsidRPr="00572EE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572EE4">
              <w:rPr>
                <w:rFonts w:eastAsia="Calibri"/>
                <w:sz w:val="22"/>
                <w:szCs w:val="22"/>
              </w:rPr>
              <w:t>Wykonawca jest</w:t>
            </w:r>
            <w:r w:rsidR="00572EE4" w:rsidRPr="00572EE4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6237" w:type="dxa"/>
            <w:shd w:val="clear" w:color="auto" w:fill="auto"/>
          </w:tcPr>
          <w:p w14:paraId="7766548B" w14:textId="77777777" w:rsidR="00572EE4" w:rsidRDefault="00572EE4" w:rsidP="00572EE4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2BC654BB" w14:textId="77777777" w:rsidR="00572EE4" w:rsidRDefault="00572EE4" w:rsidP="00572EE4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72AD43B3" w14:textId="77777777" w:rsidR="00572EE4" w:rsidRDefault="00572EE4" w:rsidP="00572EE4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33E75899" w14:textId="7C0B2BF3" w:rsidR="00AE2ACB" w:rsidRPr="007677F8" w:rsidRDefault="00572EE4" w:rsidP="00572EE4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Times New Roman" w:char="F0FF"/>
            </w:r>
            <w:r>
              <w:t xml:space="preserve"> inny …………………………….</w:t>
            </w:r>
          </w:p>
        </w:tc>
      </w:tr>
    </w:tbl>
    <w:p w14:paraId="78400690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25BC14DF" w14:textId="77777777" w:rsidR="000C26C4" w:rsidRPr="000C26C4" w:rsidRDefault="000C26C4" w:rsidP="000C26C4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4B48B9F9" w14:textId="418EFE3C" w:rsidR="004D5A42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ze Specyfikacją Warunków Zamówienia, stosując niżej wymienione stawki</w:t>
      </w:r>
      <w:r w:rsidRPr="0097776D">
        <w:rPr>
          <w:sz w:val="22"/>
        </w:rPr>
        <w:t>:</w:t>
      </w:r>
    </w:p>
    <w:p w14:paraId="0C3C2B91" w14:textId="586DCD02" w:rsidR="000C26C4" w:rsidRDefault="000C26C4" w:rsidP="000C26C4">
      <w:pPr>
        <w:spacing w:after="120" w:line="276" w:lineRule="auto"/>
        <w:jc w:val="both"/>
        <w:rPr>
          <w:sz w:val="22"/>
        </w:rPr>
      </w:pPr>
    </w:p>
    <w:p w14:paraId="075EB9F2" w14:textId="581021D3" w:rsidR="000C26C4" w:rsidRDefault="000C26C4" w:rsidP="000C26C4">
      <w:pPr>
        <w:spacing w:after="120" w:line="276" w:lineRule="auto"/>
        <w:jc w:val="both"/>
        <w:rPr>
          <w:sz w:val="22"/>
        </w:rPr>
      </w:pPr>
    </w:p>
    <w:p w14:paraId="26900CF7" w14:textId="77777777" w:rsidR="000C26C4" w:rsidRPr="000C26C4" w:rsidRDefault="000C26C4" w:rsidP="000C26C4">
      <w:pPr>
        <w:spacing w:after="120" w:line="276" w:lineRule="auto"/>
        <w:jc w:val="both"/>
        <w:rPr>
          <w:sz w:val="22"/>
        </w:rPr>
      </w:pPr>
    </w:p>
    <w:p w14:paraId="4013627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88"/>
      </w:tblGrid>
      <w:tr w:rsidR="00B70DA3" w:rsidRPr="007F3E87" w14:paraId="5F2AA099" w14:textId="77777777" w:rsidTr="00B70DA3">
        <w:trPr>
          <w:trHeight w:val="704"/>
        </w:trPr>
        <w:tc>
          <w:tcPr>
            <w:tcW w:w="8788" w:type="dxa"/>
            <w:shd w:val="clear" w:color="auto" w:fill="auto"/>
            <w:vAlign w:val="center"/>
          </w:tcPr>
          <w:p w14:paraId="1FA6DAF5" w14:textId="0A944DAC" w:rsidR="00B70DA3" w:rsidRPr="007F3E87" w:rsidRDefault="00B70DA3" w:rsidP="007F3E87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Cena oferty</w:t>
            </w:r>
          </w:p>
        </w:tc>
      </w:tr>
      <w:tr w:rsidR="00B70DA3" w:rsidRPr="007F3E87" w14:paraId="4679782E" w14:textId="77777777" w:rsidTr="00B70DA3">
        <w:tc>
          <w:tcPr>
            <w:tcW w:w="8788" w:type="dxa"/>
            <w:shd w:val="clear" w:color="auto" w:fill="auto"/>
          </w:tcPr>
          <w:p w14:paraId="5BB5F86F" w14:textId="47A1D85B" w:rsidR="00B70DA3" w:rsidRPr="00BD4DEB" w:rsidRDefault="00B70DA3" w:rsidP="001C344A">
            <w:pPr>
              <w:spacing w:before="60" w:line="360" w:lineRule="auto"/>
              <w:jc w:val="both"/>
              <w:rPr>
                <w:b/>
                <w:bCs/>
                <w:sz w:val="22"/>
                <w:szCs w:val="22"/>
              </w:rPr>
            </w:pPr>
            <w:r w:rsidRPr="00BD4DEB">
              <w:rPr>
                <w:b/>
                <w:sz w:val="22"/>
                <w:szCs w:val="22"/>
              </w:rPr>
              <w:t xml:space="preserve">Temat: </w:t>
            </w:r>
            <w:r w:rsidR="009A2AC2" w:rsidRPr="00BD4DEB">
              <w:rPr>
                <w:b/>
                <w:bCs/>
                <w:sz w:val="22"/>
                <w:szCs w:val="22"/>
              </w:rPr>
              <w:t>Zorganizowanie, zarządzanie i utrzymanie systemu rowerów na obszarze powiatu rawickiego w ramach przedsięwzięcia Rawicki Powiatowy Rower (RPR).</w:t>
            </w:r>
          </w:p>
          <w:p w14:paraId="0FE4E597" w14:textId="329C45AC" w:rsidR="00B70DA3" w:rsidRPr="00BD4DEB" w:rsidRDefault="00E279A1" w:rsidP="00E279A1">
            <w:pPr>
              <w:pStyle w:val="Akapitzlist"/>
              <w:numPr>
                <w:ilvl w:val="0"/>
                <w:numId w:val="7"/>
              </w:numPr>
              <w:spacing w:line="360" w:lineRule="auto"/>
              <w:jc w:val="both"/>
              <w:rPr>
                <w:sz w:val="22"/>
                <w:szCs w:val="22"/>
              </w:rPr>
            </w:pPr>
            <w:r w:rsidRPr="00BD4DEB">
              <w:rPr>
                <w:sz w:val="22"/>
                <w:szCs w:val="22"/>
              </w:rPr>
              <w:t>C</w:t>
            </w:r>
            <w:r w:rsidR="00B70DA3" w:rsidRPr="00BD4DEB">
              <w:rPr>
                <w:sz w:val="22"/>
                <w:szCs w:val="22"/>
              </w:rPr>
              <w:t>ena (C) za wykonanie zdania wynosi:</w:t>
            </w:r>
          </w:p>
          <w:p w14:paraId="107155D0" w14:textId="77777777" w:rsidR="00B70DA3" w:rsidRPr="00BD4DEB" w:rsidRDefault="00B70DA3" w:rsidP="001C344A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BD4DEB">
              <w:rPr>
                <w:sz w:val="22"/>
                <w:szCs w:val="22"/>
              </w:rPr>
              <w:t xml:space="preserve">kwotę netto ....................... zł </w:t>
            </w:r>
          </w:p>
          <w:p w14:paraId="3881DCE0" w14:textId="046E2440" w:rsidR="00B70DA3" w:rsidRPr="00BD4DEB" w:rsidRDefault="00B70DA3" w:rsidP="001C344A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BD4DEB">
              <w:rPr>
                <w:sz w:val="22"/>
                <w:szCs w:val="22"/>
              </w:rPr>
              <w:t>(słownie: ............................................................................ zł),</w:t>
            </w:r>
          </w:p>
          <w:p w14:paraId="69035304" w14:textId="66F5C6A1" w:rsidR="00B70DA3" w:rsidRPr="00BD4DEB" w:rsidRDefault="00B70DA3" w:rsidP="001C344A">
            <w:pPr>
              <w:spacing w:line="360" w:lineRule="auto"/>
              <w:rPr>
                <w:sz w:val="22"/>
                <w:szCs w:val="22"/>
              </w:rPr>
            </w:pPr>
            <w:r w:rsidRPr="00BD4DEB">
              <w:rPr>
                <w:sz w:val="22"/>
                <w:szCs w:val="22"/>
              </w:rPr>
              <w:t>natomiast wraz z należnym podatkiem VAT w wysokości ......%,</w:t>
            </w:r>
          </w:p>
          <w:p w14:paraId="7D3A1D1A" w14:textId="77777777" w:rsidR="00B70DA3" w:rsidRPr="00BD4DEB" w:rsidRDefault="00B70DA3" w:rsidP="001C344A">
            <w:pPr>
              <w:spacing w:after="60" w:line="360" w:lineRule="auto"/>
              <w:rPr>
                <w:sz w:val="22"/>
                <w:szCs w:val="22"/>
              </w:rPr>
            </w:pPr>
            <w:r w:rsidRPr="00BD4DEB">
              <w:rPr>
                <w:sz w:val="22"/>
                <w:szCs w:val="22"/>
              </w:rPr>
              <w:t xml:space="preserve">wynosi kwotę brutto ……….......... zł </w:t>
            </w:r>
          </w:p>
          <w:p w14:paraId="63C1B0E8" w14:textId="176156E3" w:rsidR="00B70DA3" w:rsidRPr="00BD4DEB" w:rsidRDefault="00B70DA3" w:rsidP="001C344A">
            <w:pPr>
              <w:spacing w:after="60" w:line="360" w:lineRule="auto"/>
              <w:rPr>
                <w:sz w:val="22"/>
                <w:szCs w:val="22"/>
              </w:rPr>
            </w:pPr>
            <w:r w:rsidRPr="00BD4DEB">
              <w:rPr>
                <w:sz w:val="22"/>
                <w:szCs w:val="22"/>
              </w:rPr>
              <w:t>(słownie: ..................</w:t>
            </w:r>
            <w:r w:rsidR="005117AC" w:rsidRPr="00BD4DEB">
              <w:rPr>
                <w:sz w:val="22"/>
                <w:szCs w:val="22"/>
              </w:rPr>
              <w:t>........................................................................................</w:t>
            </w:r>
            <w:r w:rsidRPr="00BD4DEB">
              <w:rPr>
                <w:sz w:val="22"/>
                <w:szCs w:val="22"/>
              </w:rPr>
              <w:t>.......................... zł)</w:t>
            </w:r>
          </w:p>
          <w:p w14:paraId="3D78810C" w14:textId="28602886" w:rsidR="00E279A1" w:rsidRPr="00BD4DEB" w:rsidRDefault="005117AC" w:rsidP="00E279A1">
            <w:pPr>
              <w:pStyle w:val="Akapitzlist"/>
              <w:numPr>
                <w:ilvl w:val="0"/>
                <w:numId w:val="7"/>
              </w:numPr>
              <w:spacing w:after="60"/>
              <w:rPr>
                <w:sz w:val="22"/>
                <w:szCs w:val="22"/>
              </w:rPr>
            </w:pPr>
            <w:r w:rsidRPr="00BD4DEB">
              <w:rPr>
                <w:sz w:val="22"/>
                <w:szCs w:val="22"/>
              </w:rPr>
              <w:t>Na kwotę określoną w ust. 1 składa się</w:t>
            </w:r>
            <w:r w:rsidR="00E279A1" w:rsidRPr="00BD4DEB">
              <w:rPr>
                <w:sz w:val="22"/>
                <w:szCs w:val="22"/>
              </w:rPr>
              <w:t>:</w:t>
            </w:r>
          </w:p>
          <w:p w14:paraId="096F8F78" w14:textId="77777777" w:rsidR="00955AA2" w:rsidRPr="00BD4DEB" w:rsidRDefault="00955AA2" w:rsidP="00955AA2">
            <w:pPr>
              <w:pStyle w:val="Akapitzlist"/>
              <w:numPr>
                <w:ilvl w:val="0"/>
                <w:numId w:val="5"/>
              </w:num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BD4DEB">
              <w:rPr>
                <w:sz w:val="22"/>
                <w:szCs w:val="22"/>
              </w:rPr>
              <w:t>całkowity koszt wdrożenia i uruchomienia Systemu RPR wraz z kosztem obsługi, utrzymania i serwisowania Systemu RPR w roku 2021:</w:t>
            </w:r>
          </w:p>
          <w:p w14:paraId="17DFA884" w14:textId="77777777" w:rsidR="00955AA2" w:rsidRPr="00BD4DEB" w:rsidRDefault="00955AA2" w:rsidP="00955AA2">
            <w:pPr>
              <w:pStyle w:val="Akapitzlist"/>
              <w:jc w:val="both"/>
              <w:rPr>
                <w:sz w:val="22"/>
                <w:szCs w:val="22"/>
              </w:rPr>
            </w:pPr>
            <w:r w:rsidRPr="00BD4DEB">
              <w:rPr>
                <w:sz w:val="22"/>
                <w:szCs w:val="22"/>
              </w:rPr>
              <w:t>………………… zł netto + …..%VAT = ………………. zł brutto,</w:t>
            </w:r>
          </w:p>
          <w:p w14:paraId="7A509316" w14:textId="0BFF6E21" w:rsidR="00955AA2" w:rsidRPr="00BD4DEB" w:rsidRDefault="00955AA2" w:rsidP="00955AA2">
            <w:pPr>
              <w:pStyle w:val="Akapitzlist"/>
              <w:jc w:val="both"/>
              <w:rPr>
                <w:sz w:val="22"/>
                <w:szCs w:val="22"/>
              </w:rPr>
            </w:pPr>
            <w:r w:rsidRPr="00BD4DEB">
              <w:rPr>
                <w:sz w:val="22"/>
                <w:szCs w:val="22"/>
              </w:rPr>
              <w:t xml:space="preserve">który stanowić będzie nie więcej niż 40% wynagrodzenia, o którym mowa </w:t>
            </w:r>
            <w:r w:rsidR="005117AC" w:rsidRPr="00BD4DEB">
              <w:rPr>
                <w:sz w:val="22"/>
                <w:szCs w:val="22"/>
              </w:rPr>
              <w:br/>
            </w:r>
            <w:r w:rsidRPr="00BD4DEB">
              <w:rPr>
                <w:sz w:val="22"/>
                <w:szCs w:val="22"/>
              </w:rPr>
              <w:t>w ust. 1,</w:t>
            </w:r>
          </w:p>
          <w:p w14:paraId="0027A99C" w14:textId="77777777" w:rsidR="00955AA2" w:rsidRPr="00BD4DEB" w:rsidRDefault="00955AA2" w:rsidP="00955AA2">
            <w:pPr>
              <w:pStyle w:val="Akapitzlist"/>
              <w:numPr>
                <w:ilvl w:val="0"/>
                <w:numId w:val="5"/>
              </w:num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BD4DEB">
              <w:rPr>
                <w:sz w:val="22"/>
                <w:szCs w:val="22"/>
              </w:rPr>
              <w:t>koszt obsługi, utrzymania i serwisowania Systemu RPR:</w:t>
            </w:r>
          </w:p>
          <w:p w14:paraId="0CA26778" w14:textId="1AFEAB02" w:rsidR="00955AA2" w:rsidRPr="00BD4DEB" w:rsidRDefault="00955AA2" w:rsidP="00955AA2">
            <w:pPr>
              <w:pStyle w:val="Akapitzlist"/>
              <w:jc w:val="both"/>
              <w:rPr>
                <w:sz w:val="22"/>
                <w:szCs w:val="22"/>
              </w:rPr>
            </w:pPr>
            <w:r w:rsidRPr="00BD4DEB">
              <w:rPr>
                <w:sz w:val="22"/>
                <w:szCs w:val="22"/>
              </w:rPr>
              <w:t>………………… zł netto + …..%VAT = ………………. zł brutto, w tym w rozbiciu na poszczególne lata:</w:t>
            </w:r>
          </w:p>
          <w:p w14:paraId="4D681700" w14:textId="77777777" w:rsidR="00955AA2" w:rsidRPr="00BD4DEB" w:rsidRDefault="00955AA2" w:rsidP="00955AA2">
            <w:pPr>
              <w:pStyle w:val="Akapitzlist"/>
              <w:numPr>
                <w:ilvl w:val="0"/>
                <w:numId w:val="6"/>
              </w:num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BD4DEB">
              <w:rPr>
                <w:sz w:val="22"/>
                <w:szCs w:val="22"/>
              </w:rPr>
              <w:t>w 2022 roku, kwota …………...... zł brutto,</w:t>
            </w:r>
          </w:p>
          <w:p w14:paraId="2D4729E4" w14:textId="77777777" w:rsidR="00955AA2" w:rsidRPr="00BD4DEB" w:rsidRDefault="00955AA2" w:rsidP="00955AA2">
            <w:pPr>
              <w:numPr>
                <w:ilvl w:val="0"/>
                <w:numId w:val="6"/>
              </w:numPr>
              <w:spacing w:line="256" w:lineRule="auto"/>
              <w:rPr>
                <w:sz w:val="22"/>
                <w:szCs w:val="22"/>
              </w:rPr>
            </w:pPr>
            <w:r w:rsidRPr="00BD4DEB">
              <w:rPr>
                <w:sz w:val="22"/>
                <w:szCs w:val="22"/>
              </w:rPr>
              <w:t>w 2023 roku, kwota …………...... zł brutto,</w:t>
            </w:r>
          </w:p>
          <w:p w14:paraId="1E1EE4A6" w14:textId="77777777" w:rsidR="00955AA2" w:rsidRPr="00BD4DEB" w:rsidRDefault="00955AA2" w:rsidP="00955AA2">
            <w:pPr>
              <w:numPr>
                <w:ilvl w:val="0"/>
                <w:numId w:val="6"/>
              </w:numPr>
              <w:spacing w:line="256" w:lineRule="auto"/>
              <w:rPr>
                <w:sz w:val="22"/>
                <w:szCs w:val="22"/>
              </w:rPr>
            </w:pPr>
            <w:r w:rsidRPr="00BD4DEB">
              <w:rPr>
                <w:sz w:val="22"/>
                <w:szCs w:val="22"/>
              </w:rPr>
              <w:t>w 2024 roku, kwota …………...... zł brutto,</w:t>
            </w:r>
          </w:p>
          <w:p w14:paraId="22367F76" w14:textId="77777777" w:rsidR="00955AA2" w:rsidRPr="00BD4DEB" w:rsidRDefault="00955AA2" w:rsidP="00955AA2">
            <w:pPr>
              <w:numPr>
                <w:ilvl w:val="0"/>
                <w:numId w:val="6"/>
              </w:numPr>
              <w:spacing w:line="256" w:lineRule="auto"/>
              <w:rPr>
                <w:sz w:val="22"/>
                <w:szCs w:val="22"/>
              </w:rPr>
            </w:pPr>
            <w:r w:rsidRPr="00BD4DEB">
              <w:rPr>
                <w:sz w:val="22"/>
                <w:szCs w:val="22"/>
              </w:rPr>
              <w:t>w 2025 roku, kwota …………...... zł brutto,</w:t>
            </w:r>
          </w:p>
          <w:p w14:paraId="1FC48C77" w14:textId="77777777" w:rsidR="00955AA2" w:rsidRPr="00BD4DEB" w:rsidRDefault="00955AA2" w:rsidP="00955AA2">
            <w:pPr>
              <w:numPr>
                <w:ilvl w:val="0"/>
                <w:numId w:val="6"/>
              </w:numPr>
              <w:spacing w:line="256" w:lineRule="auto"/>
              <w:rPr>
                <w:sz w:val="22"/>
                <w:szCs w:val="22"/>
              </w:rPr>
            </w:pPr>
            <w:r w:rsidRPr="00BD4DEB">
              <w:rPr>
                <w:sz w:val="22"/>
                <w:szCs w:val="22"/>
              </w:rPr>
              <w:t>w 2026 roku, kwota …………...... zł brutto,</w:t>
            </w:r>
          </w:p>
          <w:p w14:paraId="524D665B" w14:textId="36F31FE1" w:rsidR="00955AA2" w:rsidRPr="00BD4DEB" w:rsidRDefault="00955AA2" w:rsidP="00955AA2">
            <w:pPr>
              <w:ind w:left="709"/>
              <w:jc w:val="both"/>
              <w:rPr>
                <w:sz w:val="22"/>
                <w:szCs w:val="22"/>
              </w:rPr>
            </w:pPr>
            <w:r w:rsidRPr="00BD4DEB">
              <w:rPr>
                <w:sz w:val="22"/>
                <w:szCs w:val="22"/>
              </w:rPr>
              <w:t xml:space="preserve">który stanowić będzie co najmniej 60% wynagrodzenia, o którym mowa w ust. 1, </w:t>
            </w:r>
            <w:r w:rsidRPr="00BD4DEB">
              <w:rPr>
                <w:sz w:val="22"/>
                <w:szCs w:val="22"/>
              </w:rPr>
              <w:br/>
              <w:t>i podzielony będzie proporcjonalnie do nakładów poniesionych w poszczególnych latach realizacji umowy, przy czym ostatnia płatność</w:t>
            </w:r>
            <w:r w:rsidR="005117AC" w:rsidRPr="00BD4DEB">
              <w:rPr>
                <w:sz w:val="22"/>
                <w:szCs w:val="22"/>
              </w:rPr>
              <w:t>,</w:t>
            </w:r>
            <w:r w:rsidRPr="00BD4DEB">
              <w:rPr>
                <w:sz w:val="22"/>
                <w:szCs w:val="22"/>
              </w:rPr>
              <w:t xml:space="preserve"> obejmująca miesiąc listopad 2026 roku</w:t>
            </w:r>
            <w:r w:rsidR="005117AC" w:rsidRPr="00BD4DEB">
              <w:rPr>
                <w:sz w:val="22"/>
                <w:szCs w:val="22"/>
              </w:rPr>
              <w:t>,</w:t>
            </w:r>
            <w:r w:rsidRPr="00BD4DEB">
              <w:rPr>
                <w:sz w:val="22"/>
                <w:szCs w:val="22"/>
              </w:rPr>
              <w:t xml:space="preserve"> nie może stanowić więcej niż 3% wynagrodzenia, o którym mowa w ust. 1.</w:t>
            </w:r>
          </w:p>
          <w:p w14:paraId="3F94B1E5" w14:textId="4D392A7B" w:rsidR="00B70DA3" w:rsidRPr="00BD4DEB" w:rsidRDefault="00B70DA3" w:rsidP="00BD4DEB">
            <w:pPr>
              <w:jc w:val="both"/>
              <w:rPr>
                <w:sz w:val="22"/>
                <w:szCs w:val="22"/>
              </w:rPr>
            </w:pPr>
          </w:p>
        </w:tc>
      </w:tr>
      <w:tr w:rsidR="0083312B" w:rsidRPr="007F3E87" w14:paraId="14EC4B1E" w14:textId="77777777" w:rsidTr="00B70DA3">
        <w:tc>
          <w:tcPr>
            <w:tcW w:w="8788" w:type="dxa"/>
            <w:shd w:val="clear" w:color="auto" w:fill="auto"/>
          </w:tcPr>
          <w:p w14:paraId="6C4E5A54" w14:textId="3F51760E" w:rsidR="0083312B" w:rsidRPr="00BD4DEB" w:rsidRDefault="0083312B" w:rsidP="0083312B">
            <w:pPr>
              <w:spacing w:before="60" w:line="360" w:lineRule="auto"/>
              <w:jc w:val="center"/>
              <w:rPr>
                <w:b/>
                <w:sz w:val="22"/>
                <w:szCs w:val="22"/>
              </w:rPr>
            </w:pPr>
            <w:r w:rsidRPr="00BD4DEB">
              <w:rPr>
                <w:b/>
                <w:sz w:val="22"/>
                <w:szCs w:val="22"/>
              </w:rPr>
              <w:t>Liczba rowerów dodatkowych, którą oferuje Wykonawca</w:t>
            </w:r>
          </w:p>
        </w:tc>
      </w:tr>
      <w:tr w:rsidR="0083312B" w:rsidRPr="007F3E87" w14:paraId="2C30D0C4" w14:textId="77777777" w:rsidTr="00B70DA3">
        <w:tc>
          <w:tcPr>
            <w:tcW w:w="8788" w:type="dxa"/>
            <w:shd w:val="clear" w:color="auto" w:fill="auto"/>
          </w:tcPr>
          <w:p w14:paraId="250729B8" w14:textId="77777777" w:rsidR="00BD4DEB" w:rsidRDefault="00BD4DEB" w:rsidP="00231C7D">
            <w:pPr>
              <w:spacing w:before="60" w:line="360" w:lineRule="auto"/>
              <w:jc w:val="both"/>
              <w:rPr>
                <w:b/>
                <w:bCs/>
                <w:sz w:val="22"/>
                <w:szCs w:val="22"/>
              </w:rPr>
            </w:pPr>
          </w:p>
          <w:p w14:paraId="6DE0BD29" w14:textId="281ABE66" w:rsidR="00231C7D" w:rsidRPr="00231C7D" w:rsidRDefault="00231C7D" w:rsidP="00231C7D">
            <w:pPr>
              <w:spacing w:before="60" w:line="360" w:lineRule="auto"/>
              <w:jc w:val="both"/>
              <w:rPr>
                <w:b/>
                <w:bCs/>
                <w:sz w:val="22"/>
                <w:szCs w:val="22"/>
              </w:rPr>
            </w:pPr>
            <w:r w:rsidRPr="00231C7D">
              <w:rPr>
                <w:b/>
                <w:bCs/>
                <w:sz w:val="22"/>
                <w:szCs w:val="22"/>
              </w:rPr>
              <w:t>Ilość dodatkowych rowerów: …………. szt.</w:t>
            </w:r>
          </w:p>
          <w:p w14:paraId="61C5B751" w14:textId="77777777" w:rsidR="00231C7D" w:rsidRPr="00231C7D" w:rsidRDefault="00231C7D" w:rsidP="005035BB">
            <w:pPr>
              <w:spacing w:before="60"/>
              <w:jc w:val="both"/>
              <w:rPr>
                <w:bCs/>
                <w:i/>
                <w:iCs/>
                <w:sz w:val="18"/>
                <w:szCs w:val="18"/>
              </w:rPr>
            </w:pPr>
            <w:r w:rsidRPr="00231C7D">
              <w:rPr>
                <w:bCs/>
                <w:i/>
                <w:iCs/>
                <w:sz w:val="18"/>
                <w:szCs w:val="18"/>
              </w:rPr>
              <w:t>Wykonawca otrzyma 4 punkty za każdy dodatkowy rower, przy czym Zamawiający zastrzega, iż Wykonawca może zaoferować dodatkowe rowery w ilości max. 10 sztuk.</w:t>
            </w:r>
          </w:p>
          <w:p w14:paraId="252233FA" w14:textId="7126C0D6" w:rsidR="00E279A1" w:rsidRPr="005117AC" w:rsidRDefault="00231C7D" w:rsidP="005035BB">
            <w:pPr>
              <w:spacing w:before="60"/>
              <w:jc w:val="both"/>
              <w:rPr>
                <w:bCs/>
                <w:i/>
                <w:iCs/>
                <w:sz w:val="18"/>
                <w:szCs w:val="18"/>
              </w:rPr>
            </w:pPr>
            <w:r w:rsidRPr="00231C7D">
              <w:rPr>
                <w:bCs/>
                <w:i/>
                <w:iCs/>
                <w:sz w:val="18"/>
                <w:szCs w:val="18"/>
              </w:rPr>
              <w:t>W przypadku, gdy Wykonawca nie uzupełni ilości oferowanych dodatkowych rowerów, Zamawiający przyzna Wykonawcy 0 punktów w przedmiotowym kryterium. W przypadku, gdy Wykonawca poda ilość dodatkowych rowerów w ilości większej niż 10 sztuk, Zamawiający przyzna Wykonawcy max. ilość 40 punktów w przedmiotowym kryterium.</w:t>
            </w:r>
          </w:p>
        </w:tc>
      </w:tr>
    </w:tbl>
    <w:p w14:paraId="31B2FC03" w14:textId="77777777" w:rsidR="00B70DA3" w:rsidRPr="00B70DA3" w:rsidRDefault="00B70DA3" w:rsidP="00B70DA3">
      <w:pPr>
        <w:pStyle w:val="Akapitzlist"/>
        <w:spacing w:before="240" w:line="276" w:lineRule="auto"/>
        <w:ind w:left="284"/>
        <w:jc w:val="both"/>
        <w:rPr>
          <w:sz w:val="22"/>
        </w:rPr>
      </w:pPr>
    </w:p>
    <w:p w14:paraId="3D045C52" w14:textId="532E48FD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6B5686EF" w14:textId="77777777"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71837429" w14:textId="7777777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5B0C341E" w14:textId="1ED84971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6A864678" w14:textId="3C4A624E" w:rsidR="00BD4DEB" w:rsidRDefault="00BD4DEB" w:rsidP="00BD4DEB">
      <w:pPr>
        <w:spacing w:after="120"/>
        <w:contextualSpacing/>
        <w:jc w:val="both"/>
        <w:rPr>
          <w:sz w:val="22"/>
        </w:rPr>
      </w:pPr>
    </w:p>
    <w:p w14:paraId="0CAA15B8" w14:textId="77777777" w:rsidR="00BD4DEB" w:rsidRDefault="00BD4DEB" w:rsidP="00BD4DEB">
      <w:pPr>
        <w:spacing w:after="120"/>
        <w:contextualSpacing/>
        <w:jc w:val="both"/>
        <w:rPr>
          <w:sz w:val="22"/>
        </w:rPr>
      </w:pPr>
    </w:p>
    <w:p w14:paraId="7E383A09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21B9F37F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E1774FD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lastRenderedPageBreak/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4EFE25A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31CB8BBC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8BC7AA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0E865382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BF03A9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FC50E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B84D9D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02C54C36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3E630A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6A550B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4D5BB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137401FF" w14:textId="114C28E7"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tam warunkach, </w:t>
      </w:r>
      <w:r w:rsidR="00B70DA3">
        <w:rPr>
          <w:sz w:val="22"/>
        </w:rPr>
        <w:br/>
      </w:r>
      <w:r w:rsidRPr="0097776D">
        <w:rPr>
          <w:sz w:val="22"/>
        </w:rPr>
        <w:t>w miejscu i terminie wyznaczonym przez Zamawiającego;</w:t>
      </w:r>
    </w:p>
    <w:p w14:paraId="647D5951" w14:textId="2F247239" w:rsidR="00FF57EE" w:rsidRPr="00A65118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sz w:val="22"/>
          <w:szCs w:val="22"/>
        </w:rPr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</w:t>
      </w:r>
      <w:r w:rsidRPr="00A65118">
        <w:rPr>
          <w:sz w:val="22"/>
          <w:szCs w:val="22"/>
        </w:rPr>
        <w:t>bezpośrednio lub pośrednio pozyskaliśmy w celu ubiegania się o udzielenie zamówienia publicznego w niniejszym postępowaniu</w:t>
      </w:r>
      <w:r w:rsidRPr="00A65118">
        <w:rPr>
          <w:rStyle w:val="Odwoanieprzypisudolnego"/>
          <w:sz w:val="22"/>
          <w:szCs w:val="22"/>
        </w:rPr>
        <w:footnoteReference w:id="3"/>
      </w:r>
      <w:r w:rsidR="00A65118" w:rsidRPr="00A65118">
        <w:rPr>
          <w:sz w:val="22"/>
          <w:szCs w:val="22"/>
        </w:rPr>
        <w:t>,</w:t>
      </w:r>
    </w:p>
    <w:p w14:paraId="682308F3" w14:textId="0D439765" w:rsidR="00A65118" w:rsidRDefault="00A65118" w:rsidP="00A65118">
      <w:pPr>
        <w:pStyle w:val="Akapitzlist"/>
        <w:numPr>
          <w:ilvl w:val="0"/>
          <w:numId w:val="3"/>
        </w:numPr>
        <w:spacing w:before="120" w:after="120" w:line="276" w:lineRule="auto"/>
        <w:jc w:val="both"/>
        <w:rPr>
          <w:sz w:val="22"/>
          <w:szCs w:val="22"/>
        </w:rPr>
      </w:pPr>
      <w:r w:rsidRPr="00A65118">
        <w:rPr>
          <w:sz w:val="22"/>
          <w:szCs w:val="22"/>
        </w:rPr>
        <w:t>osoby wykonujące wszelkie czynności</w:t>
      </w:r>
      <w:r w:rsidR="001E19A1">
        <w:rPr>
          <w:sz w:val="22"/>
          <w:szCs w:val="22"/>
        </w:rPr>
        <w:t xml:space="preserve"> </w:t>
      </w:r>
      <w:r w:rsidR="001E19A1" w:rsidRPr="001E19A1">
        <w:rPr>
          <w:sz w:val="22"/>
          <w:szCs w:val="22"/>
        </w:rPr>
        <w:t xml:space="preserve">związane z </w:t>
      </w:r>
      <w:r w:rsidR="00247F29">
        <w:rPr>
          <w:sz w:val="22"/>
          <w:szCs w:val="22"/>
        </w:rPr>
        <w:t>serwisowaniem</w:t>
      </w:r>
      <w:r w:rsidR="001E19A1" w:rsidRPr="001E19A1">
        <w:rPr>
          <w:sz w:val="22"/>
          <w:szCs w:val="22"/>
        </w:rPr>
        <w:t>,</w:t>
      </w:r>
      <w:r w:rsidR="00247F29">
        <w:rPr>
          <w:sz w:val="22"/>
          <w:szCs w:val="22"/>
        </w:rPr>
        <w:t xml:space="preserve"> obsługą systemu RPR, obsługą BOK</w:t>
      </w:r>
      <w:r w:rsidR="0083312B">
        <w:rPr>
          <w:sz w:val="22"/>
          <w:szCs w:val="22"/>
        </w:rPr>
        <w:t xml:space="preserve"> </w:t>
      </w:r>
      <w:r w:rsidR="001E19A1">
        <w:rPr>
          <w:sz w:val="22"/>
          <w:szCs w:val="22"/>
        </w:rPr>
        <w:t xml:space="preserve">będą </w:t>
      </w:r>
      <w:r w:rsidR="001E19A1" w:rsidRPr="001E19A1">
        <w:rPr>
          <w:sz w:val="22"/>
          <w:szCs w:val="22"/>
        </w:rPr>
        <w:t>wykonywane przez osoby zatrudnione przez Wykonawcę na podstawie stosunku pracy</w:t>
      </w:r>
      <w:r w:rsidR="0083312B">
        <w:rPr>
          <w:sz w:val="22"/>
          <w:szCs w:val="22"/>
        </w:rPr>
        <w:t>,</w:t>
      </w:r>
    </w:p>
    <w:p w14:paraId="27BD9020" w14:textId="145D39E9" w:rsidR="00E97EE5" w:rsidRDefault="00E97EE5" w:rsidP="00E97EE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Składam/y ofertę jako Konsorcjum i tym samym, zgodnie z art. 117 ust. 4 ustawy Pzp, oświadczam/y, że prace polegające na: ………………………………………………………… </w:t>
      </w:r>
      <w:r w:rsidR="000C26C4">
        <w:rPr>
          <w:sz w:val="22"/>
          <w:szCs w:val="22"/>
        </w:rPr>
        <w:br/>
        <w:t>……………………………………………………………………………………………………</w:t>
      </w:r>
      <w:r>
        <w:rPr>
          <w:sz w:val="22"/>
          <w:szCs w:val="22"/>
        </w:rPr>
        <w:t>wykona nw. Wykonawca wspólnie ubiegający się o udzielenie zamówienia:</w:t>
      </w:r>
    </w:p>
    <w:p w14:paraId="7513A6D3" w14:textId="43F12488" w:rsidR="0083312B" w:rsidRPr="00E97EE5" w:rsidRDefault="00E97EE5" w:rsidP="00E97EE5">
      <w:pPr>
        <w:spacing w:before="120" w:after="120" w:line="276" w:lineRule="auto"/>
        <w:ind w:left="284"/>
        <w:jc w:val="both"/>
        <w:rPr>
          <w:color w:val="FF0000"/>
          <w:sz w:val="22"/>
          <w:szCs w:val="22"/>
        </w:rPr>
      </w:pPr>
      <w:r w:rsidRPr="00E97EE5">
        <w:rPr>
          <w:sz w:val="22"/>
          <w:szCs w:val="22"/>
        </w:rPr>
        <w:t>………………………………………………………………………………………………………</w:t>
      </w:r>
      <w:r w:rsidR="000C26C4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7D875C8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062B4F14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46856870" w14:textId="4A3A5E7E"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</w:t>
      </w:r>
      <w:r w:rsidR="00B70DA3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 U. z 20</w:t>
      </w:r>
      <w:r w:rsidR="00CE3AE6">
        <w:rPr>
          <w:bCs/>
          <w:sz w:val="22"/>
          <w:szCs w:val="22"/>
        </w:rPr>
        <w:t>20</w:t>
      </w:r>
      <w:r w:rsidR="00B70DA3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>r.</w:t>
      </w:r>
      <w:r w:rsidR="00B70DA3">
        <w:rPr>
          <w:bCs/>
          <w:sz w:val="22"/>
          <w:szCs w:val="22"/>
        </w:rPr>
        <w:t>,</w:t>
      </w:r>
      <w:r w:rsidRPr="00CE3AE6">
        <w:rPr>
          <w:bCs/>
          <w:sz w:val="22"/>
          <w:szCs w:val="22"/>
        </w:rPr>
        <w:t xml:space="preserve"> poz. </w:t>
      </w:r>
      <w:r w:rsidR="00CE3AE6">
        <w:rPr>
          <w:bCs/>
          <w:sz w:val="22"/>
          <w:szCs w:val="22"/>
        </w:rPr>
        <w:t>106</w:t>
      </w:r>
      <w:r w:rsidRPr="00CE3AE6">
        <w:rPr>
          <w:bCs/>
          <w:sz w:val="22"/>
          <w:szCs w:val="22"/>
        </w:rPr>
        <w:t>)</w:t>
      </w:r>
    </w:p>
    <w:p w14:paraId="0704770B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5157991E" w14:textId="15133F70" w:rsidR="00CE3AE6" w:rsidRDefault="00CE3AE6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B70DA3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 U. z 2020</w:t>
      </w:r>
      <w:r w:rsidR="00B70DA3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>r.</w:t>
      </w:r>
      <w:r w:rsidR="00B70DA3">
        <w:rPr>
          <w:bCs/>
          <w:sz w:val="22"/>
          <w:szCs w:val="22"/>
        </w:rPr>
        <w:t>,</w:t>
      </w:r>
      <w:r w:rsidRPr="00CE3AE6">
        <w:rPr>
          <w:bCs/>
          <w:sz w:val="22"/>
          <w:szCs w:val="22"/>
        </w:rPr>
        <w:t xml:space="preserve"> poz. 106)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p w14:paraId="25A4FD8F" w14:textId="77777777" w:rsidR="005035BB" w:rsidRDefault="005035BB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14:paraId="287B793A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899EF9D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48A1A1A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1181689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4255D5D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00C599DA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661A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C9390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5E3FD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8313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3196BAA7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BE5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09799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4B90D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0BF3DA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791671DB" w14:textId="77777777" w:rsidR="00F733FC" w:rsidRPr="00E97EE5" w:rsidRDefault="00F733FC" w:rsidP="00E97EE5">
      <w:pPr>
        <w:spacing w:before="240" w:after="120" w:line="360" w:lineRule="auto"/>
        <w:jc w:val="both"/>
        <w:rPr>
          <w:sz w:val="12"/>
          <w:szCs w:val="12"/>
        </w:rPr>
      </w:pPr>
    </w:p>
    <w:p w14:paraId="37C890CF" w14:textId="77777777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AE2ACB" w:rsidRPr="00AE2ACB" w14:paraId="2E7F717F" w14:textId="77777777" w:rsidTr="00DC336F">
        <w:tc>
          <w:tcPr>
            <w:tcW w:w="2551" w:type="dxa"/>
            <w:shd w:val="clear" w:color="auto" w:fill="auto"/>
            <w:vAlign w:val="center"/>
          </w:tcPr>
          <w:p w14:paraId="24683350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4C853CEF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35EBBEEE" w14:textId="77777777" w:rsidTr="00DC336F">
        <w:tc>
          <w:tcPr>
            <w:tcW w:w="2551" w:type="dxa"/>
            <w:shd w:val="clear" w:color="auto" w:fill="auto"/>
            <w:vAlign w:val="center"/>
          </w:tcPr>
          <w:p w14:paraId="6A31D25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145FAFE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3869F431" w14:textId="77777777" w:rsidTr="00DC336F">
        <w:tc>
          <w:tcPr>
            <w:tcW w:w="2551" w:type="dxa"/>
            <w:shd w:val="clear" w:color="auto" w:fill="auto"/>
            <w:vAlign w:val="center"/>
          </w:tcPr>
          <w:p w14:paraId="3008890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14:paraId="527D9FD8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96018E1" w14:textId="77777777" w:rsidTr="00DC336F">
        <w:tc>
          <w:tcPr>
            <w:tcW w:w="2551" w:type="dxa"/>
            <w:shd w:val="clear" w:color="auto" w:fill="auto"/>
            <w:vAlign w:val="center"/>
          </w:tcPr>
          <w:p w14:paraId="53C9C3A8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14:paraId="7E63E549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6A75737" w14:textId="10C4BB9F" w:rsidR="00525EFF" w:rsidRDefault="0097776D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E97EE5">
        <w:rPr>
          <w:b/>
          <w:bCs/>
          <w:sz w:val="22"/>
          <w:szCs w:val="22"/>
        </w:rPr>
        <w:t>Załącznikami</w:t>
      </w:r>
      <w:r>
        <w:rPr>
          <w:sz w:val="22"/>
          <w:szCs w:val="22"/>
        </w:rPr>
        <w:t xml:space="preserve"> do oferty</w:t>
      </w:r>
      <w:r w:rsidR="00AF4AC3">
        <w:rPr>
          <w:sz w:val="22"/>
          <w:szCs w:val="22"/>
        </w:rPr>
        <w:t>, stanowiącymi jej integralną część,</w:t>
      </w:r>
      <w:r>
        <w:rPr>
          <w:sz w:val="22"/>
          <w:szCs w:val="22"/>
        </w:rPr>
        <w:t xml:space="preserve"> są:</w:t>
      </w:r>
    </w:p>
    <w:p w14:paraId="6CC9ACE6" w14:textId="77777777"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14:paraId="0FFADE2E" w14:textId="77777777"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14:paraId="262A5079" w14:textId="740FDCFA" w:rsidR="00AF4AC3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F9D584F" w14:textId="7251A158" w:rsidR="00BD4DEB" w:rsidRDefault="00BD4DEB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40A79438" w14:textId="77EE0DDE" w:rsidR="00BD4DEB" w:rsidRDefault="00BD4DEB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02970293" w14:textId="764A7DDE" w:rsidR="00BD4DEB" w:rsidRDefault="00BD4DEB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22CB9DE5" w14:textId="77777777" w:rsidR="00BD4DEB" w:rsidRPr="007D475B" w:rsidRDefault="00BD4DEB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405DE98E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6DD5BDE1" w14:textId="77777777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14:paraId="3BE26403" w14:textId="50F01387"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 xml:space="preserve">(podpis osoby uprawnionej do składania </w:t>
      </w:r>
      <w:r w:rsidR="00B70DA3" w:rsidRPr="007D475B">
        <w:rPr>
          <w:i/>
          <w:sz w:val="18"/>
          <w:szCs w:val="18"/>
        </w:rPr>
        <w:t>oświadczeń</w:t>
      </w:r>
      <w:r w:rsidR="00B70DA3">
        <w:rPr>
          <w:i/>
          <w:sz w:val="18"/>
          <w:szCs w:val="18"/>
        </w:rPr>
        <w:t xml:space="preserve"> </w:t>
      </w:r>
      <w:r w:rsidR="00B70DA3" w:rsidRPr="007D475B">
        <w:rPr>
          <w:i/>
          <w:sz w:val="18"/>
          <w:szCs w:val="18"/>
        </w:rPr>
        <w:t>woli</w:t>
      </w:r>
      <w:r w:rsidRPr="007D475B">
        <w:rPr>
          <w:i/>
          <w:sz w:val="18"/>
          <w:szCs w:val="18"/>
        </w:rPr>
        <w:t xml:space="preserve"> w imieniu Wykonawcy)</w:t>
      </w:r>
    </w:p>
    <w:sectPr w:rsidR="0097776D" w:rsidRPr="0097776D" w:rsidSect="00BC4F99">
      <w:headerReference w:type="default" r:id="rId8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EB99CB" w14:textId="77777777" w:rsidR="00BF43A4" w:rsidRDefault="00BF43A4" w:rsidP="00FF57EE">
      <w:r>
        <w:separator/>
      </w:r>
    </w:p>
  </w:endnote>
  <w:endnote w:type="continuationSeparator" w:id="0">
    <w:p w14:paraId="550440F4" w14:textId="77777777" w:rsidR="00BF43A4" w:rsidRDefault="00BF43A4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F92A81" w14:textId="77777777" w:rsidR="00BF43A4" w:rsidRDefault="00BF43A4" w:rsidP="00FF57EE">
      <w:r>
        <w:separator/>
      </w:r>
    </w:p>
  </w:footnote>
  <w:footnote w:type="continuationSeparator" w:id="0">
    <w:p w14:paraId="7A02DE8D" w14:textId="77777777" w:rsidR="00BF43A4" w:rsidRDefault="00BF43A4" w:rsidP="00FF57EE">
      <w:r>
        <w:continuationSeparator/>
      </w:r>
    </w:p>
  </w:footnote>
  <w:footnote w:id="1">
    <w:p w14:paraId="4950314E" w14:textId="77777777"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248068DC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6D438C7F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5371D667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513B0768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51249E" w14:textId="29031809" w:rsidR="00CA36B3" w:rsidRDefault="00CA36B3">
    <w:pPr>
      <w:pStyle w:val="Nagwek"/>
    </w:pPr>
    <w:r>
      <w:rPr>
        <w:noProof/>
      </w:rPr>
      <w:drawing>
        <wp:inline distT="0" distB="0" distL="0" distR="0" wp14:anchorId="7DFB6E11" wp14:editId="6122A4EC">
          <wp:extent cx="5760720" cy="603250"/>
          <wp:effectExtent l="0" t="0" r="0" b="6350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6032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070FD76" w14:textId="77777777" w:rsidR="00CA36B3" w:rsidRDefault="00CA36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3E3096"/>
    <w:multiLevelType w:val="hybridMultilevel"/>
    <w:tmpl w:val="100CF3CC"/>
    <w:lvl w:ilvl="0" w:tplc="916A21CC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2255551"/>
    <w:multiLevelType w:val="hybridMultilevel"/>
    <w:tmpl w:val="4654854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5EB870F3"/>
    <w:multiLevelType w:val="hybridMultilevel"/>
    <w:tmpl w:val="31EA299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6202923"/>
    <w:multiLevelType w:val="hybridMultilevel"/>
    <w:tmpl w:val="7E7A7DC2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6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11C8"/>
    <w:rsid w:val="000102AE"/>
    <w:rsid w:val="00034021"/>
    <w:rsid w:val="000701A7"/>
    <w:rsid w:val="000C26C4"/>
    <w:rsid w:val="001063D3"/>
    <w:rsid w:val="001C7D84"/>
    <w:rsid w:val="001E19A1"/>
    <w:rsid w:val="002214DB"/>
    <w:rsid w:val="00231C7D"/>
    <w:rsid w:val="00247F29"/>
    <w:rsid w:val="00267D1F"/>
    <w:rsid w:val="002E612D"/>
    <w:rsid w:val="003B769C"/>
    <w:rsid w:val="004D5A42"/>
    <w:rsid w:val="004E11C8"/>
    <w:rsid w:val="005035BB"/>
    <w:rsid w:val="005117AC"/>
    <w:rsid w:val="00525EFF"/>
    <w:rsid w:val="00572EE4"/>
    <w:rsid w:val="005844F6"/>
    <w:rsid w:val="005F6F5F"/>
    <w:rsid w:val="00677A75"/>
    <w:rsid w:val="006B63D6"/>
    <w:rsid w:val="006C641D"/>
    <w:rsid w:val="006D09E0"/>
    <w:rsid w:val="007226E9"/>
    <w:rsid w:val="007D475B"/>
    <w:rsid w:val="007E331F"/>
    <w:rsid w:val="007F3E87"/>
    <w:rsid w:val="00820CFD"/>
    <w:rsid w:val="0083312B"/>
    <w:rsid w:val="00890086"/>
    <w:rsid w:val="009312B4"/>
    <w:rsid w:val="00955AA2"/>
    <w:rsid w:val="0097776D"/>
    <w:rsid w:val="00983D1D"/>
    <w:rsid w:val="009A2AC2"/>
    <w:rsid w:val="009D75A8"/>
    <w:rsid w:val="00A50E18"/>
    <w:rsid w:val="00A65118"/>
    <w:rsid w:val="00A667CE"/>
    <w:rsid w:val="00AA39D6"/>
    <w:rsid w:val="00AE2ACB"/>
    <w:rsid w:val="00AF4AC3"/>
    <w:rsid w:val="00B47637"/>
    <w:rsid w:val="00B70DA3"/>
    <w:rsid w:val="00B9086B"/>
    <w:rsid w:val="00BC4F99"/>
    <w:rsid w:val="00BD4DEB"/>
    <w:rsid w:val="00BF43A4"/>
    <w:rsid w:val="00C22F7D"/>
    <w:rsid w:val="00CA36B3"/>
    <w:rsid w:val="00CE3AE6"/>
    <w:rsid w:val="00D554C7"/>
    <w:rsid w:val="00DC336F"/>
    <w:rsid w:val="00E1735C"/>
    <w:rsid w:val="00E279A1"/>
    <w:rsid w:val="00E30CC6"/>
    <w:rsid w:val="00E97EE5"/>
    <w:rsid w:val="00EF7769"/>
    <w:rsid w:val="00F134D5"/>
    <w:rsid w:val="00F31EAC"/>
    <w:rsid w:val="00F733FC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4FD8F83A"/>
  <w15:chartTrackingRefBased/>
  <w15:docId w15:val="{16F56D61-5A23-4E31-869B-0E8D9D51F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24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2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4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9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ep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843</Words>
  <Characters>5061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Anna Kępa</cp:lastModifiedBy>
  <cp:revision>4</cp:revision>
  <cp:lastPrinted>2021-05-24T06:42:00Z</cp:lastPrinted>
  <dcterms:created xsi:type="dcterms:W3CDTF">2021-05-25T06:14:00Z</dcterms:created>
  <dcterms:modified xsi:type="dcterms:W3CDTF">2021-05-25T09:56:00Z</dcterms:modified>
</cp:coreProperties>
</file>