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3DC95" w14:textId="0BFEA0E0" w:rsidR="0002538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335D2A">
        <w:rPr>
          <w:bCs/>
          <w:i w:val="0"/>
          <w:sz w:val="22"/>
          <w:szCs w:val="22"/>
        </w:rPr>
        <w:t xml:space="preserve">Załącznik </w:t>
      </w:r>
      <w:r w:rsidR="00335D2A" w:rsidRPr="00335D2A">
        <w:rPr>
          <w:bCs/>
          <w:i w:val="0"/>
          <w:sz w:val="22"/>
          <w:szCs w:val="22"/>
        </w:rPr>
        <w:t>N</w:t>
      </w:r>
      <w:r w:rsidRPr="00335D2A">
        <w:rPr>
          <w:bCs/>
          <w:i w:val="0"/>
          <w:sz w:val="22"/>
          <w:szCs w:val="22"/>
        </w:rPr>
        <w:t xml:space="preserve">r </w:t>
      </w:r>
      <w:r w:rsidR="0036160B">
        <w:rPr>
          <w:bCs/>
          <w:i w:val="0"/>
          <w:sz w:val="22"/>
          <w:szCs w:val="22"/>
        </w:rPr>
        <w:t>4</w:t>
      </w:r>
      <w:r w:rsidR="007666D6" w:rsidRPr="00335D2A">
        <w:rPr>
          <w:bCs/>
          <w:i w:val="0"/>
          <w:sz w:val="22"/>
          <w:szCs w:val="22"/>
        </w:rPr>
        <w:t xml:space="preserve"> do SWZ</w:t>
      </w:r>
    </w:p>
    <w:p w14:paraId="50CD1B77" w14:textId="77777777" w:rsidR="00335D2A" w:rsidRPr="00335D2A" w:rsidRDefault="00335D2A" w:rsidP="00335D2A">
      <w:pPr>
        <w:rPr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35D2A" w:rsidRPr="00335D2A" w14:paraId="0D362ED4" w14:textId="77777777" w:rsidTr="00AF7375">
        <w:tc>
          <w:tcPr>
            <w:tcW w:w="9104" w:type="dxa"/>
            <w:shd w:val="clear" w:color="auto" w:fill="auto"/>
          </w:tcPr>
          <w:p w14:paraId="50E21B17" w14:textId="6CB12CD5" w:rsidR="007666D6" w:rsidRPr="00335D2A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35D2A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335D2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35D2A">
              <w:rPr>
                <w:rFonts w:ascii="Times New Roman" w:hAnsi="Times New Roman"/>
                <w:i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335D2A">
              <w:rPr>
                <w:rFonts w:ascii="Times New Roman" w:hAnsi="Times New Roman"/>
                <w:i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72AF3CF3" w14:textId="5C81F062" w:rsidR="0002538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F0A69" w:rsidRPr="00CF0A69">
        <w:rPr>
          <w:rFonts w:ascii="Times New Roman" w:eastAsia="Times New Roman" w:hAnsi="Times New Roman"/>
          <w:b/>
          <w:lang w:eastAsia="pl-PL"/>
        </w:rPr>
        <w:t>PCUW.261.3.5.2021</w:t>
      </w:r>
    </w:p>
    <w:p w14:paraId="7FEFCED4" w14:textId="77777777" w:rsidR="00335D2A" w:rsidRPr="00025386" w:rsidRDefault="00335D2A" w:rsidP="00213980">
      <w:pPr>
        <w:spacing w:before="240" w:after="480"/>
      </w:pPr>
    </w:p>
    <w:p w14:paraId="47C2307C" w14:textId="67A38962" w:rsidR="00A56A6F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7DA56B0" w14:textId="77777777" w:rsidR="00335D2A" w:rsidRPr="00DE3B21" w:rsidRDefault="00335D2A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7FCAE8C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650EB11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956BDD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FBD088A" w14:textId="77777777" w:rsidR="00E27ABB" w:rsidRPr="00AA558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1FD7B82" w14:textId="77777777" w:rsidR="00E27ABB" w:rsidRPr="00AA558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A558E">
        <w:rPr>
          <w:rFonts w:ascii="Times New Roman" w:eastAsia="Times New Roman" w:hAnsi="Times New Roman"/>
          <w:lang w:eastAsia="pl-PL"/>
        </w:rPr>
        <w:t>d</w:t>
      </w:r>
      <w:r w:rsidR="00620476" w:rsidRPr="00AA558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AA558E">
        <w:rPr>
          <w:rFonts w:ascii="Times New Roman" w:eastAsia="Times New Roman" w:hAnsi="Times New Roman"/>
          <w:lang w:eastAsia="pl-PL"/>
        </w:rPr>
        <w:t>:</w:t>
      </w:r>
    </w:p>
    <w:p w14:paraId="24782137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F9EFF8B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558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01BE32B2" w14:textId="007F7801" w:rsidR="00E27ABB" w:rsidRPr="00AA558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</w:t>
      </w:r>
      <w:r w:rsidR="00335D2A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adres podmiotu</w:t>
      </w:r>
      <w:r w:rsidR="00824D73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udostępniającego zasoby</w:t>
      </w: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78AB76CE" w14:textId="09B8136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5F1F2F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F0A69" w:rsidRPr="00CF0A69">
        <w:rPr>
          <w:rFonts w:ascii="Times New Roman" w:hAnsi="Times New Roman"/>
        </w:rPr>
        <w:t>(Dz.</w:t>
      </w:r>
      <w:r w:rsidR="00AA558E">
        <w:rPr>
          <w:rFonts w:ascii="Times New Roman" w:hAnsi="Times New Roman"/>
        </w:rPr>
        <w:t xml:space="preserve"> </w:t>
      </w:r>
      <w:r w:rsidR="00CF0A69" w:rsidRPr="00CF0A69">
        <w:rPr>
          <w:rFonts w:ascii="Times New Roman" w:hAnsi="Times New Roman"/>
        </w:rPr>
        <w:t xml:space="preserve">U. </w:t>
      </w:r>
      <w:r w:rsidR="00AA558E">
        <w:rPr>
          <w:rFonts w:ascii="Times New Roman" w:hAnsi="Times New Roman"/>
        </w:rPr>
        <w:t xml:space="preserve">z 2019 r., </w:t>
      </w:r>
      <w:r w:rsidR="00CF0A69" w:rsidRPr="00CF0A69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4F9BA1E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B65F66D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1AB922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E12EB36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6D65900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8211B6F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9264145" w14:textId="352B6301" w:rsidR="00E27ABB" w:rsidRDefault="00CF0A6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F0A69">
        <w:rPr>
          <w:rFonts w:ascii="Times New Roman" w:eastAsia="Times New Roman" w:hAnsi="Times New Roman"/>
          <w:b/>
          <w:lang w:eastAsia="pl-PL"/>
        </w:rPr>
        <w:t xml:space="preserve">Zorganizowanie, zarządzanie i utrzymanie systemu rowerów na obszarze powiatu rawickiego </w:t>
      </w:r>
      <w:r w:rsidR="00335D2A">
        <w:rPr>
          <w:rFonts w:ascii="Times New Roman" w:eastAsia="Times New Roman" w:hAnsi="Times New Roman"/>
          <w:b/>
          <w:lang w:eastAsia="pl-PL"/>
        </w:rPr>
        <w:br/>
      </w:r>
      <w:r w:rsidRPr="00CF0A69">
        <w:rPr>
          <w:rFonts w:ascii="Times New Roman" w:eastAsia="Times New Roman" w:hAnsi="Times New Roman"/>
          <w:b/>
          <w:lang w:eastAsia="pl-PL"/>
        </w:rPr>
        <w:t>w ramach przedsięwzięcia Rawicki Powiatowy Rower (RPR).</w:t>
      </w:r>
    </w:p>
    <w:p w14:paraId="7BA2ECFF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46AF949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EA28BC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0296526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F1A4D21" w14:textId="5E3C487F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9B61092" w14:textId="77777777" w:rsidR="00335D2A" w:rsidRPr="0093388F" w:rsidRDefault="00335D2A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1"/>
    <w:p w14:paraId="1F0DBB2A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lastRenderedPageBreak/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CD1FB5E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EA53F6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47F4996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A372657" w14:textId="7F801244" w:rsid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F49C937" w14:textId="5C5AAC96" w:rsidR="00335D2A" w:rsidRDefault="00335D2A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1D9BD7C0" w14:textId="77777777" w:rsidR="00335D2A" w:rsidRPr="00E27ABB" w:rsidRDefault="00335D2A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10C6AD07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0E89BB8" w14:textId="77777777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AA558E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6AAA1D5" w14:textId="77777777" w:rsidR="00E27ABB" w:rsidRPr="00AA558E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AA558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3B0F46DD" w14:textId="4D0EBF93" w:rsidR="00E27ABB" w:rsidRPr="00AA558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AA558E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AA558E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AA558E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</w:p>
    <w:p w14:paraId="541E67FF" w14:textId="06CD8693" w:rsidR="00025386" w:rsidRPr="00AA558E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0"/>
        </w:rPr>
      </w:pPr>
      <w:r w:rsidRP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</w:t>
      </w:r>
      <w:r w:rsid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br/>
      </w:r>
      <w:r w:rsidR="00E27ABB" w:rsidRP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oświadczeń woli w imieniu podmiotu </w:t>
      </w:r>
      <w:r w:rsid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br/>
      </w:r>
      <w:r w:rsidR="00CB29AC" w:rsidRP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AA558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sectPr w:rsidR="00025386" w:rsidRPr="00AA558E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1C821" w14:textId="77777777" w:rsidR="00C628AA" w:rsidRDefault="00C628AA" w:rsidP="00025386">
      <w:pPr>
        <w:spacing w:after="0" w:line="240" w:lineRule="auto"/>
      </w:pPr>
      <w:r>
        <w:separator/>
      </w:r>
    </w:p>
  </w:endnote>
  <w:endnote w:type="continuationSeparator" w:id="0">
    <w:p w14:paraId="44F3CDD7" w14:textId="77777777" w:rsidR="00C628AA" w:rsidRDefault="00C628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29CEF" w14:textId="7CDA33F9" w:rsidR="00025386" w:rsidRDefault="007C78B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B841299" wp14:editId="493E79F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CCDA7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698B7FA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7ACE2D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03E3C" w14:textId="77777777" w:rsidR="00C628AA" w:rsidRDefault="00C628AA" w:rsidP="00025386">
      <w:pPr>
        <w:spacing w:after="0" w:line="240" w:lineRule="auto"/>
      </w:pPr>
      <w:r>
        <w:separator/>
      </w:r>
    </w:p>
  </w:footnote>
  <w:footnote w:type="continuationSeparator" w:id="0">
    <w:p w14:paraId="62018647" w14:textId="77777777" w:rsidR="00C628AA" w:rsidRDefault="00C628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72368" w14:textId="265A5A39" w:rsidR="009D5AF0" w:rsidRDefault="007C78B6">
    <w:pPr>
      <w:pStyle w:val="Nagwek"/>
    </w:pPr>
    <w:r>
      <w:rPr>
        <w:noProof/>
      </w:rPr>
      <w:drawing>
        <wp:inline distT="0" distB="0" distL="0" distR="0" wp14:anchorId="1AE54CAD" wp14:editId="4B30B346">
          <wp:extent cx="5762625" cy="600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84B38F" w14:textId="77777777" w:rsidR="00CF0A69" w:rsidRDefault="00CF0A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9FA"/>
    <w:rsid w:val="00025386"/>
    <w:rsid w:val="000423B9"/>
    <w:rsid w:val="00084786"/>
    <w:rsid w:val="0016158F"/>
    <w:rsid w:val="001C2314"/>
    <w:rsid w:val="00213980"/>
    <w:rsid w:val="00335D2A"/>
    <w:rsid w:val="0036160B"/>
    <w:rsid w:val="003C504B"/>
    <w:rsid w:val="004374F2"/>
    <w:rsid w:val="00460705"/>
    <w:rsid w:val="00485239"/>
    <w:rsid w:val="004E27D7"/>
    <w:rsid w:val="0055145C"/>
    <w:rsid w:val="005624D8"/>
    <w:rsid w:val="005F1F2F"/>
    <w:rsid w:val="00620476"/>
    <w:rsid w:val="00657A47"/>
    <w:rsid w:val="006769FA"/>
    <w:rsid w:val="00745A44"/>
    <w:rsid w:val="007666D6"/>
    <w:rsid w:val="007C78B6"/>
    <w:rsid w:val="00824D73"/>
    <w:rsid w:val="00830970"/>
    <w:rsid w:val="008B797E"/>
    <w:rsid w:val="008F2498"/>
    <w:rsid w:val="0093388F"/>
    <w:rsid w:val="00937924"/>
    <w:rsid w:val="009D5AF0"/>
    <w:rsid w:val="00A56A6F"/>
    <w:rsid w:val="00A87380"/>
    <w:rsid w:val="00AA558E"/>
    <w:rsid w:val="00AF7375"/>
    <w:rsid w:val="00B77707"/>
    <w:rsid w:val="00BE3BCE"/>
    <w:rsid w:val="00C628AA"/>
    <w:rsid w:val="00CB29AC"/>
    <w:rsid w:val="00CF0A69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7C4F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6BFBDF"/>
  <w15:chartTrackingRefBased/>
  <w15:docId w15:val="{E17ECD9B-3583-41E9-BF82-40A68543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2</cp:revision>
  <dcterms:created xsi:type="dcterms:W3CDTF">2021-05-25T06:16:00Z</dcterms:created>
  <dcterms:modified xsi:type="dcterms:W3CDTF">2021-05-25T06:16:00Z</dcterms:modified>
</cp:coreProperties>
</file>