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9152" w14:textId="77777777" w:rsidR="00D665F5" w:rsidRDefault="009C1B8B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C1B8B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9C1B8B">
        <w:rPr>
          <w:sz w:val="22"/>
          <w:szCs w:val="22"/>
        </w:rPr>
        <w:t>2021-05-24</w:t>
      </w:r>
    </w:p>
    <w:p w14:paraId="74A8C84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A197085" w14:textId="77777777" w:rsidR="009C1B8B" w:rsidRPr="009C1B8B" w:rsidRDefault="009C1B8B" w:rsidP="00577BC6">
      <w:pPr>
        <w:spacing w:after="40"/>
        <w:rPr>
          <w:b/>
          <w:bCs/>
          <w:sz w:val="22"/>
          <w:szCs w:val="22"/>
        </w:rPr>
      </w:pPr>
      <w:r w:rsidRPr="009C1B8B">
        <w:rPr>
          <w:b/>
          <w:bCs/>
          <w:sz w:val="22"/>
          <w:szCs w:val="22"/>
        </w:rPr>
        <w:t>Szpital Wojewódzki w Poznaniu</w:t>
      </w:r>
    </w:p>
    <w:p w14:paraId="0CFE4E80" w14:textId="77777777" w:rsidR="00D665F5" w:rsidRPr="00D91931" w:rsidRDefault="009C1B8B" w:rsidP="00577BC6">
      <w:pPr>
        <w:spacing w:after="40"/>
        <w:rPr>
          <w:b/>
          <w:bCs/>
          <w:sz w:val="22"/>
          <w:szCs w:val="22"/>
        </w:rPr>
      </w:pPr>
      <w:r w:rsidRPr="009C1B8B">
        <w:rPr>
          <w:b/>
          <w:bCs/>
          <w:sz w:val="22"/>
          <w:szCs w:val="22"/>
        </w:rPr>
        <w:t>Dział Zamówień Publicznych</w:t>
      </w:r>
    </w:p>
    <w:p w14:paraId="1316301D" w14:textId="2BE265FA" w:rsidR="00D665F5" w:rsidRPr="00BD5546" w:rsidRDefault="003545AC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C1B8B" w:rsidRPr="009C1B8B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9C1B8B" w:rsidRPr="009C1B8B">
        <w:rPr>
          <w:sz w:val="22"/>
          <w:szCs w:val="22"/>
        </w:rPr>
        <w:t>7/19</w:t>
      </w:r>
    </w:p>
    <w:p w14:paraId="55407112" w14:textId="77777777" w:rsidR="00D665F5" w:rsidRPr="00BD5546" w:rsidRDefault="009C1B8B" w:rsidP="00D665F5">
      <w:pPr>
        <w:rPr>
          <w:sz w:val="22"/>
          <w:szCs w:val="22"/>
        </w:rPr>
      </w:pPr>
      <w:r w:rsidRPr="009C1B8B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9C1B8B">
        <w:rPr>
          <w:sz w:val="22"/>
          <w:szCs w:val="22"/>
        </w:rPr>
        <w:t>Poznań</w:t>
      </w:r>
    </w:p>
    <w:p w14:paraId="5A45420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03EE4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7D8CF7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1B8B" w:rsidRPr="009C1B8B">
        <w:rPr>
          <w:b/>
          <w:sz w:val="22"/>
          <w:szCs w:val="22"/>
        </w:rPr>
        <w:t>SZW/DZP/13/2021</w:t>
      </w:r>
      <w:r w:rsidR="00A80738">
        <w:rPr>
          <w:sz w:val="24"/>
        </w:rPr>
        <w:tab/>
        <w:t xml:space="preserve"> </w:t>
      </w:r>
    </w:p>
    <w:p w14:paraId="039AFD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0EA7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4B3B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430CC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54F1E0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740525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C1B8B" w:rsidRPr="009C1B8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9A4361C" w14:textId="77777777" w:rsidR="00A80738" w:rsidRPr="00577BC6" w:rsidRDefault="009C1B8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1B8B">
        <w:rPr>
          <w:b/>
          <w:sz w:val="22"/>
          <w:szCs w:val="22"/>
        </w:rPr>
        <w:t>Zakup i dostawa sprzętu medycznego (w tym jednorazowego) użytkowanego w obszarze oddziałów szpitalnych (Filia nr 1,2,3,4)</w:t>
      </w:r>
    </w:p>
    <w:p w14:paraId="2BBCD44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C1B8B" w:rsidRPr="009C1B8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283DE7" w14:textId="1810262F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C1B8B" w:rsidRPr="009C1B8B">
        <w:rPr>
          <w:sz w:val="22"/>
          <w:szCs w:val="22"/>
        </w:rPr>
        <w:t>21/05/2021</w:t>
      </w:r>
      <w:r w:rsidR="00FF4AB1" w:rsidRPr="00577BC6">
        <w:rPr>
          <w:sz w:val="22"/>
          <w:szCs w:val="22"/>
        </w:rPr>
        <w:t xml:space="preserve"> o godz. </w:t>
      </w:r>
      <w:r w:rsidR="009C1B8B" w:rsidRPr="009C1B8B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3545AC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50EAC8F" w14:textId="77777777" w:rsidTr="00C82837">
        <w:tc>
          <w:tcPr>
            <w:tcW w:w="993" w:type="dxa"/>
            <w:shd w:val="clear" w:color="auto" w:fill="auto"/>
            <w:vAlign w:val="center"/>
          </w:tcPr>
          <w:p w14:paraId="50DB6A6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8F01E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5491C76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D5CC62" w14:textId="6AD24A2D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  <w:r w:rsidR="00C74283">
              <w:t xml:space="preserve"> brutto</w:t>
            </w:r>
          </w:p>
        </w:tc>
      </w:tr>
      <w:tr w:rsidR="009C1B8B" w:rsidRPr="00075CD0" w14:paraId="5585AA3D" w14:textId="77777777" w:rsidTr="00CB6455">
        <w:tc>
          <w:tcPr>
            <w:tcW w:w="993" w:type="dxa"/>
            <w:shd w:val="clear" w:color="auto" w:fill="auto"/>
            <w:vAlign w:val="center"/>
          </w:tcPr>
          <w:p w14:paraId="7EFEC56F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E92B36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</w:t>
            </w:r>
          </w:p>
        </w:tc>
        <w:tc>
          <w:tcPr>
            <w:tcW w:w="4110" w:type="dxa"/>
            <w:shd w:val="clear" w:color="auto" w:fill="auto"/>
          </w:tcPr>
          <w:p w14:paraId="222B8212" w14:textId="3E9596AA" w:rsidR="009C1B8B" w:rsidRPr="00C82837" w:rsidRDefault="009C1B8B" w:rsidP="00CB6455">
            <w:pPr>
              <w:spacing w:before="40"/>
            </w:pPr>
            <w:r w:rsidRPr="009C1B8B">
              <w:t>Przedsiębiorstwo Wielobranżowe "Intergros" Sp. z</w:t>
            </w:r>
            <w:r w:rsidR="003545AC">
              <w:t xml:space="preserve"> </w:t>
            </w:r>
            <w:r w:rsidRPr="009C1B8B">
              <w:t>o.o.</w:t>
            </w:r>
          </w:p>
          <w:p w14:paraId="7A29C301" w14:textId="7505AF77" w:rsidR="009C1B8B" w:rsidRPr="00CB5EDB" w:rsidRDefault="003545AC" w:rsidP="00CB6455">
            <w:r>
              <w:t xml:space="preserve">ul. </w:t>
            </w:r>
            <w:r w:rsidR="009C1B8B" w:rsidRPr="009C1B8B">
              <w:t>Legionów</w:t>
            </w:r>
            <w:r w:rsidR="009C1B8B" w:rsidRPr="00CB5EDB">
              <w:t xml:space="preserve"> </w:t>
            </w:r>
            <w:r>
              <w:t>55</w:t>
            </w:r>
            <w:r w:rsidR="009C1B8B" w:rsidRPr="00CB5EDB">
              <w:t xml:space="preserve"> </w:t>
            </w:r>
          </w:p>
          <w:p w14:paraId="2F2AEEBB" w14:textId="77777777" w:rsidR="009C1B8B" w:rsidRPr="00CB5EDB" w:rsidRDefault="009C1B8B" w:rsidP="00CB6455">
            <w:pPr>
              <w:spacing w:after="120"/>
              <w:jc w:val="both"/>
            </w:pPr>
            <w:r w:rsidRPr="009C1B8B">
              <w:t>43-300</w:t>
            </w:r>
            <w:r w:rsidRPr="00CB5EDB">
              <w:t xml:space="preserve"> </w:t>
            </w:r>
            <w:r w:rsidRPr="009C1B8B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154F08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84 689.64 zł</w:t>
            </w:r>
          </w:p>
        </w:tc>
      </w:tr>
      <w:tr w:rsidR="009C1B8B" w:rsidRPr="00075CD0" w14:paraId="7401FC4A" w14:textId="77777777" w:rsidTr="00CB6455">
        <w:tc>
          <w:tcPr>
            <w:tcW w:w="993" w:type="dxa"/>
            <w:shd w:val="clear" w:color="auto" w:fill="auto"/>
            <w:vAlign w:val="center"/>
          </w:tcPr>
          <w:p w14:paraId="03E0D92E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F86637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9</w:t>
            </w:r>
          </w:p>
        </w:tc>
        <w:tc>
          <w:tcPr>
            <w:tcW w:w="4110" w:type="dxa"/>
            <w:shd w:val="clear" w:color="auto" w:fill="auto"/>
          </w:tcPr>
          <w:p w14:paraId="23876717" w14:textId="77777777" w:rsidR="003545AC" w:rsidRPr="00C82837" w:rsidRDefault="003545AC" w:rsidP="003545AC">
            <w:pPr>
              <w:spacing w:before="40"/>
            </w:pPr>
            <w:r w:rsidRPr="009C1B8B">
              <w:t>Przedsiębiorstwo Wielobranżowe "Intergros" Sp. z</w:t>
            </w:r>
            <w:r>
              <w:t xml:space="preserve"> </w:t>
            </w:r>
            <w:r w:rsidRPr="009C1B8B">
              <w:t>o.o.</w:t>
            </w:r>
          </w:p>
          <w:p w14:paraId="1C8A9DB9" w14:textId="77777777" w:rsidR="003545AC" w:rsidRPr="00CB5EDB" w:rsidRDefault="003545AC" w:rsidP="003545AC">
            <w:r>
              <w:t xml:space="preserve">ul. </w:t>
            </w:r>
            <w:r w:rsidRPr="009C1B8B">
              <w:t>Legionów</w:t>
            </w:r>
            <w:r w:rsidRPr="00CB5EDB">
              <w:t xml:space="preserve"> </w:t>
            </w:r>
            <w:r>
              <w:t>55</w:t>
            </w:r>
            <w:r w:rsidRPr="00CB5EDB">
              <w:t xml:space="preserve"> </w:t>
            </w:r>
          </w:p>
          <w:p w14:paraId="6B2BBAAE" w14:textId="0CD176CF" w:rsidR="009C1B8B" w:rsidRPr="00CB5EDB" w:rsidRDefault="003545AC" w:rsidP="003545AC">
            <w:pPr>
              <w:spacing w:after="120"/>
              <w:jc w:val="both"/>
            </w:pPr>
            <w:r w:rsidRPr="009C1B8B">
              <w:t>43-300</w:t>
            </w:r>
            <w:r w:rsidRPr="00CB5EDB">
              <w:t xml:space="preserve"> </w:t>
            </w:r>
            <w:r w:rsidRPr="009C1B8B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A58593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291.60 zł</w:t>
            </w:r>
          </w:p>
        </w:tc>
      </w:tr>
      <w:tr w:rsidR="009C1B8B" w:rsidRPr="00075CD0" w14:paraId="0D559BAC" w14:textId="77777777" w:rsidTr="00CB6455">
        <w:tc>
          <w:tcPr>
            <w:tcW w:w="993" w:type="dxa"/>
            <w:shd w:val="clear" w:color="auto" w:fill="auto"/>
            <w:vAlign w:val="center"/>
          </w:tcPr>
          <w:p w14:paraId="0B38A350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DDF46E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11</w:t>
            </w:r>
          </w:p>
        </w:tc>
        <w:tc>
          <w:tcPr>
            <w:tcW w:w="4110" w:type="dxa"/>
            <w:shd w:val="clear" w:color="auto" w:fill="auto"/>
          </w:tcPr>
          <w:p w14:paraId="38DD5AA3" w14:textId="77777777" w:rsidR="003545AC" w:rsidRPr="00C82837" w:rsidRDefault="003545AC" w:rsidP="003545AC">
            <w:pPr>
              <w:spacing w:before="40"/>
            </w:pPr>
            <w:r w:rsidRPr="009C1B8B">
              <w:t>Przedsiębiorstwo Wielobranżowe "Intergros" Sp. z</w:t>
            </w:r>
            <w:r>
              <w:t xml:space="preserve"> </w:t>
            </w:r>
            <w:r w:rsidRPr="009C1B8B">
              <w:t>o.o.</w:t>
            </w:r>
          </w:p>
          <w:p w14:paraId="1EEAF310" w14:textId="77777777" w:rsidR="003545AC" w:rsidRPr="00CB5EDB" w:rsidRDefault="003545AC" w:rsidP="003545AC">
            <w:r>
              <w:t xml:space="preserve">ul. </w:t>
            </w:r>
            <w:r w:rsidRPr="009C1B8B">
              <w:t>Legionów</w:t>
            </w:r>
            <w:r w:rsidRPr="00CB5EDB">
              <w:t xml:space="preserve"> </w:t>
            </w:r>
            <w:r>
              <w:t>55</w:t>
            </w:r>
            <w:r w:rsidRPr="00CB5EDB">
              <w:t xml:space="preserve"> </w:t>
            </w:r>
          </w:p>
          <w:p w14:paraId="2B6A742C" w14:textId="367B6A1B" w:rsidR="009C1B8B" w:rsidRPr="00CB5EDB" w:rsidRDefault="003545AC" w:rsidP="003545AC">
            <w:pPr>
              <w:spacing w:after="120"/>
              <w:jc w:val="both"/>
            </w:pPr>
            <w:r w:rsidRPr="009C1B8B">
              <w:t>43-300</w:t>
            </w:r>
            <w:r w:rsidRPr="00CB5EDB">
              <w:t xml:space="preserve"> </w:t>
            </w:r>
            <w:r w:rsidRPr="009C1B8B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F78FD5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6 279.12 zł</w:t>
            </w:r>
          </w:p>
        </w:tc>
      </w:tr>
      <w:tr w:rsidR="009C1B8B" w:rsidRPr="00075CD0" w14:paraId="01EE32BC" w14:textId="77777777" w:rsidTr="00CB6455">
        <w:tc>
          <w:tcPr>
            <w:tcW w:w="993" w:type="dxa"/>
            <w:shd w:val="clear" w:color="auto" w:fill="auto"/>
            <w:vAlign w:val="center"/>
          </w:tcPr>
          <w:p w14:paraId="2841DF4A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1FF081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15</w:t>
            </w:r>
          </w:p>
        </w:tc>
        <w:tc>
          <w:tcPr>
            <w:tcW w:w="4110" w:type="dxa"/>
            <w:shd w:val="clear" w:color="auto" w:fill="auto"/>
          </w:tcPr>
          <w:p w14:paraId="1E5A3771" w14:textId="77777777" w:rsidR="009C1B8B" w:rsidRPr="00C82837" w:rsidRDefault="009C1B8B" w:rsidP="00CB6455">
            <w:pPr>
              <w:spacing w:before="40"/>
            </w:pPr>
            <w:r w:rsidRPr="009C1B8B">
              <w:t>Empireum Piotr Dopieralski</w:t>
            </w:r>
          </w:p>
          <w:p w14:paraId="060DB4D6" w14:textId="32245A7B" w:rsidR="009C1B8B" w:rsidRPr="00CB5EDB" w:rsidRDefault="003545AC" w:rsidP="00CB6455">
            <w:r>
              <w:t xml:space="preserve">ul. </w:t>
            </w:r>
            <w:r w:rsidR="009C1B8B" w:rsidRPr="009C1B8B">
              <w:t>Chotomowska</w:t>
            </w:r>
            <w:r w:rsidR="009C1B8B" w:rsidRPr="00CB5EDB">
              <w:t xml:space="preserve"> </w:t>
            </w:r>
            <w:r w:rsidR="009C1B8B" w:rsidRPr="009C1B8B">
              <w:t>30</w:t>
            </w:r>
            <w:r w:rsidR="009C1B8B" w:rsidRPr="00CB5EDB">
              <w:t xml:space="preserve"> </w:t>
            </w:r>
          </w:p>
          <w:p w14:paraId="56DF247F" w14:textId="77777777" w:rsidR="009C1B8B" w:rsidRPr="00CB5EDB" w:rsidRDefault="009C1B8B" w:rsidP="00CB6455">
            <w:pPr>
              <w:spacing w:after="120"/>
              <w:jc w:val="both"/>
            </w:pPr>
            <w:r w:rsidRPr="009C1B8B">
              <w:t>05-110</w:t>
            </w:r>
            <w:r w:rsidRPr="00CB5EDB">
              <w:t xml:space="preserve"> </w:t>
            </w:r>
            <w:r w:rsidRPr="009C1B8B"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88032A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7 560.00 zł</w:t>
            </w:r>
          </w:p>
        </w:tc>
      </w:tr>
      <w:tr w:rsidR="009C1B8B" w:rsidRPr="00075CD0" w14:paraId="60C1A959" w14:textId="77777777" w:rsidTr="00CB6455">
        <w:tc>
          <w:tcPr>
            <w:tcW w:w="993" w:type="dxa"/>
            <w:shd w:val="clear" w:color="auto" w:fill="auto"/>
            <w:vAlign w:val="center"/>
          </w:tcPr>
          <w:p w14:paraId="2A1D0CEC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857D2C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</w:t>
            </w:r>
          </w:p>
        </w:tc>
        <w:tc>
          <w:tcPr>
            <w:tcW w:w="4110" w:type="dxa"/>
            <w:shd w:val="clear" w:color="auto" w:fill="auto"/>
          </w:tcPr>
          <w:p w14:paraId="171FDDC0" w14:textId="72DA92FD" w:rsidR="009C1B8B" w:rsidRPr="00C82837" w:rsidRDefault="009C1B8B" w:rsidP="00CB6455">
            <w:pPr>
              <w:spacing w:before="40"/>
            </w:pPr>
            <w:r w:rsidRPr="009C1B8B">
              <w:t>SONDA W.</w:t>
            </w:r>
            <w:r w:rsidR="003545AC">
              <w:t xml:space="preserve"> </w:t>
            </w:r>
            <w:r w:rsidRPr="009C1B8B">
              <w:t>Makowski i Wspólnicy Sp.</w:t>
            </w:r>
            <w:r w:rsidR="003545AC">
              <w:t xml:space="preserve"> </w:t>
            </w:r>
            <w:r w:rsidRPr="009C1B8B">
              <w:t>J.</w:t>
            </w:r>
          </w:p>
          <w:p w14:paraId="3C8ABD48" w14:textId="7A464E31" w:rsidR="009C1B8B" w:rsidRPr="00CB5EDB" w:rsidRDefault="003545AC" w:rsidP="00CB6455">
            <w:r>
              <w:t xml:space="preserve">ul. </w:t>
            </w:r>
            <w:r w:rsidR="009C1B8B" w:rsidRPr="009C1B8B">
              <w:t>Poznańska</w:t>
            </w:r>
            <w:r w:rsidR="009C1B8B" w:rsidRPr="00CB5EDB">
              <w:t xml:space="preserve"> </w:t>
            </w:r>
            <w:r w:rsidR="009C1B8B" w:rsidRPr="009C1B8B">
              <w:t>82b</w:t>
            </w:r>
            <w:r w:rsidR="009C1B8B" w:rsidRPr="00CB5EDB">
              <w:t xml:space="preserve"> </w:t>
            </w:r>
          </w:p>
          <w:p w14:paraId="318C4547" w14:textId="77777777" w:rsidR="009C1B8B" w:rsidRPr="00CB5EDB" w:rsidRDefault="009C1B8B" w:rsidP="00CB6455">
            <w:pPr>
              <w:spacing w:after="120"/>
              <w:jc w:val="both"/>
            </w:pPr>
            <w:r w:rsidRPr="009C1B8B">
              <w:t>62-080</w:t>
            </w:r>
            <w:r w:rsidRPr="00CB5EDB">
              <w:t xml:space="preserve"> </w:t>
            </w:r>
            <w:r w:rsidRPr="009C1B8B"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4A91A0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90 894.81 zł</w:t>
            </w:r>
          </w:p>
        </w:tc>
      </w:tr>
      <w:tr w:rsidR="009C1B8B" w:rsidRPr="00075CD0" w14:paraId="03E27F8E" w14:textId="77777777" w:rsidTr="00CB6455">
        <w:tc>
          <w:tcPr>
            <w:tcW w:w="993" w:type="dxa"/>
            <w:shd w:val="clear" w:color="auto" w:fill="auto"/>
            <w:vAlign w:val="center"/>
          </w:tcPr>
          <w:p w14:paraId="008AAFDA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88DC9D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2</w:t>
            </w:r>
          </w:p>
        </w:tc>
        <w:tc>
          <w:tcPr>
            <w:tcW w:w="4110" w:type="dxa"/>
            <w:shd w:val="clear" w:color="auto" w:fill="auto"/>
          </w:tcPr>
          <w:p w14:paraId="59A2D1F6" w14:textId="77777777" w:rsidR="003545AC" w:rsidRPr="00C82837" w:rsidRDefault="003545AC" w:rsidP="003545AC">
            <w:pPr>
              <w:spacing w:before="40"/>
            </w:pPr>
            <w:r w:rsidRPr="009C1B8B">
              <w:t>SONDA W.</w:t>
            </w:r>
            <w:r>
              <w:t xml:space="preserve"> </w:t>
            </w:r>
            <w:r w:rsidRPr="009C1B8B">
              <w:t>Makowski i Wspólnicy Sp.</w:t>
            </w:r>
            <w:r>
              <w:t xml:space="preserve"> </w:t>
            </w:r>
            <w:r w:rsidRPr="009C1B8B">
              <w:t>J.</w:t>
            </w:r>
          </w:p>
          <w:p w14:paraId="565DB3B7" w14:textId="77777777" w:rsidR="003545AC" w:rsidRPr="00CB5EDB" w:rsidRDefault="003545AC" w:rsidP="003545AC">
            <w:r>
              <w:t xml:space="preserve">ul. </w:t>
            </w:r>
            <w:r w:rsidRPr="009C1B8B">
              <w:t>Poznańska</w:t>
            </w:r>
            <w:r w:rsidRPr="00CB5EDB">
              <w:t xml:space="preserve"> </w:t>
            </w:r>
            <w:r w:rsidRPr="009C1B8B">
              <w:t>82b</w:t>
            </w:r>
            <w:r w:rsidRPr="00CB5EDB">
              <w:t xml:space="preserve"> </w:t>
            </w:r>
          </w:p>
          <w:p w14:paraId="68601731" w14:textId="63C45C27" w:rsidR="009C1B8B" w:rsidRPr="00CB5EDB" w:rsidRDefault="003545AC" w:rsidP="003545AC">
            <w:pPr>
              <w:spacing w:after="120"/>
              <w:jc w:val="both"/>
            </w:pPr>
            <w:r w:rsidRPr="009C1B8B">
              <w:t>62-080</w:t>
            </w:r>
            <w:r w:rsidRPr="00CB5EDB">
              <w:t xml:space="preserve"> </w:t>
            </w:r>
            <w:r w:rsidRPr="009C1B8B"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66B2B4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673.92 zł</w:t>
            </w:r>
          </w:p>
        </w:tc>
      </w:tr>
      <w:tr w:rsidR="009C1B8B" w:rsidRPr="00075CD0" w14:paraId="378F98DD" w14:textId="77777777" w:rsidTr="00CB6455">
        <w:tc>
          <w:tcPr>
            <w:tcW w:w="993" w:type="dxa"/>
            <w:shd w:val="clear" w:color="auto" w:fill="auto"/>
            <w:vAlign w:val="center"/>
          </w:tcPr>
          <w:p w14:paraId="23442E19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A941D0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4</w:t>
            </w:r>
          </w:p>
        </w:tc>
        <w:tc>
          <w:tcPr>
            <w:tcW w:w="4110" w:type="dxa"/>
            <w:shd w:val="clear" w:color="auto" w:fill="auto"/>
          </w:tcPr>
          <w:p w14:paraId="2CAEB29C" w14:textId="77777777" w:rsidR="003545AC" w:rsidRPr="00C82837" w:rsidRDefault="003545AC" w:rsidP="003545AC">
            <w:pPr>
              <w:spacing w:before="40"/>
            </w:pPr>
            <w:r w:rsidRPr="009C1B8B">
              <w:t>SONDA W.</w:t>
            </w:r>
            <w:r>
              <w:t xml:space="preserve"> </w:t>
            </w:r>
            <w:r w:rsidRPr="009C1B8B">
              <w:t>Makowski i Wspólnicy Sp.</w:t>
            </w:r>
            <w:r>
              <w:t xml:space="preserve"> </w:t>
            </w:r>
            <w:r w:rsidRPr="009C1B8B">
              <w:t>J.</w:t>
            </w:r>
          </w:p>
          <w:p w14:paraId="4506D66D" w14:textId="77777777" w:rsidR="003545AC" w:rsidRPr="00CB5EDB" w:rsidRDefault="003545AC" w:rsidP="003545AC">
            <w:r>
              <w:t xml:space="preserve">ul. </w:t>
            </w:r>
            <w:r w:rsidRPr="009C1B8B">
              <w:t>Poznańska</w:t>
            </w:r>
            <w:r w:rsidRPr="00CB5EDB">
              <w:t xml:space="preserve"> </w:t>
            </w:r>
            <w:r w:rsidRPr="009C1B8B">
              <w:t>82b</w:t>
            </w:r>
            <w:r w:rsidRPr="00CB5EDB">
              <w:t xml:space="preserve"> </w:t>
            </w:r>
          </w:p>
          <w:p w14:paraId="277D52BA" w14:textId="325CDF93" w:rsidR="009C1B8B" w:rsidRPr="00CB5EDB" w:rsidRDefault="003545AC" w:rsidP="003545AC">
            <w:pPr>
              <w:spacing w:after="120"/>
              <w:jc w:val="both"/>
            </w:pPr>
            <w:r w:rsidRPr="009C1B8B">
              <w:t>62-080</w:t>
            </w:r>
            <w:r w:rsidRPr="00CB5EDB">
              <w:t xml:space="preserve"> </w:t>
            </w:r>
            <w:r w:rsidRPr="009C1B8B"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DB77CD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13 076.00 zł</w:t>
            </w:r>
          </w:p>
        </w:tc>
      </w:tr>
      <w:tr w:rsidR="009C1B8B" w:rsidRPr="00075CD0" w14:paraId="023ADECD" w14:textId="77777777" w:rsidTr="00CB6455">
        <w:tc>
          <w:tcPr>
            <w:tcW w:w="993" w:type="dxa"/>
            <w:shd w:val="clear" w:color="auto" w:fill="auto"/>
            <w:vAlign w:val="center"/>
          </w:tcPr>
          <w:p w14:paraId="1AE82244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774539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5</w:t>
            </w:r>
          </w:p>
        </w:tc>
        <w:tc>
          <w:tcPr>
            <w:tcW w:w="4110" w:type="dxa"/>
            <w:shd w:val="clear" w:color="auto" w:fill="auto"/>
          </w:tcPr>
          <w:p w14:paraId="3D7E93DF" w14:textId="77777777" w:rsidR="003545AC" w:rsidRPr="00C82837" w:rsidRDefault="003545AC" w:rsidP="003545AC">
            <w:pPr>
              <w:spacing w:before="40"/>
            </w:pPr>
            <w:r w:rsidRPr="009C1B8B">
              <w:t>SONDA W.</w:t>
            </w:r>
            <w:r>
              <w:t xml:space="preserve"> </w:t>
            </w:r>
            <w:r w:rsidRPr="009C1B8B">
              <w:t>Makowski i Wspólnicy Sp.</w:t>
            </w:r>
            <w:r>
              <w:t xml:space="preserve"> </w:t>
            </w:r>
            <w:r w:rsidRPr="009C1B8B">
              <w:t>J.</w:t>
            </w:r>
          </w:p>
          <w:p w14:paraId="3BFBAC27" w14:textId="77777777" w:rsidR="003545AC" w:rsidRPr="00CB5EDB" w:rsidRDefault="003545AC" w:rsidP="003545AC">
            <w:r>
              <w:t xml:space="preserve">ul. </w:t>
            </w:r>
            <w:r w:rsidRPr="009C1B8B">
              <w:t>Poznańska</w:t>
            </w:r>
            <w:r w:rsidRPr="00CB5EDB">
              <w:t xml:space="preserve"> </w:t>
            </w:r>
            <w:r w:rsidRPr="009C1B8B">
              <w:t>82b</w:t>
            </w:r>
            <w:r w:rsidRPr="00CB5EDB">
              <w:t xml:space="preserve"> </w:t>
            </w:r>
          </w:p>
          <w:p w14:paraId="4D04D58F" w14:textId="41081B5A" w:rsidR="009C1B8B" w:rsidRPr="00CB5EDB" w:rsidRDefault="003545AC" w:rsidP="003545AC">
            <w:pPr>
              <w:spacing w:after="120"/>
              <w:jc w:val="both"/>
            </w:pPr>
            <w:r w:rsidRPr="009C1B8B">
              <w:t>62-080</w:t>
            </w:r>
            <w:r w:rsidRPr="00CB5EDB">
              <w:t xml:space="preserve"> </w:t>
            </w:r>
            <w:r w:rsidRPr="009C1B8B"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81A8F0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2 209.14 zł</w:t>
            </w:r>
          </w:p>
        </w:tc>
      </w:tr>
      <w:tr w:rsidR="009C1B8B" w:rsidRPr="00075CD0" w14:paraId="5ADC2D28" w14:textId="77777777" w:rsidTr="00CB6455">
        <w:tc>
          <w:tcPr>
            <w:tcW w:w="993" w:type="dxa"/>
            <w:shd w:val="clear" w:color="auto" w:fill="auto"/>
            <w:vAlign w:val="center"/>
          </w:tcPr>
          <w:p w14:paraId="27820942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A9F7F4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6</w:t>
            </w:r>
          </w:p>
        </w:tc>
        <w:tc>
          <w:tcPr>
            <w:tcW w:w="4110" w:type="dxa"/>
            <w:shd w:val="clear" w:color="auto" w:fill="auto"/>
          </w:tcPr>
          <w:p w14:paraId="0A3927AC" w14:textId="77777777" w:rsidR="003545AC" w:rsidRPr="00C82837" w:rsidRDefault="003545AC" w:rsidP="003545AC">
            <w:pPr>
              <w:spacing w:before="40"/>
            </w:pPr>
            <w:r w:rsidRPr="009C1B8B">
              <w:t>SONDA W.</w:t>
            </w:r>
            <w:r>
              <w:t xml:space="preserve"> </w:t>
            </w:r>
            <w:r w:rsidRPr="009C1B8B">
              <w:t>Makowski i Wspólnicy Sp.</w:t>
            </w:r>
            <w:r>
              <w:t xml:space="preserve"> </w:t>
            </w:r>
            <w:r w:rsidRPr="009C1B8B">
              <w:t>J.</w:t>
            </w:r>
          </w:p>
          <w:p w14:paraId="4DB3AF26" w14:textId="77777777" w:rsidR="003545AC" w:rsidRPr="00CB5EDB" w:rsidRDefault="003545AC" w:rsidP="003545AC">
            <w:r>
              <w:t xml:space="preserve">ul. </w:t>
            </w:r>
            <w:r w:rsidRPr="009C1B8B">
              <w:t>Poznańska</w:t>
            </w:r>
            <w:r w:rsidRPr="00CB5EDB">
              <w:t xml:space="preserve"> </w:t>
            </w:r>
            <w:r w:rsidRPr="009C1B8B">
              <w:t>82b</w:t>
            </w:r>
            <w:r w:rsidRPr="00CB5EDB">
              <w:t xml:space="preserve"> </w:t>
            </w:r>
          </w:p>
          <w:p w14:paraId="742D20B6" w14:textId="01533174" w:rsidR="009C1B8B" w:rsidRPr="00CB5EDB" w:rsidRDefault="003545AC" w:rsidP="003545AC">
            <w:pPr>
              <w:spacing w:after="120"/>
              <w:jc w:val="both"/>
            </w:pPr>
            <w:r w:rsidRPr="009C1B8B">
              <w:t>62-080</w:t>
            </w:r>
            <w:r w:rsidRPr="00CB5EDB">
              <w:t xml:space="preserve"> </w:t>
            </w:r>
            <w:r w:rsidRPr="009C1B8B"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4CE43A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834.19 zł</w:t>
            </w:r>
          </w:p>
        </w:tc>
      </w:tr>
      <w:tr w:rsidR="009C1B8B" w:rsidRPr="00075CD0" w14:paraId="36C794DB" w14:textId="77777777" w:rsidTr="00CB6455">
        <w:tc>
          <w:tcPr>
            <w:tcW w:w="993" w:type="dxa"/>
            <w:shd w:val="clear" w:color="auto" w:fill="auto"/>
            <w:vAlign w:val="center"/>
          </w:tcPr>
          <w:p w14:paraId="4BBD3831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21866B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7</w:t>
            </w:r>
          </w:p>
        </w:tc>
        <w:tc>
          <w:tcPr>
            <w:tcW w:w="4110" w:type="dxa"/>
            <w:shd w:val="clear" w:color="auto" w:fill="auto"/>
          </w:tcPr>
          <w:p w14:paraId="47128C2E" w14:textId="77777777" w:rsidR="003545AC" w:rsidRPr="00C82837" w:rsidRDefault="003545AC" w:rsidP="003545AC">
            <w:pPr>
              <w:spacing w:before="40"/>
            </w:pPr>
            <w:r w:rsidRPr="009C1B8B">
              <w:t>SONDA W.</w:t>
            </w:r>
            <w:r>
              <w:t xml:space="preserve"> </w:t>
            </w:r>
            <w:r w:rsidRPr="009C1B8B">
              <w:t>Makowski i Wspólnicy Sp.</w:t>
            </w:r>
            <w:r>
              <w:t xml:space="preserve"> </w:t>
            </w:r>
            <w:r w:rsidRPr="009C1B8B">
              <w:t>J.</w:t>
            </w:r>
          </w:p>
          <w:p w14:paraId="2D98AC4F" w14:textId="77777777" w:rsidR="003545AC" w:rsidRPr="00CB5EDB" w:rsidRDefault="003545AC" w:rsidP="003545AC">
            <w:r>
              <w:t xml:space="preserve">ul. </w:t>
            </w:r>
            <w:r w:rsidRPr="009C1B8B">
              <w:t>Poznańska</w:t>
            </w:r>
            <w:r w:rsidRPr="00CB5EDB">
              <w:t xml:space="preserve"> </w:t>
            </w:r>
            <w:r w:rsidRPr="009C1B8B">
              <w:t>82b</w:t>
            </w:r>
            <w:r w:rsidRPr="00CB5EDB">
              <w:t xml:space="preserve"> </w:t>
            </w:r>
          </w:p>
          <w:p w14:paraId="27B79316" w14:textId="5517263E" w:rsidR="009C1B8B" w:rsidRPr="00CB5EDB" w:rsidRDefault="003545AC" w:rsidP="003545AC">
            <w:pPr>
              <w:spacing w:after="120"/>
              <w:jc w:val="both"/>
            </w:pPr>
            <w:r w:rsidRPr="009C1B8B">
              <w:t>62-080</w:t>
            </w:r>
            <w:r w:rsidRPr="00CB5EDB">
              <w:t xml:space="preserve"> </w:t>
            </w:r>
            <w:r w:rsidRPr="009C1B8B"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927CB9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13 497.41 zł</w:t>
            </w:r>
          </w:p>
        </w:tc>
      </w:tr>
      <w:tr w:rsidR="009C1B8B" w:rsidRPr="00075CD0" w14:paraId="04110FDA" w14:textId="77777777" w:rsidTr="00CB6455">
        <w:tc>
          <w:tcPr>
            <w:tcW w:w="993" w:type="dxa"/>
            <w:shd w:val="clear" w:color="auto" w:fill="auto"/>
            <w:vAlign w:val="center"/>
          </w:tcPr>
          <w:p w14:paraId="21A6729F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88082B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8</w:t>
            </w:r>
          </w:p>
        </w:tc>
        <w:tc>
          <w:tcPr>
            <w:tcW w:w="4110" w:type="dxa"/>
            <w:shd w:val="clear" w:color="auto" w:fill="auto"/>
          </w:tcPr>
          <w:p w14:paraId="7EC3A868" w14:textId="77777777" w:rsidR="003545AC" w:rsidRPr="00C82837" w:rsidRDefault="003545AC" w:rsidP="003545AC">
            <w:pPr>
              <w:spacing w:before="40"/>
            </w:pPr>
            <w:r w:rsidRPr="009C1B8B">
              <w:t>SONDA W.</w:t>
            </w:r>
            <w:r>
              <w:t xml:space="preserve"> </w:t>
            </w:r>
            <w:r w:rsidRPr="009C1B8B">
              <w:t>Makowski i Wspólnicy Sp.</w:t>
            </w:r>
            <w:r>
              <w:t xml:space="preserve"> </w:t>
            </w:r>
            <w:r w:rsidRPr="009C1B8B">
              <w:t>J.</w:t>
            </w:r>
          </w:p>
          <w:p w14:paraId="33209957" w14:textId="77777777" w:rsidR="003545AC" w:rsidRPr="00CB5EDB" w:rsidRDefault="003545AC" w:rsidP="003545AC">
            <w:r>
              <w:t xml:space="preserve">ul. </w:t>
            </w:r>
            <w:r w:rsidRPr="009C1B8B">
              <w:t>Poznańska</w:t>
            </w:r>
            <w:r w:rsidRPr="00CB5EDB">
              <w:t xml:space="preserve"> </w:t>
            </w:r>
            <w:r w:rsidRPr="009C1B8B">
              <w:t>82b</w:t>
            </w:r>
            <w:r w:rsidRPr="00CB5EDB">
              <w:t xml:space="preserve"> </w:t>
            </w:r>
          </w:p>
          <w:p w14:paraId="5CCB77D6" w14:textId="04A76651" w:rsidR="009C1B8B" w:rsidRPr="00CB5EDB" w:rsidRDefault="003545AC" w:rsidP="003545AC">
            <w:pPr>
              <w:spacing w:after="120"/>
              <w:jc w:val="both"/>
            </w:pPr>
            <w:r w:rsidRPr="009C1B8B">
              <w:t>62-080</w:t>
            </w:r>
            <w:r w:rsidRPr="00CB5EDB">
              <w:t xml:space="preserve"> </w:t>
            </w:r>
            <w:r w:rsidRPr="009C1B8B"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C13B6A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43 977.60 zł</w:t>
            </w:r>
          </w:p>
        </w:tc>
      </w:tr>
      <w:tr w:rsidR="009C1B8B" w:rsidRPr="00075CD0" w14:paraId="4FE83319" w14:textId="77777777" w:rsidTr="00CB6455">
        <w:tc>
          <w:tcPr>
            <w:tcW w:w="993" w:type="dxa"/>
            <w:shd w:val="clear" w:color="auto" w:fill="auto"/>
            <w:vAlign w:val="center"/>
          </w:tcPr>
          <w:p w14:paraId="1D99D678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C57CE1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9</w:t>
            </w:r>
          </w:p>
        </w:tc>
        <w:tc>
          <w:tcPr>
            <w:tcW w:w="4110" w:type="dxa"/>
            <w:shd w:val="clear" w:color="auto" w:fill="auto"/>
          </w:tcPr>
          <w:p w14:paraId="79BC2ED7" w14:textId="77777777" w:rsidR="003545AC" w:rsidRPr="00C82837" w:rsidRDefault="003545AC" w:rsidP="003545AC">
            <w:pPr>
              <w:spacing w:before="40"/>
            </w:pPr>
            <w:r w:rsidRPr="009C1B8B">
              <w:t>SONDA W.</w:t>
            </w:r>
            <w:r>
              <w:t xml:space="preserve"> </w:t>
            </w:r>
            <w:r w:rsidRPr="009C1B8B">
              <w:t>Makowski i Wspólnicy Sp.</w:t>
            </w:r>
            <w:r>
              <w:t xml:space="preserve"> </w:t>
            </w:r>
            <w:r w:rsidRPr="009C1B8B">
              <w:t>J.</w:t>
            </w:r>
          </w:p>
          <w:p w14:paraId="435DD4C2" w14:textId="77777777" w:rsidR="003545AC" w:rsidRPr="00CB5EDB" w:rsidRDefault="003545AC" w:rsidP="003545AC">
            <w:r>
              <w:t xml:space="preserve">ul. </w:t>
            </w:r>
            <w:r w:rsidRPr="009C1B8B">
              <w:t>Poznańska</w:t>
            </w:r>
            <w:r w:rsidRPr="00CB5EDB">
              <w:t xml:space="preserve"> </w:t>
            </w:r>
            <w:r w:rsidRPr="009C1B8B">
              <w:t>82b</w:t>
            </w:r>
            <w:r w:rsidRPr="00CB5EDB">
              <w:t xml:space="preserve"> </w:t>
            </w:r>
          </w:p>
          <w:p w14:paraId="01FA87BE" w14:textId="01B7EAA0" w:rsidR="009C1B8B" w:rsidRPr="00CB5EDB" w:rsidRDefault="003545AC" w:rsidP="003545AC">
            <w:pPr>
              <w:spacing w:after="120"/>
              <w:jc w:val="both"/>
            </w:pPr>
            <w:r w:rsidRPr="009C1B8B">
              <w:t>62-080</w:t>
            </w:r>
            <w:r w:rsidRPr="00CB5EDB">
              <w:t xml:space="preserve"> </w:t>
            </w:r>
            <w:r w:rsidRPr="009C1B8B"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3629A4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651.24 zł</w:t>
            </w:r>
          </w:p>
        </w:tc>
      </w:tr>
      <w:tr w:rsidR="009C1B8B" w:rsidRPr="00075CD0" w14:paraId="56F39230" w14:textId="77777777" w:rsidTr="00CB6455">
        <w:tc>
          <w:tcPr>
            <w:tcW w:w="993" w:type="dxa"/>
            <w:shd w:val="clear" w:color="auto" w:fill="auto"/>
            <w:vAlign w:val="center"/>
          </w:tcPr>
          <w:p w14:paraId="19FD319A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64A5E2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10</w:t>
            </w:r>
          </w:p>
        </w:tc>
        <w:tc>
          <w:tcPr>
            <w:tcW w:w="4110" w:type="dxa"/>
            <w:shd w:val="clear" w:color="auto" w:fill="auto"/>
          </w:tcPr>
          <w:p w14:paraId="203399C9" w14:textId="77777777" w:rsidR="003545AC" w:rsidRPr="00C82837" w:rsidRDefault="003545AC" w:rsidP="003545AC">
            <w:pPr>
              <w:spacing w:before="40"/>
            </w:pPr>
            <w:r w:rsidRPr="009C1B8B">
              <w:t>SONDA W.</w:t>
            </w:r>
            <w:r>
              <w:t xml:space="preserve"> </w:t>
            </w:r>
            <w:r w:rsidRPr="009C1B8B">
              <w:t>Makowski i Wspólnicy Sp.</w:t>
            </w:r>
            <w:r>
              <w:t xml:space="preserve"> </w:t>
            </w:r>
            <w:r w:rsidRPr="009C1B8B">
              <w:t>J.</w:t>
            </w:r>
          </w:p>
          <w:p w14:paraId="769F7CC3" w14:textId="77777777" w:rsidR="003545AC" w:rsidRPr="00CB5EDB" w:rsidRDefault="003545AC" w:rsidP="003545AC">
            <w:r>
              <w:t xml:space="preserve">ul. </w:t>
            </w:r>
            <w:r w:rsidRPr="009C1B8B">
              <w:t>Poznańska</w:t>
            </w:r>
            <w:r w:rsidRPr="00CB5EDB">
              <w:t xml:space="preserve"> </w:t>
            </w:r>
            <w:r w:rsidRPr="009C1B8B">
              <w:t>82b</w:t>
            </w:r>
            <w:r w:rsidRPr="00CB5EDB">
              <w:t xml:space="preserve"> </w:t>
            </w:r>
          </w:p>
          <w:p w14:paraId="769180F3" w14:textId="5F82441B" w:rsidR="009C1B8B" w:rsidRPr="00CB5EDB" w:rsidRDefault="003545AC" w:rsidP="003545AC">
            <w:pPr>
              <w:spacing w:after="120"/>
              <w:jc w:val="both"/>
            </w:pPr>
            <w:r w:rsidRPr="009C1B8B">
              <w:t>62-080</w:t>
            </w:r>
            <w:r w:rsidRPr="00CB5EDB">
              <w:t xml:space="preserve"> </w:t>
            </w:r>
            <w:r w:rsidRPr="009C1B8B"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0CF3D8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10 670.40 zł</w:t>
            </w:r>
          </w:p>
        </w:tc>
      </w:tr>
      <w:tr w:rsidR="009C1B8B" w:rsidRPr="00075CD0" w14:paraId="52213882" w14:textId="77777777" w:rsidTr="00CB6455">
        <w:tc>
          <w:tcPr>
            <w:tcW w:w="993" w:type="dxa"/>
            <w:shd w:val="clear" w:color="auto" w:fill="auto"/>
            <w:vAlign w:val="center"/>
          </w:tcPr>
          <w:p w14:paraId="593C2AC8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421158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11</w:t>
            </w:r>
          </w:p>
        </w:tc>
        <w:tc>
          <w:tcPr>
            <w:tcW w:w="4110" w:type="dxa"/>
            <w:shd w:val="clear" w:color="auto" w:fill="auto"/>
          </w:tcPr>
          <w:p w14:paraId="246E0DDF" w14:textId="77777777" w:rsidR="003545AC" w:rsidRPr="00C82837" w:rsidRDefault="003545AC" w:rsidP="003545AC">
            <w:pPr>
              <w:spacing w:before="40"/>
            </w:pPr>
            <w:r w:rsidRPr="009C1B8B">
              <w:t>SONDA W.</w:t>
            </w:r>
            <w:r>
              <w:t xml:space="preserve"> </w:t>
            </w:r>
            <w:r w:rsidRPr="009C1B8B">
              <w:t>Makowski i Wspólnicy Sp.</w:t>
            </w:r>
            <w:r>
              <w:t xml:space="preserve"> </w:t>
            </w:r>
            <w:r w:rsidRPr="009C1B8B">
              <w:t>J.</w:t>
            </w:r>
          </w:p>
          <w:p w14:paraId="2D16F2EA" w14:textId="77777777" w:rsidR="003545AC" w:rsidRPr="00CB5EDB" w:rsidRDefault="003545AC" w:rsidP="003545AC">
            <w:r>
              <w:t xml:space="preserve">ul. </w:t>
            </w:r>
            <w:r w:rsidRPr="009C1B8B">
              <w:t>Poznańska</w:t>
            </w:r>
            <w:r w:rsidRPr="00CB5EDB">
              <w:t xml:space="preserve"> </w:t>
            </w:r>
            <w:r w:rsidRPr="009C1B8B">
              <w:t>82b</w:t>
            </w:r>
            <w:r w:rsidRPr="00CB5EDB">
              <w:t xml:space="preserve"> </w:t>
            </w:r>
          </w:p>
          <w:p w14:paraId="09A2B191" w14:textId="6471B8BF" w:rsidR="009C1B8B" w:rsidRPr="00CB5EDB" w:rsidRDefault="003545AC" w:rsidP="003545AC">
            <w:pPr>
              <w:spacing w:after="120"/>
              <w:jc w:val="both"/>
            </w:pPr>
            <w:r w:rsidRPr="009C1B8B">
              <w:t>62-080</w:t>
            </w:r>
            <w:r w:rsidRPr="00CB5EDB">
              <w:t xml:space="preserve"> </w:t>
            </w:r>
            <w:r w:rsidRPr="009C1B8B"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82CDE2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7 870.82 zł</w:t>
            </w:r>
          </w:p>
        </w:tc>
      </w:tr>
      <w:tr w:rsidR="009C1B8B" w:rsidRPr="00075CD0" w14:paraId="0372C96A" w14:textId="77777777" w:rsidTr="00CB6455">
        <w:tc>
          <w:tcPr>
            <w:tcW w:w="993" w:type="dxa"/>
            <w:shd w:val="clear" w:color="auto" w:fill="auto"/>
            <w:vAlign w:val="center"/>
          </w:tcPr>
          <w:p w14:paraId="5F81B229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9CAE0F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17</w:t>
            </w:r>
          </w:p>
        </w:tc>
        <w:tc>
          <w:tcPr>
            <w:tcW w:w="4110" w:type="dxa"/>
            <w:shd w:val="clear" w:color="auto" w:fill="auto"/>
          </w:tcPr>
          <w:p w14:paraId="3F1AC341" w14:textId="77777777" w:rsidR="003545AC" w:rsidRPr="00C82837" w:rsidRDefault="003545AC" w:rsidP="003545AC">
            <w:pPr>
              <w:spacing w:before="40"/>
            </w:pPr>
            <w:r w:rsidRPr="009C1B8B">
              <w:t>SONDA W.</w:t>
            </w:r>
            <w:r>
              <w:t xml:space="preserve"> </w:t>
            </w:r>
            <w:r w:rsidRPr="009C1B8B">
              <w:t>Makowski i Wspólnicy Sp.</w:t>
            </w:r>
            <w:r>
              <w:t xml:space="preserve"> </w:t>
            </w:r>
            <w:r w:rsidRPr="009C1B8B">
              <w:t>J.</w:t>
            </w:r>
          </w:p>
          <w:p w14:paraId="00C16FF4" w14:textId="77777777" w:rsidR="003545AC" w:rsidRPr="00CB5EDB" w:rsidRDefault="003545AC" w:rsidP="003545AC">
            <w:r>
              <w:t xml:space="preserve">ul. </w:t>
            </w:r>
            <w:r w:rsidRPr="009C1B8B">
              <w:t>Poznańska</w:t>
            </w:r>
            <w:r w:rsidRPr="00CB5EDB">
              <w:t xml:space="preserve"> </w:t>
            </w:r>
            <w:r w:rsidRPr="009C1B8B">
              <w:t>82b</w:t>
            </w:r>
            <w:r w:rsidRPr="00CB5EDB">
              <w:t xml:space="preserve"> </w:t>
            </w:r>
          </w:p>
          <w:p w14:paraId="4B2DA5AB" w14:textId="17F0A73B" w:rsidR="009C1B8B" w:rsidRPr="00CB5EDB" w:rsidRDefault="003545AC" w:rsidP="003545AC">
            <w:pPr>
              <w:spacing w:after="120"/>
              <w:jc w:val="both"/>
            </w:pPr>
            <w:r w:rsidRPr="009C1B8B">
              <w:t>62-080</w:t>
            </w:r>
            <w:r w:rsidRPr="00CB5EDB">
              <w:t xml:space="preserve"> </w:t>
            </w:r>
            <w:r w:rsidRPr="009C1B8B"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396F62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19 156.50 zł</w:t>
            </w:r>
          </w:p>
        </w:tc>
      </w:tr>
      <w:tr w:rsidR="009C1B8B" w:rsidRPr="00075CD0" w14:paraId="6C558F34" w14:textId="77777777" w:rsidTr="00CB6455">
        <w:tc>
          <w:tcPr>
            <w:tcW w:w="993" w:type="dxa"/>
            <w:shd w:val="clear" w:color="auto" w:fill="auto"/>
            <w:vAlign w:val="center"/>
          </w:tcPr>
          <w:p w14:paraId="65A58D92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34FE5F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18</w:t>
            </w:r>
          </w:p>
        </w:tc>
        <w:tc>
          <w:tcPr>
            <w:tcW w:w="4110" w:type="dxa"/>
            <w:shd w:val="clear" w:color="auto" w:fill="auto"/>
          </w:tcPr>
          <w:p w14:paraId="33D1536C" w14:textId="77777777" w:rsidR="003545AC" w:rsidRPr="00C82837" w:rsidRDefault="003545AC" w:rsidP="003545AC">
            <w:pPr>
              <w:spacing w:before="40"/>
            </w:pPr>
            <w:r w:rsidRPr="009C1B8B">
              <w:t>SONDA W.</w:t>
            </w:r>
            <w:r>
              <w:t xml:space="preserve"> </w:t>
            </w:r>
            <w:r w:rsidRPr="009C1B8B">
              <w:t>Makowski i Wspólnicy Sp.</w:t>
            </w:r>
            <w:r>
              <w:t xml:space="preserve"> </w:t>
            </w:r>
            <w:r w:rsidRPr="009C1B8B">
              <w:t>J.</w:t>
            </w:r>
          </w:p>
          <w:p w14:paraId="007A36EF" w14:textId="77777777" w:rsidR="003545AC" w:rsidRPr="00CB5EDB" w:rsidRDefault="003545AC" w:rsidP="003545AC">
            <w:r>
              <w:t xml:space="preserve">ul. </w:t>
            </w:r>
            <w:r w:rsidRPr="009C1B8B">
              <w:t>Poznańska</w:t>
            </w:r>
            <w:r w:rsidRPr="00CB5EDB">
              <w:t xml:space="preserve"> </w:t>
            </w:r>
            <w:r w:rsidRPr="009C1B8B">
              <w:t>82b</w:t>
            </w:r>
            <w:r w:rsidRPr="00CB5EDB">
              <w:t xml:space="preserve"> </w:t>
            </w:r>
          </w:p>
          <w:p w14:paraId="18ECA362" w14:textId="6B9A1EBD" w:rsidR="009C1B8B" w:rsidRPr="00CB5EDB" w:rsidRDefault="003545AC" w:rsidP="003545AC">
            <w:pPr>
              <w:spacing w:after="120"/>
              <w:jc w:val="both"/>
            </w:pPr>
            <w:r w:rsidRPr="009C1B8B">
              <w:t>62-080</w:t>
            </w:r>
            <w:r w:rsidRPr="00CB5EDB">
              <w:t xml:space="preserve"> </w:t>
            </w:r>
            <w:r w:rsidRPr="009C1B8B"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44B80C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842.86 zł</w:t>
            </w:r>
          </w:p>
        </w:tc>
      </w:tr>
      <w:tr w:rsidR="009C1B8B" w:rsidRPr="00075CD0" w14:paraId="3AB79CC8" w14:textId="77777777" w:rsidTr="00CB6455">
        <w:tc>
          <w:tcPr>
            <w:tcW w:w="993" w:type="dxa"/>
            <w:shd w:val="clear" w:color="auto" w:fill="auto"/>
            <w:vAlign w:val="center"/>
          </w:tcPr>
          <w:p w14:paraId="2963BED8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9D2F2B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19</w:t>
            </w:r>
          </w:p>
        </w:tc>
        <w:tc>
          <w:tcPr>
            <w:tcW w:w="4110" w:type="dxa"/>
            <w:shd w:val="clear" w:color="auto" w:fill="auto"/>
          </w:tcPr>
          <w:p w14:paraId="3F8EBA07" w14:textId="77777777" w:rsidR="003545AC" w:rsidRPr="00C82837" w:rsidRDefault="003545AC" w:rsidP="003545AC">
            <w:pPr>
              <w:spacing w:before="40"/>
            </w:pPr>
            <w:r w:rsidRPr="009C1B8B">
              <w:t>SONDA W.</w:t>
            </w:r>
            <w:r>
              <w:t xml:space="preserve"> </w:t>
            </w:r>
            <w:r w:rsidRPr="009C1B8B">
              <w:t>Makowski i Wspólnicy Sp.</w:t>
            </w:r>
            <w:r>
              <w:t xml:space="preserve"> </w:t>
            </w:r>
            <w:r w:rsidRPr="009C1B8B">
              <w:t>J.</w:t>
            </w:r>
          </w:p>
          <w:p w14:paraId="6183699F" w14:textId="77777777" w:rsidR="003545AC" w:rsidRPr="00CB5EDB" w:rsidRDefault="003545AC" w:rsidP="003545AC">
            <w:r>
              <w:t xml:space="preserve">ul. </w:t>
            </w:r>
            <w:r w:rsidRPr="009C1B8B">
              <w:t>Poznańska</w:t>
            </w:r>
            <w:r w:rsidRPr="00CB5EDB">
              <w:t xml:space="preserve"> </w:t>
            </w:r>
            <w:r w:rsidRPr="009C1B8B">
              <w:t>82b</w:t>
            </w:r>
            <w:r w:rsidRPr="00CB5EDB">
              <w:t xml:space="preserve"> </w:t>
            </w:r>
          </w:p>
          <w:p w14:paraId="60D2E22F" w14:textId="0977D2C1" w:rsidR="009C1B8B" w:rsidRPr="00CB5EDB" w:rsidRDefault="003545AC" w:rsidP="003545AC">
            <w:pPr>
              <w:spacing w:after="120"/>
              <w:jc w:val="both"/>
            </w:pPr>
            <w:r w:rsidRPr="009C1B8B">
              <w:t>62-080</w:t>
            </w:r>
            <w:r w:rsidRPr="00CB5EDB">
              <w:t xml:space="preserve"> </w:t>
            </w:r>
            <w:r w:rsidRPr="009C1B8B"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3C05CF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3 180.71 zł</w:t>
            </w:r>
          </w:p>
        </w:tc>
      </w:tr>
      <w:tr w:rsidR="009C1B8B" w:rsidRPr="00075CD0" w14:paraId="1E981AFE" w14:textId="77777777" w:rsidTr="00CB6455">
        <w:tc>
          <w:tcPr>
            <w:tcW w:w="993" w:type="dxa"/>
            <w:shd w:val="clear" w:color="auto" w:fill="auto"/>
            <w:vAlign w:val="center"/>
          </w:tcPr>
          <w:p w14:paraId="3106828B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CAD8D3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4110" w:type="dxa"/>
            <w:shd w:val="clear" w:color="auto" w:fill="auto"/>
          </w:tcPr>
          <w:p w14:paraId="3DECF7AF" w14:textId="77777777" w:rsidR="009C1B8B" w:rsidRPr="00C82837" w:rsidRDefault="009C1B8B" w:rsidP="00CB6455">
            <w:pPr>
              <w:spacing w:before="40"/>
            </w:pPr>
            <w:r w:rsidRPr="009C1B8B">
              <w:t>SINMED Sp. z o.o.</w:t>
            </w:r>
          </w:p>
          <w:p w14:paraId="46E6D708" w14:textId="77777777" w:rsidR="009C1B8B" w:rsidRPr="00CB5EDB" w:rsidRDefault="009C1B8B" w:rsidP="00CB6455">
            <w:r w:rsidRPr="009C1B8B">
              <w:t>ul. Graniczna</w:t>
            </w:r>
            <w:r w:rsidRPr="00CB5EDB">
              <w:t xml:space="preserve"> </w:t>
            </w:r>
            <w:r w:rsidRPr="009C1B8B">
              <w:t>32B</w:t>
            </w:r>
            <w:r w:rsidRPr="00CB5EDB">
              <w:t xml:space="preserve"> </w:t>
            </w:r>
          </w:p>
          <w:p w14:paraId="20D41B4F" w14:textId="77777777" w:rsidR="009C1B8B" w:rsidRPr="00CB5EDB" w:rsidRDefault="009C1B8B" w:rsidP="00CB6455">
            <w:pPr>
              <w:spacing w:after="120"/>
              <w:jc w:val="both"/>
            </w:pPr>
            <w:r w:rsidRPr="009C1B8B">
              <w:t>44-178</w:t>
            </w:r>
            <w:r w:rsidRPr="00CB5EDB">
              <w:t xml:space="preserve"> </w:t>
            </w:r>
            <w:r w:rsidRPr="009C1B8B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287188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9 072.00 zł</w:t>
            </w:r>
          </w:p>
        </w:tc>
      </w:tr>
      <w:tr w:rsidR="009C1B8B" w:rsidRPr="00075CD0" w14:paraId="783D8E04" w14:textId="77777777" w:rsidTr="00CB6455">
        <w:tc>
          <w:tcPr>
            <w:tcW w:w="993" w:type="dxa"/>
            <w:shd w:val="clear" w:color="auto" w:fill="auto"/>
            <w:vAlign w:val="center"/>
          </w:tcPr>
          <w:p w14:paraId="4C5038AC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9AF361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9</w:t>
            </w:r>
          </w:p>
        </w:tc>
        <w:tc>
          <w:tcPr>
            <w:tcW w:w="4110" w:type="dxa"/>
            <w:shd w:val="clear" w:color="auto" w:fill="auto"/>
          </w:tcPr>
          <w:p w14:paraId="1F77A25D" w14:textId="77777777" w:rsidR="009C1B8B" w:rsidRPr="00C82837" w:rsidRDefault="009C1B8B" w:rsidP="00CB6455">
            <w:pPr>
              <w:spacing w:before="40"/>
            </w:pPr>
            <w:r w:rsidRPr="009C1B8B">
              <w:t>SINMED Sp. z o.o.</w:t>
            </w:r>
          </w:p>
          <w:p w14:paraId="4B9C8042" w14:textId="77777777" w:rsidR="009C1B8B" w:rsidRPr="00CB5EDB" w:rsidRDefault="009C1B8B" w:rsidP="00CB6455">
            <w:r w:rsidRPr="009C1B8B">
              <w:t>ul. Graniczna</w:t>
            </w:r>
            <w:r w:rsidRPr="00CB5EDB">
              <w:t xml:space="preserve"> </w:t>
            </w:r>
            <w:r w:rsidRPr="009C1B8B">
              <w:t>32B</w:t>
            </w:r>
            <w:r w:rsidRPr="00CB5EDB">
              <w:t xml:space="preserve"> </w:t>
            </w:r>
          </w:p>
          <w:p w14:paraId="4DF13FD7" w14:textId="77777777" w:rsidR="009C1B8B" w:rsidRPr="00CB5EDB" w:rsidRDefault="009C1B8B" w:rsidP="00CB6455">
            <w:pPr>
              <w:spacing w:after="120"/>
              <w:jc w:val="both"/>
            </w:pPr>
            <w:r w:rsidRPr="009C1B8B">
              <w:t>44-178</w:t>
            </w:r>
            <w:r w:rsidRPr="00CB5EDB">
              <w:t xml:space="preserve"> </w:t>
            </w:r>
            <w:r w:rsidRPr="009C1B8B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2AE91B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233.28 zł</w:t>
            </w:r>
          </w:p>
        </w:tc>
      </w:tr>
      <w:tr w:rsidR="009C1B8B" w:rsidRPr="00075CD0" w14:paraId="1E8E46D7" w14:textId="77777777" w:rsidTr="00CB6455">
        <w:tc>
          <w:tcPr>
            <w:tcW w:w="993" w:type="dxa"/>
            <w:shd w:val="clear" w:color="auto" w:fill="auto"/>
            <w:vAlign w:val="center"/>
          </w:tcPr>
          <w:p w14:paraId="6C7E2E28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BD945D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13</w:t>
            </w:r>
          </w:p>
        </w:tc>
        <w:tc>
          <w:tcPr>
            <w:tcW w:w="4110" w:type="dxa"/>
            <w:shd w:val="clear" w:color="auto" w:fill="auto"/>
          </w:tcPr>
          <w:p w14:paraId="66F199E9" w14:textId="77777777" w:rsidR="009C1B8B" w:rsidRPr="00C82837" w:rsidRDefault="009C1B8B" w:rsidP="00CB6455">
            <w:pPr>
              <w:spacing w:before="40"/>
            </w:pPr>
            <w:r w:rsidRPr="009C1B8B">
              <w:t>SINMED Sp. z o.o.</w:t>
            </w:r>
          </w:p>
          <w:p w14:paraId="5DAA6F96" w14:textId="77777777" w:rsidR="009C1B8B" w:rsidRPr="00CB5EDB" w:rsidRDefault="009C1B8B" w:rsidP="00CB6455">
            <w:r w:rsidRPr="009C1B8B">
              <w:t>ul. Graniczna</w:t>
            </w:r>
            <w:r w:rsidRPr="00CB5EDB">
              <w:t xml:space="preserve"> </w:t>
            </w:r>
            <w:r w:rsidRPr="009C1B8B">
              <w:t>32B</w:t>
            </w:r>
            <w:r w:rsidRPr="00CB5EDB">
              <w:t xml:space="preserve"> </w:t>
            </w:r>
          </w:p>
          <w:p w14:paraId="6E87B591" w14:textId="77777777" w:rsidR="009C1B8B" w:rsidRPr="00CB5EDB" w:rsidRDefault="009C1B8B" w:rsidP="00CB6455">
            <w:pPr>
              <w:spacing w:after="120"/>
              <w:jc w:val="both"/>
            </w:pPr>
            <w:r w:rsidRPr="009C1B8B">
              <w:t>44-178</w:t>
            </w:r>
            <w:r w:rsidRPr="00CB5EDB">
              <w:t xml:space="preserve"> </w:t>
            </w:r>
            <w:r w:rsidRPr="009C1B8B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4D60FA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16 317.72 zł</w:t>
            </w:r>
          </w:p>
        </w:tc>
      </w:tr>
      <w:tr w:rsidR="009C1B8B" w:rsidRPr="00075CD0" w14:paraId="6C3E4381" w14:textId="77777777" w:rsidTr="00CB6455">
        <w:tc>
          <w:tcPr>
            <w:tcW w:w="993" w:type="dxa"/>
            <w:shd w:val="clear" w:color="auto" w:fill="auto"/>
            <w:vAlign w:val="center"/>
          </w:tcPr>
          <w:p w14:paraId="53406EC9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E6F633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9</w:t>
            </w:r>
          </w:p>
        </w:tc>
        <w:tc>
          <w:tcPr>
            <w:tcW w:w="4110" w:type="dxa"/>
            <w:shd w:val="clear" w:color="auto" w:fill="auto"/>
          </w:tcPr>
          <w:p w14:paraId="5C7FF2EB" w14:textId="7C6E78AB" w:rsidR="009C1B8B" w:rsidRPr="00C82837" w:rsidRDefault="009C1B8B" w:rsidP="00CB6455">
            <w:pPr>
              <w:spacing w:before="40"/>
            </w:pPr>
            <w:r w:rsidRPr="009C1B8B">
              <w:t>POLMIL Sp. z o.o.</w:t>
            </w:r>
            <w:r w:rsidR="003545AC">
              <w:t xml:space="preserve"> S. k. a.</w:t>
            </w:r>
          </w:p>
          <w:p w14:paraId="33970CE5" w14:textId="7D217ABA" w:rsidR="009C1B8B" w:rsidRPr="00CB5EDB" w:rsidRDefault="003545AC" w:rsidP="00CB6455">
            <w:r>
              <w:t>ul. Przemysłowa 8B</w:t>
            </w:r>
            <w:r w:rsidR="009C1B8B" w:rsidRPr="00CB5EDB">
              <w:t xml:space="preserve"> </w:t>
            </w:r>
          </w:p>
          <w:p w14:paraId="44D679C5" w14:textId="22A25D7E" w:rsidR="009C1B8B" w:rsidRPr="00CB5EDB" w:rsidRDefault="009C1B8B" w:rsidP="00CB6455">
            <w:pPr>
              <w:spacing w:after="120"/>
              <w:jc w:val="both"/>
            </w:pPr>
            <w:r w:rsidRPr="009C1B8B">
              <w:t>85-</w:t>
            </w:r>
            <w:r w:rsidR="003545AC">
              <w:t>758</w:t>
            </w:r>
            <w:r w:rsidRPr="00CB5EDB">
              <w:t xml:space="preserve"> </w:t>
            </w:r>
            <w:r w:rsidRPr="009C1B8B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0A4677" w14:textId="77777777" w:rsidR="009C1B8B" w:rsidRPr="00CB5EDB" w:rsidRDefault="009C1B8B" w:rsidP="00CB6455">
            <w:pPr>
              <w:spacing w:before="120" w:after="120"/>
              <w:jc w:val="center"/>
            </w:pPr>
            <w:r w:rsidRPr="009C1B8B">
              <w:t>422.82 zł</w:t>
            </w:r>
          </w:p>
        </w:tc>
      </w:tr>
      <w:tr w:rsidR="003545AC" w:rsidRPr="00075CD0" w14:paraId="03D0E658" w14:textId="77777777" w:rsidTr="00CB6455">
        <w:tc>
          <w:tcPr>
            <w:tcW w:w="993" w:type="dxa"/>
            <w:shd w:val="clear" w:color="auto" w:fill="auto"/>
            <w:vAlign w:val="center"/>
          </w:tcPr>
          <w:p w14:paraId="2BB0AADE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97DBFE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11</w:t>
            </w:r>
          </w:p>
        </w:tc>
        <w:tc>
          <w:tcPr>
            <w:tcW w:w="4110" w:type="dxa"/>
            <w:shd w:val="clear" w:color="auto" w:fill="auto"/>
          </w:tcPr>
          <w:p w14:paraId="64641FD2" w14:textId="77777777" w:rsidR="003545AC" w:rsidRPr="00C82837" w:rsidRDefault="003545AC" w:rsidP="003545AC">
            <w:pPr>
              <w:spacing w:before="40"/>
            </w:pPr>
            <w:r w:rsidRPr="009C1B8B">
              <w:t>POLMIL Sp. z o.o.</w:t>
            </w:r>
            <w:r>
              <w:t xml:space="preserve"> S. k. a.</w:t>
            </w:r>
          </w:p>
          <w:p w14:paraId="7025B87E" w14:textId="77777777" w:rsidR="003545AC" w:rsidRPr="00CB5EDB" w:rsidRDefault="003545AC" w:rsidP="003545AC">
            <w:r>
              <w:t>ul. Przemysłowa 8B</w:t>
            </w:r>
            <w:r w:rsidRPr="00CB5EDB">
              <w:t xml:space="preserve"> </w:t>
            </w:r>
          </w:p>
          <w:p w14:paraId="1CAA79E1" w14:textId="7223A79E" w:rsidR="003545AC" w:rsidRPr="00CB5EDB" w:rsidRDefault="003545AC" w:rsidP="003545AC">
            <w:pPr>
              <w:spacing w:after="120"/>
              <w:jc w:val="both"/>
            </w:pPr>
            <w:r w:rsidRPr="009C1B8B">
              <w:t>85-</w:t>
            </w:r>
            <w:r>
              <w:t>758</w:t>
            </w:r>
            <w:r w:rsidRPr="00CB5EDB">
              <w:t xml:space="preserve"> </w:t>
            </w:r>
            <w:r w:rsidRPr="009C1B8B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2659C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7 691.76 zł</w:t>
            </w:r>
          </w:p>
        </w:tc>
      </w:tr>
      <w:tr w:rsidR="003545AC" w:rsidRPr="00075CD0" w14:paraId="79D32B0A" w14:textId="77777777" w:rsidTr="00CB6455">
        <w:tc>
          <w:tcPr>
            <w:tcW w:w="993" w:type="dxa"/>
            <w:shd w:val="clear" w:color="auto" w:fill="auto"/>
            <w:vAlign w:val="center"/>
          </w:tcPr>
          <w:p w14:paraId="00217B30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7FA347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4110" w:type="dxa"/>
            <w:shd w:val="clear" w:color="auto" w:fill="auto"/>
          </w:tcPr>
          <w:p w14:paraId="7EA78F2A" w14:textId="28D6834F" w:rsidR="003545AC" w:rsidRPr="00C82837" w:rsidRDefault="003545AC" w:rsidP="003545AC">
            <w:pPr>
              <w:spacing w:before="40"/>
            </w:pPr>
            <w:r w:rsidRPr="009C1B8B">
              <w:t>Medicavera Sp. z o.o.</w:t>
            </w:r>
            <w:r>
              <w:t xml:space="preserve"> Dahlhausen Group</w:t>
            </w:r>
          </w:p>
          <w:p w14:paraId="7D2C4B92" w14:textId="341A5DC0" w:rsidR="003545AC" w:rsidRPr="00CB5EDB" w:rsidRDefault="003545AC" w:rsidP="003545AC">
            <w:r w:rsidRPr="009C1B8B">
              <w:t xml:space="preserve">ul. </w:t>
            </w:r>
            <w:r>
              <w:t>Majowa 2</w:t>
            </w:r>
            <w:r w:rsidRPr="00CB5EDB">
              <w:t xml:space="preserve"> </w:t>
            </w:r>
          </w:p>
          <w:p w14:paraId="275C100F" w14:textId="415AB46A" w:rsidR="003545AC" w:rsidRPr="00CB5EDB" w:rsidRDefault="003545AC" w:rsidP="003545AC">
            <w:pPr>
              <w:spacing w:after="120"/>
              <w:jc w:val="both"/>
            </w:pPr>
            <w:r>
              <w:t xml:space="preserve">71 – 374 </w:t>
            </w:r>
            <w:r w:rsidRPr="009C1B8B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E0D835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15 963.00 zł</w:t>
            </w:r>
          </w:p>
        </w:tc>
      </w:tr>
      <w:tr w:rsidR="003545AC" w:rsidRPr="00075CD0" w14:paraId="17B784F8" w14:textId="77777777" w:rsidTr="00CB6455">
        <w:tc>
          <w:tcPr>
            <w:tcW w:w="993" w:type="dxa"/>
            <w:shd w:val="clear" w:color="auto" w:fill="auto"/>
            <w:vAlign w:val="center"/>
          </w:tcPr>
          <w:p w14:paraId="35270AE8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DA2BE4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15</w:t>
            </w:r>
          </w:p>
        </w:tc>
        <w:tc>
          <w:tcPr>
            <w:tcW w:w="4110" w:type="dxa"/>
            <w:shd w:val="clear" w:color="auto" w:fill="auto"/>
          </w:tcPr>
          <w:p w14:paraId="3D47F449" w14:textId="77777777" w:rsidR="003545AC" w:rsidRPr="00C82837" w:rsidRDefault="003545AC" w:rsidP="003545AC">
            <w:pPr>
              <w:spacing w:before="40"/>
            </w:pPr>
            <w:r w:rsidRPr="009C1B8B">
              <w:t>Medicavera Sp. z o.o.</w:t>
            </w:r>
            <w:r>
              <w:t xml:space="preserve"> Dahlhausen Group</w:t>
            </w:r>
          </w:p>
          <w:p w14:paraId="0C73605A" w14:textId="77777777" w:rsidR="003545AC" w:rsidRPr="00CB5EDB" w:rsidRDefault="003545AC" w:rsidP="003545AC">
            <w:r w:rsidRPr="009C1B8B">
              <w:t xml:space="preserve">ul. </w:t>
            </w:r>
            <w:r>
              <w:t>Majowa 2</w:t>
            </w:r>
            <w:r w:rsidRPr="00CB5EDB">
              <w:t xml:space="preserve"> </w:t>
            </w:r>
          </w:p>
          <w:p w14:paraId="38991D76" w14:textId="41440947" w:rsidR="003545AC" w:rsidRPr="00CB5EDB" w:rsidRDefault="003545AC" w:rsidP="003545AC">
            <w:pPr>
              <w:spacing w:after="120"/>
              <w:jc w:val="both"/>
            </w:pPr>
            <w:r>
              <w:t xml:space="preserve">71 – 374 </w:t>
            </w:r>
            <w:r w:rsidRPr="009C1B8B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0BFB60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9 809.00 zł</w:t>
            </w:r>
          </w:p>
        </w:tc>
      </w:tr>
      <w:tr w:rsidR="003545AC" w:rsidRPr="00075CD0" w14:paraId="70EFDE2F" w14:textId="77777777" w:rsidTr="00CB6455">
        <w:tc>
          <w:tcPr>
            <w:tcW w:w="993" w:type="dxa"/>
            <w:shd w:val="clear" w:color="auto" w:fill="auto"/>
            <w:vAlign w:val="center"/>
          </w:tcPr>
          <w:p w14:paraId="7674D191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989FB5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</w:t>
            </w:r>
          </w:p>
        </w:tc>
        <w:tc>
          <w:tcPr>
            <w:tcW w:w="4110" w:type="dxa"/>
            <w:shd w:val="clear" w:color="auto" w:fill="auto"/>
          </w:tcPr>
          <w:p w14:paraId="4C33E2A8" w14:textId="7DFB19CD" w:rsidR="003545AC" w:rsidRPr="00C82837" w:rsidRDefault="003545AC" w:rsidP="003545AC">
            <w:pPr>
              <w:spacing w:before="40"/>
            </w:pPr>
            <w:r w:rsidRPr="009C1B8B">
              <w:t>Zarys International Group sp. z o.o. Sp.</w:t>
            </w:r>
            <w:r>
              <w:t xml:space="preserve"> k</w:t>
            </w:r>
            <w:r w:rsidRPr="009C1B8B">
              <w:t>.</w:t>
            </w:r>
          </w:p>
          <w:p w14:paraId="7D8B2344" w14:textId="77777777" w:rsidR="003545AC" w:rsidRPr="00CB5EDB" w:rsidRDefault="003545AC" w:rsidP="003545AC">
            <w:r w:rsidRPr="009C1B8B">
              <w:t>ul. Pod Borem</w:t>
            </w:r>
            <w:r w:rsidRPr="00CB5EDB">
              <w:t xml:space="preserve"> </w:t>
            </w:r>
            <w:r w:rsidRPr="009C1B8B">
              <w:t>18</w:t>
            </w:r>
            <w:r w:rsidRPr="00CB5EDB">
              <w:t xml:space="preserve"> </w:t>
            </w:r>
          </w:p>
          <w:p w14:paraId="5DD4D88B" w14:textId="77777777" w:rsidR="003545AC" w:rsidRPr="00CB5EDB" w:rsidRDefault="003545AC" w:rsidP="003545AC">
            <w:pPr>
              <w:spacing w:after="120"/>
              <w:jc w:val="both"/>
            </w:pPr>
            <w:r w:rsidRPr="009C1B8B">
              <w:t>41-808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843B9D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75 409.80 zł</w:t>
            </w:r>
          </w:p>
        </w:tc>
      </w:tr>
      <w:tr w:rsidR="003545AC" w:rsidRPr="00075CD0" w14:paraId="37DAA200" w14:textId="77777777" w:rsidTr="00CB6455">
        <w:tc>
          <w:tcPr>
            <w:tcW w:w="993" w:type="dxa"/>
            <w:shd w:val="clear" w:color="auto" w:fill="auto"/>
            <w:vAlign w:val="center"/>
          </w:tcPr>
          <w:p w14:paraId="3D2B9D59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4024F1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2</w:t>
            </w:r>
          </w:p>
        </w:tc>
        <w:tc>
          <w:tcPr>
            <w:tcW w:w="4110" w:type="dxa"/>
            <w:shd w:val="clear" w:color="auto" w:fill="auto"/>
          </w:tcPr>
          <w:p w14:paraId="67DA8C7C" w14:textId="77777777" w:rsidR="003545AC" w:rsidRPr="00C82837" w:rsidRDefault="003545AC" w:rsidP="003545AC">
            <w:pPr>
              <w:spacing w:before="40"/>
            </w:pPr>
            <w:r w:rsidRPr="009C1B8B">
              <w:t>Zarys International Group sp. z o.o. Sp.</w:t>
            </w:r>
            <w:r>
              <w:t xml:space="preserve"> k</w:t>
            </w:r>
            <w:r w:rsidRPr="009C1B8B">
              <w:t>.</w:t>
            </w:r>
          </w:p>
          <w:p w14:paraId="464C699B" w14:textId="77777777" w:rsidR="003545AC" w:rsidRPr="00CB5EDB" w:rsidRDefault="003545AC" w:rsidP="003545AC">
            <w:r w:rsidRPr="009C1B8B">
              <w:t>ul. Pod Borem</w:t>
            </w:r>
            <w:r w:rsidRPr="00CB5EDB">
              <w:t xml:space="preserve"> </w:t>
            </w:r>
            <w:r w:rsidRPr="009C1B8B">
              <w:t>18</w:t>
            </w:r>
            <w:r w:rsidRPr="00CB5EDB">
              <w:t xml:space="preserve"> </w:t>
            </w:r>
          </w:p>
          <w:p w14:paraId="39E022B7" w14:textId="7C7C431C" w:rsidR="003545AC" w:rsidRPr="00CB5EDB" w:rsidRDefault="003545AC" w:rsidP="003545AC">
            <w:pPr>
              <w:spacing w:after="120"/>
              <w:jc w:val="both"/>
            </w:pPr>
            <w:r w:rsidRPr="009C1B8B">
              <w:t>41-808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A089FD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540.00 zł</w:t>
            </w:r>
          </w:p>
        </w:tc>
      </w:tr>
      <w:tr w:rsidR="003545AC" w:rsidRPr="00075CD0" w14:paraId="51FF9872" w14:textId="77777777" w:rsidTr="00CB6455">
        <w:tc>
          <w:tcPr>
            <w:tcW w:w="993" w:type="dxa"/>
            <w:shd w:val="clear" w:color="auto" w:fill="auto"/>
            <w:vAlign w:val="center"/>
          </w:tcPr>
          <w:p w14:paraId="5985B3D6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5110C6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7</w:t>
            </w:r>
          </w:p>
        </w:tc>
        <w:tc>
          <w:tcPr>
            <w:tcW w:w="4110" w:type="dxa"/>
            <w:shd w:val="clear" w:color="auto" w:fill="auto"/>
          </w:tcPr>
          <w:p w14:paraId="0B6F8C60" w14:textId="77777777" w:rsidR="003545AC" w:rsidRPr="00C82837" w:rsidRDefault="003545AC" w:rsidP="003545AC">
            <w:pPr>
              <w:spacing w:before="40"/>
            </w:pPr>
            <w:r w:rsidRPr="009C1B8B">
              <w:t>Zarys International Group sp. z o.o. Sp.</w:t>
            </w:r>
            <w:r>
              <w:t xml:space="preserve"> k</w:t>
            </w:r>
            <w:r w:rsidRPr="009C1B8B">
              <w:t>.</w:t>
            </w:r>
          </w:p>
          <w:p w14:paraId="5168EE4E" w14:textId="77777777" w:rsidR="003545AC" w:rsidRPr="00CB5EDB" w:rsidRDefault="003545AC" w:rsidP="003545AC">
            <w:r w:rsidRPr="009C1B8B">
              <w:t>ul. Pod Borem</w:t>
            </w:r>
            <w:r w:rsidRPr="00CB5EDB">
              <w:t xml:space="preserve"> </w:t>
            </w:r>
            <w:r w:rsidRPr="009C1B8B">
              <w:t>18</w:t>
            </w:r>
            <w:r w:rsidRPr="00CB5EDB">
              <w:t xml:space="preserve"> </w:t>
            </w:r>
          </w:p>
          <w:p w14:paraId="103A8219" w14:textId="418AFF5A" w:rsidR="003545AC" w:rsidRPr="00CB5EDB" w:rsidRDefault="003545AC" w:rsidP="003545AC">
            <w:pPr>
              <w:spacing w:after="120"/>
              <w:jc w:val="both"/>
            </w:pPr>
            <w:r w:rsidRPr="009C1B8B">
              <w:t>41-808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9DC0F1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8 061.66 zł</w:t>
            </w:r>
          </w:p>
        </w:tc>
      </w:tr>
      <w:tr w:rsidR="003545AC" w:rsidRPr="00075CD0" w14:paraId="1B381B5F" w14:textId="77777777" w:rsidTr="00CB6455">
        <w:tc>
          <w:tcPr>
            <w:tcW w:w="993" w:type="dxa"/>
            <w:shd w:val="clear" w:color="auto" w:fill="auto"/>
            <w:vAlign w:val="center"/>
          </w:tcPr>
          <w:p w14:paraId="55881E69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3898B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9</w:t>
            </w:r>
          </w:p>
        </w:tc>
        <w:tc>
          <w:tcPr>
            <w:tcW w:w="4110" w:type="dxa"/>
            <w:shd w:val="clear" w:color="auto" w:fill="auto"/>
          </w:tcPr>
          <w:p w14:paraId="22172BF3" w14:textId="77777777" w:rsidR="003545AC" w:rsidRPr="00C82837" w:rsidRDefault="003545AC" w:rsidP="003545AC">
            <w:pPr>
              <w:spacing w:before="40"/>
            </w:pPr>
            <w:r w:rsidRPr="009C1B8B">
              <w:t>Zarys International Group sp. z o.o. Sp.</w:t>
            </w:r>
            <w:r>
              <w:t xml:space="preserve"> k</w:t>
            </w:r>
            <w:r w:rsidRPr="009C1B8B">
              <w:t>.</w:t>
            </w:r>
          </w:p>
          <w:p w14:paraId="6DFDC0DF" w14:textId="77777777" w:rsidR="003545AC" w:rsidRPr="00CB5EDB" w:rsidRDefault="003545AC" w:rsidP="003545AC">
            <w:r w:rsidRPr="009C1B8B">
              <w:t>ul. Pod Borem</w:t>
            </w:r>
            <w:r w:rsidRPr="00CB5EDB">
              <w:t xml:space="preserve"> </w:t>
            </w:r>
            <w:r w:rsidRPr="009C1B8B">
              <w:t>18</w:t>
            </w:r>
            <w:r w:rsidRPr="00CB5EDB">
              <w:t xml:space="preserve"> </w:t>
            </w:r>
          </w:p>
          <w:p w14:paraId="4EC43C39" w14:textId="3ADD22AC" w:rsidR="003545AC" w:rsidRPr="00CB5EDB" w:rsidRDefault="003545AC" w:rsidP="003545AC">
            <w:pPr>
              <w:spacing w:after="120"/>
              <w:jc w:val="both"/>
            </w:pPr>
            <w:r w:rsidRPr="009C1B8B">
              <w:t>41-808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473138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291.60 zł</w:t>
            </w:r>
          </w:p>
        </w:tc>
      </w:tr>
      <w:tr w:rsidR="003545AC" w:rsidRPr="00075CD0" w14:paraId="54B680A7" w14:textId="77777777" w:rsidTr="00CB6455">
        <w:tc>
          <w:tcPr>
            <w:tcW w:w="993" w:type="dxa"/>
            <w:shd w:val="clear" w:color="auto" w:fill="auto"/>
            <w:vAlign w:val="center"/>
          </w:tcPr>
          <w:p w14:paraId="527EBFD0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916028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10</w:t>
            </w:r>
          </w:p>
        </w:tc>
        <w:tc>
          <w:tcPr>
            <w:tcW w:w="4110" w:type="dxa"/>
            <w:shd w:val="clear" w:color="auto" w:fill="auto"/>
          </w:tcPr>
          <w:p w14:paraId="5F4A61A8" w14:textId="77777777" w:rsidR="003545AC" w:rsidRPr="00C82837" w:rsidRDefault="003545AC" w:rsidP="003545AC">
            <w:pPr>
              <w:spacing w:before="40"/>
            </w:pPr>
            <w:r w:rsidRPr="009C1B8B">
              <w:t>Zarys International Group sp. z o.o. Sp.</w:t>
            </w:r>
            <w:r>
              <w:t xml:space="preserve"> k</w:t>
            </w:r>
            <w:r w:rsidRPr="009C1B8B">
              <w:t>.</w:t>
            </w:r>
          </w:p>
          <w:p w14:paraId="4391449F" w14:textId="77777777" w:rsidR="003545AC" w:rsidRPr="00CB5EDB" w:rsidRDefault="003545AC" w:rsidP="003545AC">
            <w:r w:rsidRPr="009C1B8B">
              <w:t>ul. Pod Borem</w:t>
            </w:r>
            <w:r w:rsidRPr="00CB5EDB">
              <w:t xml:space="preserve"> </w:t>
            </w:r>
            <w:r w:rsidRPr="009C1B8B">
              <w:t>18</w:t>
            </w:r>
            <w:r w:rsidRPr="00CB5EDB">
              <w:t xml:space="preserve"> </w:t>
            </w:r>
          </w:p>
          <w:p w14:paraId="57AF474E" w14:textId="37025264" w:rsidR="003545AC" w:rsidRPr="00CB5EDB" w:rsidRDefault="003545AC" w:rsidP="003545AC">
            <w:pPr>
              <w:spacing w:after="120"/>
              <w:jc w:val="both"/>
            </w:pPr>
            <w:r w:rsidRPr="009C1B8B">
              <w:t>41-808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4F7132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13 478.40 zł</w:t>
            </w:r>
          </w:p>
        </w:tc>
      </w:tr>
      <w:tr w:rsidR="003545AC" w:rsidRPr="00075CD0" w14:paraId="7E6E94B8" w14:textId="77777777" w:rsidTr="00CB6455">
        <w:tc>
          <w:tcPr>
            <w:tcW w:w="993" w:type="dxa"/>
            <w:shd w:val="clear" w:color="auto" w:fill="auto"/>
            <w:vAlign w:val="center"/>
          </w:tcPr>
          <w:p w14:paraId="78725950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D93950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11</w:t>
            </w:r>
          </w:p>
        </w:tc>
        <w:tc>
          <w:tcPr>
            <w:tcW w:w="4110" w:type="dxa"/>
            <w:shd w:val="clear" w:color="auto" w:fill="auto"/>
          </w:tcPr>
          <w:p w14:paraId="67C3EF21" w14:textId="77777777" w:rsidR="003545AC" w:rsidRPr="00C82837" w:rsidRDefault="003545AC" w:rsidP="003545AC">
            <w:pPr>
              <w:spacing w:before="40"/>
            </w:pPr>
            <w:r w:rsidRPr="009C1B8B">
              <w:t>Zarys International Group sp. z o.o. Sp.</w:t>
            </w:r>
            <w:r>
              <w:t xml:space="preserve"> k</w:t>
            </w:r>
            <w:r w:rsidRPr="009C1B8B">
              <w:t>.</w:t>
            </w:r>
          </w:p>
          <w:p w14:paraId="62B9C291" w14:textId="77777777" w:rsidR="003545AC" w:rsidRPr="00CB5EDB" w:rsidRDefault="003545AC" w:rsidP="003545AC">
            <w:r w:rsidRPr="009C1B8B">
              <w:t>ul. Pod Borem</w:t>
            </w:r>
            <w:r w:rsidRPr="00CB5EDB">
              <w:t xml:space="preserve"> </w:t>
            </w:r>
            <w:r w:rsidRPr="009C1B8B">
              <w:t>18</w:t>
            </w:r>
            <w:r w:rsidRPr="00CB5EDB">
              <w:t xml:space="preserve"> </w:t>
            </w:r>
          </w:p>
          <w:p w14:paraId="5C057730" w14:textId="0B6A1F01" w:rsidR="003545AC" w:rsidRPr="00CB5EDB" w:rsidRDefault="003545AC" w:rsidP="003545AC">
            <w:pPr>
              <w:spacing w:after="120"/>
              <w:jc w:val="both"/>
            </w:pPr>
            <w:r w:rsidRPr="009C1B8B">
              <w:t>41-808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BA4ED1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6 057.18 zł</w:t>
            </w:r>
          </w:p>
        </w:tc>
      </w:tr>
      <w:tr w:rsidR="003545AC" w:rsidRPr="00075CD0" w14:paraId="16914E4F" w14:textId="77777777" w:rsidTr="00CB6455">
        <w:tc>
          <w:tcPr>
            <w:tcW w:w="993" w:type="dxa"/>
            <w:shd w:val="clear" w:color="auto" w:fill="auto"/>
            <w:vAlign w:val="center"/>
          </w:tcPr>
          <w:p w14:paraId="734C4D27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38CA2D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3</w:t>
            </w:r>
          </w:p>
        </w:tc>
        <w:tc>
          <w:tcPr>
            <w:tcW w:w="4110" w:type="dxa"/>
            <w:shd w:val="clear" w:color="auto" w:fill="auto"/>
          </w:tcPr>
          <w:p w14:paraId="0AB107AD" w14:textId="45D06676" w:rsidR="003545AC" w:rsidRPr="00C82837" w:rsidRDefault="003545AC" w:rsidP="003545AC">
            <w:pPr>
              <w:spacing w:before="40"/>
            </w:pPr>
            <w:r w:rsidRPr="009C1B8B">
              <w:t>Promed S.</w:t>
            </w:r>
            <w:r>
              <w:t>A</w:t>
            </w:r>
            <w:r w:rsidRPr="009C1B8B">
              <w:t>.</w:t>
            </w:r>
          </w:p>
          <w:p w14:paraId="44803DD5" w14:textId="776A805D" w:rsidR="003545AC" w:rsidRPr="00CB5EDB" w:rsidRDefault="003545AC" w:rsidP="003545AC">
            <w:r>
              <w:t xml:space="preserve">ul. </w:t>
            </w:r>
            <w:r w:rsidRPr="009C1B8B">
              <w:t>Działkowa</w:t>
            </w:r>
            <w:r w:rsidRPr="00CB5EDB">
              <w:t xml:space="preserve"> </w:t>
            </w:r>
            <w:r w:rsidRPr="009C1B8B">
              <w:t>56</w:t>
            </w:r>
            <w:r w:rsidRPr="00CB5EDB">
              <w:t xml:space="preserve"> </w:t>
            </w:r>
          </w:p>
          <w:p w14:paraId="06D0E0E2" w14:textId="77777777" w:rsidR="003545AC" w:rsidRPr="00CB5EDB" w:rsidRDefault="003545AC" w:rsidP="003545AC">
            <w:pPr>
              <w:spacing w:after="120"/>
              <w:jc w:val="both"/>
            </w:pPr>
            <w:r w:rsidRPr="009C1B8B">
              <w:t>02-234</w:t>
            </w:r>
            <w:r w:rsidRPr="00CB5EDB">
              <w:t xml:space="preserve"> </w:t>
            </w:r>
            <w:r w:rsidRPr="009C1B8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50030A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12 160.80 zł</w:t>
            </w:r>
          </w:p>
        </w:tc>
      </w:tr>
      <w:tr w:rsidR="003545AC" w:rsidRPr="00075CD0" w14:paraId="7F27B965" w14:textId="77777777" w:rsidTr="00CB6455">
        <w:tc>
          <w:tcPr>
            <w:tcW w:w="993" w:type="dxa"/>
            <w:shd w:val="clear" w:color="auto" w:fill="auto"/>
            <w:vAlign w:val="center"/>
          </w:tcPr>
          <w:p w14:paraId="5F75DE9A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E992BC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15</w:t>
            </w:r>
          </w:p>
        </w:tc>
        <w:tc>
          <w:tcPr>
            <w:tcW w:w="4110" w:type="dxa"/>
            <w:shd w:val="clear" w:color="auto" w:fill="auto"/>
          </w:tcPr>
          <w:p w14:paraId="66AF1980" w14:textId="489DCDEF" w:rsidR="003545AC" w:rsidRPr="00C82837" w:rsidRDefault="003545AC" w:rsidP="003545AC">
            <w:pPr>
              <w:spacing w:before="40"/>
            </w:pPr>
            <w:r w:rsidRPr="009C1B8B">
              <w:t>AKME Pałejko</w:t>
            </w:r>
            <w:r>
              <w:t xml:space="preserve"> </w:t>
            </w:r>
            <w:r w:rsidRPr="009C1B8B">
              <w:t>Sp. j.</w:t>
            </w:r>
          </w:p>
          <w:p w14:paraId="66723038" w14:textId="67174924" w:rsidR="003545AC" w:rsidRPr="00CB5EDB" w:rsidRDefault="00C74283" w:rsidP="003545AC">
            <w:r>
              <w:t>ul. Poloneza 89B</w:t>
            </w:r>
            <w:r w:rsidR="003545AC" w:rsidRPr="00CB5EDB">
              <w:t xml:space="preserve"> </w:t>
            </w:r>
          </w:p>
          <w:p w14:paraId="45B0C3B0" w14:textId="611A0558" w:rsidR="003545AC" w:rsidRPr="00CB5EDB" w:rsidRDefault="003545AC" w:rsidP="003545AC">
            <w:pPr>
              <w:spacing w:after="120"/>
              <w:jc w:val="both"/>
            </w:pPr>
            <w:r w:rsidRPr="009C1B8B">
              <w:t>02-</w:t>
            </w:r>
            <w:r w:rsidR="00C74283">
              <w:t>826</w:t>
            </w:r>
            <w:r w:rsidRPr="00CB5EDB">
              <w:t xml:space="preserve"> </w:t>
            </w:r>
            <w:r w:rsidRPr="009C1B8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500DA2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9 288.00 zł</w:t>
            </w:r>
          </w:p>
        </w:tc>
      </w:tr>
      <w:tr w:rsidR="003545AC" w:rsidRPr="00075CD0" w14:paraId="2EE4C8FA" w14:textId="77777777" w:rsidTr="00CB6455">
        <w:tc>
          <w:tcPr>
            <w:tcW w:w="993" w:type="dxa"/>
            <w:shd w:val="clear" w:color="auto" w:fill="auto"/>
            <w:vAlign w:val="center"/>
          </w:tcPr>
          <w:p w14:paraId="320044B7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58DF0C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7</w:t>
            </w:r>
          </w:p>
        </w:tc>
        <w:tc>
          <w:tcPr>
            <w:tcW w:w="4110" w:type="dxa"/>
            <w:shd w:val="clear" w:color="auto" w:fill="auto"/>
          </w:tcPr>
          <w:p w14:paraId="1F719C8A" w14:textId="67E72A6E" w:rsidR="003545AC" w:rsidRPr="00C82837" w:rsidRDefault="00C74283" w:rsidP="003545AC">
            <w:pPr>
              <w:spacing w:before="40"/>
            </w:pPr>
            <w:r>
              <w:t xml:space="preserve">Przedsiębiorstwo Handlowo – Usługowe </w:t>
            </w:r>
            <w:r w:rsidR="003545AC" w:rsidRPr="009C1B8B">
              <w:t>ANMAR Sp. z o.o. Sp.</w:t>
            </w:r>
            <w:r>
              <w:t xml:space="preserve"> </w:t>
            </w:r>
            <w:r w:rsidR="003545AC" w:rsidRPr="009C1B8B">
              <w:t>K.</w:t>
            </w:r>
          </w:p>
          <w:p w14:paraId="648F110E" w14:textId="2687CA03" w:rsidR="003545AC" w:rsidRPr="00CB5EDB" w:rsidRDefault="00C74283" w:rsidP="003545AC">
            <w:r>
              <w:t xml:space="preserve">ul. </w:t>
            </w:r>
            <w:r w:rsidR="003545AC" w:rsidRPr="009C1B8B">
              <w:t>Strefowa</w:t>
            </w:r>
            <w:r w:rsidR="003545AC" w:rsidRPr="00CB5EDB">
              <w:t xml:space="preserve"> </w:t>
            </w:r>
            <w:r w:rsidR="003545AC" w:rsidRPr="009C1B8B">
              <w:t>22</w:t>
            </w:r>
            <w:r w:rsidR="003545AC" w:rsidRPr="00CB5EDB">
              <w:t xml:space="preserve"> </w:t>
            </w:r>
          </w:p>
          <w:p w14:paraId="5F8E2565" w14:textId="77777777" w:rsidR="003545AC" w:rsidRPr="00CB5EDB" w:rsidRDefault="003545AC" w:rsidP="003545AC">
            <w:pPr>
              <w:spacing w:after="120"/>
              <w:jc w:val="both"/>
            </w:pPr>
            <w:r w:rsidRPr="009C1B8B">
              <w:t>43-100</w:t>
            </w:r>
            <w:r w:rsidRPr="00CB5EDB">
              <w:t xml:space="preserve"> </w:t>
            </w:r>
            <w:r w:rsidRPr="009C1B8B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3D6F54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10 232.46 zł</w:t>
            </w:r>
          </w:p>
        </w:tc>
      </w:tr>
      <w:tr w:rsidR="003545AC" w:rsidRPr="00075CD0" w14:paraId="7F3E728F" w14:textId="77777777" w:rsidTr="00CB6455">
        <w:tc>
          <w:tcPr>
            <w:tcW w:w="993" w:type="dxa"/>
            <w:shd w:val="clear" w:color="auto" w:fill="auto"/>
            <w:vAlign w:val="center"/>
          </w:tcPr>
          <w:p w14:paraId="19FEE22F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37E3DD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10</w:t>
            </w:r>
          </w:p>
        </w:tc>
        <w:tc>
          <w:tcPr>
            <w:tcW w:w="4110" w:type="dxa"/>
            <w:shd w:val="clear" w:color="auto" w:fill="auto"/>
          </w:tcPr>
          <w:p w14:paraId="708A2462" w14:textId="77777777" w:rsidR="00C74283" w:rsidRPr="00C82837" w:rsidRDefault="00C74283" w:rsidP="00C74283">
            <w:pPr>
              <w:spacing w:before="40"/>
            </w:pPr>
            <w:r>
              <w:t xml:space="preserve">Przedsiębiorstwo Handlowo – Usługowe </w:t>
            </w:r>
            <w:r w:rsidRPr="009C1B8B">
              <w:t>ANMAR Sp. z o.o. Sp.</w:t>
            </w:r>
            <w:r>
              <w:t xml:space="preserve"> </w:t>
            </w:r>
            <w:r w:rsidRPr="009C1B8B">
              <w:t>K.</w:t>
            </w:r>
          </w:p>
          <w:p w14:paraId="7EA2BE55" w14:textId="77777777" w:rsidR="00C74283" w:rsidRPr="00CB5EDB" w:rsidRDefault="00C74283" w:rsidP="00C74283">
            <w:r>
              <w:t xml:space="preserve">ul. </w:t>
            </w:r>
            <w:r w:rsidRPr="009C1B8B">
              <w:t>Strefowa</w:t>
            </w:r>
            <w:r w:rsidRPr="00CB5EDB">
              <w:t xml:space="preserve"> </w:t>
            </w:r>
            <w:r w:rsidRPr="009C1B8B">
              <w:t>22</w:t>
            </w:r>
            <w:r w:rsidRPr="00CB5EDB">
              <w:t xml:space="preserve"> </w:t>
            </w:r>
          </w:p>
          <w:p w14:paraId="6CACECF8" w14:textId="446CB119" w:rsidR="003545AC" w:rsidRPr="00CB5EDB" w:rsidRDefault="00C74283" w:rsidP="00C74283">
            <w:pPr>
              <w:spacing w:after="120"/>
              <w:jc w:val="both"/>
            </w:pPr>
            <w:r w:rsidRPr="009C1B8B">
              <w:t>43-100</w:t>
            </w:r>
            <w:r w:rsidRPr="00CB5EDB">
              <w:t xml:space="preserve"> </w:t>
            </w:r>
            <w:r w:rsidRPr="009C1B8B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0BDD88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12 355.20 zł</w:t>
            </w:r>
          </w:p>
        </w:tc>
      </w:tr>
      <w:tr w:rsidR="003545AC" w:rsidRPr="00075CD0" w14:paraId="29B99389" w14:textId="77777777" w:rsidTr="00CB6455">
        <w:tc>
          <w:tcPr>
            <w:tcW w:w="993" w:type="dxa"/>
            <w:shd w:val="clear" w:color="auto" w:fill="auto"/>
            <w:vAlign w:val="center"/>
          </w:tcPr>
          <w:p w14:paraId="19BDD515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4474B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14</w:t>
            </w:r>
          </w:p>
        </w:tc>
        <w:tc>
          <w:tcPr>
            <w:tcW w:w="4110" w:type="dxa"/>
            <w:shd w:val="clear" w:color="auto" w:fill="auto"/>
          </w:tcPr>
          <w:p w14:paraId="6EEAD379" w14:textId="77777777" w:rsidR="00C74283" w:rsidRPr="00C82837" w:rsidRDefault="00C74283" w:rsidP="00C74283">
            <w:pPr>
              <w:spacing w:before="40"/>
            </w:pPr>
            <w:r>
              <w:t xml:space="preserve">Przedsiębiorstwo Handlowo – Usługowe </w:t>
            </w:r>
            <w:r w:rsidRPr="009C1B8B">
              <w:t>ANMAR Sp. z o.o. Sp.</w:t>
            </w:r>
            <w:r>
              <w:t xml:space="preserve"> </w:t>
            </w:r>
            <w:r w:rsidRPr="009C1B8B">
              <w:t>K.</w:t>
            </w:r>
          </w:p>
          <w:p w14:paraId="41BFAC3D" w14:textId="77777777" w:rsidR="00C74283" w:rsidRPr="00CB5EDB" w:rsidRDefault="00C74283" w:rsidP="00C74283">
            <w:r>
              <w:t xml:space="preserve">ul. </w:t>
            </w:r>
            <w:r w:rsidRPr="009C1B8B">
              <w:t>Strefowa</w:t>
            </w:r>
            <w:r w:rsidRPr="00CB5EDB">
              <w:t xml:space="preserve"> </w:t>
            </w:r>
            <w:r w:rsidRPr="009C1B8B">
              <w:t>22</w:t>
            </w:r>
            <w:r w:rsidRPr="00CB5EDB">
              <w:t xml:space="preserve"> </w:t>
            </w:r>
          </w:p>
          <w:p w14:paraId="3D7F99D1" w14:textId="713F6D8F" w:rsidR="003545AC" w:rsidRPr="00CB5EDB" w:rsidRDefault="00C74283" w:rsidP="00C74283">
            <w:pPr>
              <w:spacing w:after="120"/>
              <w:jc w:val="both"/>
            </w:pPr>
            <w:r w:rsidRPr="009C1B8B">
              <w:t>43-100</w:t>
            </w:r>
            <w:r w:rsidRPr="00CB5EDB">
              <w:t xml:space="preserve"> </w:t>
            </w:r>
            <w:r w:rsidRPr="009C1B8B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3CACAF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1 161.22 zł</w:t>
            </w:r>
          </w:p>
        </w:tc>
      </w:tr>
      <w:tr w:rsidR="003545AC" w:rsidRPr="00075CD0" w14:paraId="5A809A15" w14:textId="77777777" w:rsidTr="00CB6455">
        <w:tc>
          <w:tcPr>
            <w:tcW w:w="993" w:type="dxa"/>
            <w:shd w:val="clear" w:color="auto" w:fill="auto"/>
            <w:vAlign w:val="center"/>
          </w:tcPr>
          <w:p w14:paraId="4F5DC011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9E2916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15</w:t>
            </w:r>
          </w:p>
        </w:tc>
        <w:tc>
          <w:tcPr>
            <w:tcW w:w="4110" w:type="dxa"/>
            <w:shd w:val="clear" w:color="auto" w:fill="auto"/>
          </w:tcPr>
          <w:p w14:paraId="009B13D4" w14:textId="77777777" w:rsidR="003545AC" w:rsidRPr="00C82837" w:rsidRDefault="003545AC" w:rsidP="003545AC">
            <w:pPr>
              <w:spacing w:before="40"/>
            </w:pPr>
            <w:r w:rsidRPr="009C1B8B">
              <w:t>eMtiM Marek Mazurkiewicz</w:t>
            </w:r>
          </w:p>
          <w:p w14:paraId="58544F88" w14:textId="77777777" w:rsidR="003545AC" w:rsidRPr="00CB5EDB" w:rsidRDefault="003545AC" w:rsidP="003545AC">
            <w:r w:rsidRPr="009C1B8B">
              <w:t>ul. Andrzeja Struga</w:t>
            </w:r>
            <w:r w:rsidRPr="00CB5EDB">
              <w:t xml:space="preserve"> </w:t>
            </w:r>
            <w:r w:rsidRPr="009C1B8B">
              <w:t>85/5</w:t>
            </w:r>
            <w:r w:rsidRPr="00CB5EDB">
              <w:t xml:space="preserve"> </w:t>
            </w:r>
          </w:p>
          <w:p w14:paraId="357BF1FE" w14:textId="77777777" w:rsidR="003545AC" w:rsidRPr="00CB5EDB" w:rsidRDefault="003545AC" w:rsidP="003545AC">
            <w:pPr>
              <w:spacing w:after="120"/>
              <w:jc w:val="both"/>
            </w:pPr>
            <w:r w:rsidRPr="009C1B8B">
              <w:t>41-800</w:t>
            </w:r>
            <w:r w:rsidRPr="00CB5EDB">
              <w:t xml:space="preserve"> </w:t>
            </w:r>
            <w:r w:rsidRPr="009C1B8B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FF7D8E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5 611.68 zł</w:t>
            </w:r>
          </w:p>
        </w:tc>
      </w:tr>
      <w:tr w:rsidR="003545AC" w:rsidRPr="00075CD0" w14:paraId="647F5846" w14:textId="77777777" w:rsidTr="00CB6455">
        <w:tc>
          <w:tcPr>
            <w:tcW w:w="993" w:type="dxa"/>
            <w:shd w:val="clear" w:color="auto" w:fill="auto"/>
            <w:vAlign w:val="center"/>
          </w:tcPr>
          <w:p w14:paraId="12A40E3E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C3289B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16</w:t>
            </w:r>
          </w:p>
        </w:tc>
        <w:tc>
          <w:tcPr>
            <w:tcW w:w="4110" w:type="dxa"/>
            <w:shd w:val="clear" w:color="auto" w:fill="auto"/>
          </w:tcPr>
          <w:p w14:paraId="6BF9921B" w14:textId="77777777" w:rsidR="003545AC" w:rsidRPr="00C82837" w:rsidRDefault="003545AC" w:rsidP="003545AC">
            <w:pPr>
              <w:spacing w:before="40"/>
            </w:pPr>
            <w:r w:rsidRPr="009C1B8B">
              <w:t>Urtica Sp. z o.o.</w:t>
            </w:r>
          </w:p>
          <w:p w14:paraId="606700CE" w14:textId="53A97BFC" w:rsidR="003545AC" w:rsidRPr="00CB5EDB" w:rsidRDefault="00C74283" w:rsidP="003545AC">
            <w:r>
              <w:t xml:space="preserve">ul. </w:t>
            </w:r>
            <w:r w:rsidR="003545AC" w:rsidRPr="009C1B8B">
              <w:t>Krzemieniecka</w:t>
            </w:r>
            <w:r w:rsidR="003545AC" w:rsidRPr="00CB5EDB">
              <w:t xml:space="preserve"> </w:t>
            </w:r>
            <w:r w:rsidR="003545AC" w:rsidRPr="009C1B8B">
              <w:t>120</w:t>
            </w:r>
            <w:r w:rsidR="003545AC" w:rsidRPr="00CB5EDB">
              <w:t xml:space="preserve"> </w:t>
            </w:r>
          </w:p>
          <w:p w14:paraId="6A96C75C" w14:textId="37FD2AA9" w:rsidR="003545AC" w:rsidRPr="00CB5EDB" w:rsidRDefault="003545AC" w:rsidP="003545AC">
            <w:pPr>
              <w:spacing w:after="120"/>
              <w:jc w:val="both"/>
            </w:pPr>
            <w:r w:rsidRPr="009C1B8B">
              <w:t>54-6</w:t>
            </w:r>
            <w:r w:rsidR="00C74283">
              <w:t>13</w:t>
            </w:r>
            <w:r w:rsidRPr="00CB5EDB">
              <w:t xml:space="preserve"> </w:t>
            </w:r>
            <w:r w:rsidRPr="009C1B8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6AFD2C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58 191.48 zł</w:t>
            </w:r>
          </w:p>
        </w:tc>
      </w:tr>
      <w:tr w:rsidR="003545AC" w:rsidRPr="00075CD0" w14:paraId="410D448C" w14:textId="77777777" w:rsidTr="00CB6455">
        <w:tc>
          <w:tcPr>
            <w:tcW w:w="993" w:type="dxa"/>
            <w:shd w:val="clear" w:color="auto" w:fill="auto"/>
            <w:vAlign w:val="center"/>
          </w:tcPr>
          <w:p w14:paraId="046A66BA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F39343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8</w:t>
            </w:r>
          </w:p>
        </w:tc>
        <w:tc>
          <w:tcPr>
            <w:tcW w:w="4110" w:type="dxa"/>
            <w:shd w:val="clear" w:color="auto" w:fill="auto"/>
          </w:tcPr>
          <w:p w14:paraId="1B6532D4" w14:textId="77777777" w:rsidR="003545AC" w:rsidRPr="00C82837" w:rsidRDefault="003545AC" w:rsidP="003545AC">
            <w:pPr>
              <w:spacing w:before="40"/>
            </w:pPr>
            <w:r w:rsidRPr="009C1B8B">
              <w:t>Lubmedical Sp. z o.o. Sp.k</w:t>
            </w:r>
          </w:p>
          <w:p w14:paraId="145BBF6B" w14:textId="3D1191F0" w:rsidR="003545AC" w:rsidRPr="00CB5EDB" w:rsidRDefault="00C74283" w:rsidP="003545AC">
            <w:r>
              <w:t xml:space="preserve">ul. </w:t>
            </w:r>
            <w:r w:rsidR="003545AC" w:rsidRPr="009C1B8B">
              <w:t>Anny Walentynowicz</w:t>
            </w:r>
            <w:r w:rsidR="003545AC" w:rsidRPr="00CB5EDB">
              <w:t xml:space="preserve"> </w:t>
            </w:r>
            <w:r w:rsidR="003545AC" w:rsidRPr="009C1B8B">
              <w:t>34</w:t>
            </w:r>
            <w:r w:rsidR="003545AC" w:rsidRPr="00CB5EDB">
              <w:t xml:space="preserve"> </w:t>
            </w:r>
          </w:p>
          <w:p w14:paraId="1ECB2708" w14:textId="77777777" w:rsidR="003545AC" w:rsidRPr="00CB5EDB" w:rsidRDefault="003545AC" w:rsidP="003545AC">
            <w:pPr>
              <w:spacing w:after="120"/>
              <w:jc w:val="both"/>
            </w:pPr>
            <w:r w:rsidRPr="009C1B8B">
              <w:t>20-328</w:t>
            </w:r>
            <w:r w:rsidRPr="00CB5EDB">
              <w:t xml:space="preserve"> </w:t>
            </w:r>
            <w:r w:rsidRPr="009C1B8B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A50DBF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43 166.40 zł</w:t>
            </w:r>
          </w:p>
        </w:tc>
      </w:tr>
      <w:tr w:rsidR="003545AC" w:rsidRPr="00075CD0" w14:paraId="578B19CF" w14:textId="77777777" w:rsidTr="00CB6455">
        <w:tc>
          <w:tcPr>
            <w:tcW w:w="993" w:type="dxa"/>
            <w:shd w:val="clear" w:color="auto" w:fill="auto"/>
            <w:vAlign w:val="center"/>
          </w:tcPr>
          <w:p w14:paraId="350B7D29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CD609E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16</w:t>
            </w:r>
          </w:p>
        </w:tc>
        <w:tc>
          <w:tcPr>
            <w:tcW w:w="4110" w:type="dxa"/>
            <w:shd w:val="clear" w:color="auto" w:fill="auto"/>
          </w:tcPr>
          <w:p w14:paraId="26005542" w14:textId="77777777" w:rsidR="003545AC" w:rsidRPr="00C82837" w:rsidRDefault="003545AC" w:rsidP="003545AC">
            <w:pPr>
              <w:spacing w:before="40"/>
            </w:pPr>
            <w:r w:rsidRPr="009C1B8B">
              <w:t>Centrum Diabetologii Sp. z o. o.</w:t>
            </w:r>
          </w:p>
          <w:p w14:paraId="75D37FDE" w14:textId="77777777" w:rsidR="003545AC" w:rsidRPr="00CB5EDB" w:rsidRDefault="003545AC" w:rsidP="003545AC">
            <w:r w:rsidRPr="009C1B8B">
              <w:t>ul. Niedźwiedzia</w:t>
            </w:r>
            <w:r w:rsidRPr="00CB5EDB">
              <w:t xml:space="preserve"> </w:t>
            </w:r>
            <w:r w:rsidRPr="009C1B8B">
              <w:t>29/B</w:t>
            </w:r>
            <w:r w:rsidRPr="00CB5EDB">
              <w:t xml:space="preserve"> </w:t>
            </w:r>
          </w:p>
          <w:p w14:paraId="4DDD5F02" w14:textId="77777777" w:rsidR="003545AC" w:rsidRPr="00CB5EDB" w:rsidRDefault="003545AC" w:rsidP="003545AC">
            <w:pPr>
              <w:spacing w:after="120"/>
              <w:jc w:val="both"/>
            </w:pPr>
            <w:r w:rsidRPr="009C1B8B">
              <w:t>02-737</w:t>
            </w:r>
            <w:r w:rsidRPr="00CB5EDB">
              <w:t xml:space="preserve"> </w:t>
            </w:r>
            <w:r w:rsidRPr="009C1B8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92B734" w14:textId="77777777" w:rsidR="003545AC" w:rsidRPr="00CB5EDB" w:rsidRDefault="003545AC" w:rsidP="003545AC">
            <w:pPr>
              <w:spacing w:before="120" w:after="120"/>
              <w:jc w:val="center"/>
            </w:pPr>
            <w:r w:rsidRPr="009C1B8B">
              <w:t>55 134.00 zł</w:t>
            </w:r>
          </w:p>
        </w:tc>
      </w:tr>
    </w:tbl>
    <w:p w14:paraId="52F597BE" w14:textId="77777777" w:rsidR="00C74283" w:rsidRDefault="00C74283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25073B99" w14:textId="77777777" w:rsidR="00F04A57" w:rsidRPr="002C2AAA" w:rsidRDefault="00F04A57" w:rsidP="00F04A57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2C2AAA">
        <w:rPr>
          <w:i/>
          <w:sz w:val="22"/>
          <w:szCs w:val="22"/>
        </w:rPr>
        <w:t>Zamawiający</w:t>
      </w:r>
    </w:p>
    <w:p w14:paraId="218614C8" w14:textId="77777777" w:rsidR="00F04A57" w:rsidRDefault="00F04A57" w:rsidP="00F04A5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FD7F8FA" w14:textId="77777777" w:rsidR="00F04A57" w:rsidRDefault="00F04A57" w:rsidP="00F04A5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B774AC4" w14:textId="77777777" w:rsidR="00F04A57" w:rsidRDefault="00F04A57" w:rsidP="00F04A5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E6A04D3" w14:textId="50D20B45" w:rsidR="00A80738" w:rsidRPr="006B27ED" w:rsidRDefault="00A80738" w:rsidP="00F04A57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7CF04" w14:textId="77777777" w:rsidR="00782BF2" w:rsidRDefault="00782BF2">
      <w:r>
        <w:separator/>
      </w:r>
    </w:p>
  </w:endnote>
  <w:endnote w:type="continuationSeparator" w:id="0">
    <w:p w14:paraId="04B93570" w14:textId="77777777" w:rsidR="00782BF2" w:rsidRDefault="00782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DC7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1E5B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6C0FE" w14:textId="3CF5FB77" w:rsidR="009F189D" w:rsidRDefault="00C80B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76D61E" wp14:editId="6FE19AA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B78BF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AC68D6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A64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7C5856" w14:textId="77777777" w:rsidR="009F189D" w:rsidRDefault="009F189D">
    <w:pPr>
      <w:pStyle w:val="Stopka"/>
      <w:tabs>
        <w:tab w:val="clear" w:pos="4536"/>
      </w:tabs>
      <w:jc w:val="center"/>
    </w:pPr>
  </w:p>
  <w:p w14:paraId="7155C4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88E8B" w14:textId="77777777" w:rsidR="00782BF2" w:rsidRDefault="00782BF2">
      <w:r>
        <w:separator/>
      </w:r>
    </w:p>
  </w:footnote>
  <w:footnote w:type="continuationSeparator" w:id="0">
    <w:p w14:paraId="27D19EC6" w14:textId="77777777" w:rsidR="00782BF2" w:rsidRDefault="00782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82A75" w14:textId="77777777" w:rsidR="009C1B8B" w:rsidRDefault="009C1B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7C653" w14:textId="77777777" w:rsidR="009C1B8B" w:rsidRDefault="009C1B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21A84" w14:textId="77777777" w:rsidR="009C1B8B" w:rsidRDefault="009C1B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BF2"/>
    <w:rsid w:val="00007727"/>
    <w:rsid w:val="00017720"/>
    <w:rsid w:val="00035488"/>
    <w:rsid w:val="000D7F25"/>
    <w:rsid w:val="000E00E5"/>
    <w:rsid w:val="00173B20"/>
    <w:rsid w:val="001C69FF"/>
    <w:rsid w:val="0023318D"/>
    <w:rsid w:val="003545AC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82BF2"/>
    <w:rsid w:val="00843263"/>
    <w:rsid w:val="00861E75"/>
    <w:rsid w:val="009C1B8B"/>
    <w:rsid w:val="009D19BD"/>
    <w:rsid w:val="009F189D"/>
    <w:rsid w:val="00A80738"/>
    <w:rsid w:val="00C236D3"/>
    <w:rsid w:val="00C659E2"/>
    <w:rsid w:val="00C74283"/>
    <w:rsid w:val="00C80B48"/>
    <w:rsid w:val="00C82837"/>
    <w:rsid w:val="00CB0802"/>
    <w:rsid w:val="00D52E88"/>
    <w:rsid w:val="00D665F5"/>
    <w:rsid w:val="00D7128F"/>
    <w:rsid w:val="00EA3476"/>
    <w:rsid w:val="00F04A57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814EEE"/>
  <w15:chartTrackingRefBased/>
  <w15:docId w15:val="{9EA20638-2366-4AC5-8A9A-11830A3F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767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2021-05-24T07:58:00Z</cp:lastPrinted>
  <dcterms:created xsi:type="dcterms:W3CDTF">2021-05-24T08:02:00Z</dcterms:created>
  <dcterms:modified xsi:type="dcterms:W3CDTF">2021-05-24T08:02:00Z</dcterms:modified>
</cp:coreProperties>
</file>