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DC375D" w:rsidRPr="00DC375D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C375D" w:rsidRPr="00DC375D">
        <w:rPr>
          <w:rFonts w:ascii="Times New Roman" w:hAnsi="Times New Roman"/>
          <w:b/>
        </w:rPr>
        <w:t>ZP/D-14/A/21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C375D" w:rsidRPr="00DC375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C375D" w:rsidRPr="00DC375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DC375D" w:rsidRPr="00DC375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C375D" w:rsidRPr="00DC375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DC375D" w:rsidRPr="00DC375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DC375D" w:rsidRPr="00110593" w:rsidTr="00A52809">
        <w:tc>
          <w:tcPr>
            <w:tcW w:w="9212" w:type="dxa"/>
            <w:shd w:val="clear" w:color="auto" w:fill="D9D9D9"/>
          </w:tcPr>
          <w:p w:rsidR="00DC375D" w:rsidRPr="00110593" w:rsidRDefault="00DC375D" w:rsidP="00A52809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DC375D" w:rsidRPr="00110593" w:rsidRDefault="00DC375D" w:rsidP="00A52809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C375D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DC375D" w:rsidRPr="00110593" w:rsidRDefault="00DC375D" w:rsidP="00A5280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C375D" w:rsidRPr="00110593" w:rsidRDefault="00DC375D" w:rsidP="00A52809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DC375D" w:rsidRPr="00DC375D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DC375D" w:rsidP="005434B3">
      <w:pPr>
        <w:spacing w:after="240" w:line="276" w:lineRule="auto"/>
        <w:jc w:val="center"/>
        <w:rPr>
          <w:rFonts w:ascii="Times New Roman" w:hAnsi="Times New Roman"/>
        </w:rPr>
      </w:pPr>
      <w:r w:rsidRPr="00DC375D">
        <w:rPr>
          <w:rFonts w:ascii="Times New Roman" w:hAnsi="Times New Roman"/>
          <w:b/>
        </w:rPr>
        <w:t>Dostawa systemu do pomiarów właściwości magnetycznych dla Politechniki Częstochowskiej w ramach programu Regionalna Inicjatywa Doskonałości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B74785" w:rsidRDefault="00023477" w:rsidP="00F90CD1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74785" w:rsidRDefault="00B74785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B74785" w:rsidRDefault="00B74785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5084" w:rsidRDefault="00995084" w:rsidP="0038231F">
      <w:pPr>
        <w:spacing w:after="0" w:line="240" w:lineRule="auto"/>
      </w:pPr>
      <w:r>
        <w:separator/>
      </w:r>
    </w:p>
  </w:endnote>
  <w:endnote w:type="continuationSeparator" w:id="0">
    <w:p w:rsidR="00995084" w:rsidRDefault="009950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75D" w:rsidRDefault="00DC37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7478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7478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75D" w:rsidRDefault="00DC37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5084" w:rsidRDefault="00995084" w:rsidP="0038231F">
      <w:pPr>
        <w:spacing w:after="0" w:line="240" w:lineRule="auto"/>
      </w:pPr>
      <w:r>
        <w:separator/>
      </w:r>
    </w:p>
  </w:footnote>
  <w:footnote w:type="continuationSeparator" w:id="0">
    <w:p w:rsidR="00995084" w:rsidRDefault="0099508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75D" w:rsidRDefault="00DC37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75D" w:rsidRDefault="00B7478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75D" w:rsidRDefault="00DC37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5084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5084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74785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C375D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ABECE"/>
  <w15:docId w15:val="{CBB31116-602B-48C7-B588-3BEC3CB72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7CD93-E10B-42D6-B52A-AC84FF515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2021-05-17T09:08:00Z</cp:lastPrinted>
  <dcterms:created xsi:type="dcterms:W3CDTF">2021-05-17T09:08:00Z</dcterms:created>
  <dcterms:modified xsi:type="dcterms:W3CDTF">2021-05-17T09:08:00Z</dcterms:modified>
</cp:coreProperties>
</file>