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01B2A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71AB5" w:rsidRPr="00171AB5">
        <w:rPr>
          <w:b/>
        </w:rPr>
        <w:t>CRZP/54/2021/AZP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71AB5" w:rsidRPr="004A5DB6" w:rsidTr="00DF2D9D">
        <w:tc>
          <w:tcPr>
            <w:tcW w:w="9212" w:type="dxa"/>
            <w:shd w:val="clear" w:color="auto" w:fill="auto"/>
          </w:tcPr>
          <w:p w:rsidR="00171AB5" w:rsidRPr="004A5DB6" w:rsidRDefault="00171AB5" w:rsidP="00DF2D9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71AB5" w:rsidRPr="004A5DB6" w:rsidRDefault="00171AB5" w:rsidP="00DF2D9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71AB5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71AB5" w:rsidRPr="004A5DB6" w:rsidRDefault="00171AB5" w:rsidP="00DF2D9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71AB5" w:rsidRPr="004A5DB6" w:rsidRDefault="00171AB5" w:rsidP="00DF2D9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71AB5" w:rsidRPr="004A5DB6" w:rsidRDefault="00171AB5" w:rsidP="00DF2D9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71AB5" w:rsidRPr="00171AB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71AB5" w:rsidP="005434B3">
      <w:pPr>
        <w:spacing w:after="240" w:line="276" w:lineRule="auto"/>
        <w:jc w:val="center"/>
      </w:pPr>
      <w:r w:rsidRPr="00171AB5">
        <w:rPr>
          <w:b/>
        </w:rPr>
        <w:t>Zapewnienie noclegów dla 4 osób w Dąbrowie Górniczej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364647">
        <w:t>Oświadczam,</w:t>
      </w:r>
      <w:r w:rsidR="00313417" w:rsidRPr="00364647">
        <w:t xml:space="preserve"> że spełniam</w:t>
      </w:r>
      <w:r w:rsidR="004541F9" w:rsidRPr="00364647">
        <w:t>, określone przez Zamawiającego,</w:t>
      </w:r>
      <w:r w:rsidR="00313417" w:rsidRPr="00364647">
        <w:t xml:space="preserve"> warunki udziału </w:t>
      </w:r>
      <w:r w:rsidR="004541F9" w:rsidRPr="0036464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A59F0" w:rsidRDefault="00632920" w:rsidP="00D2702A">
            <w:pPr>
              <w:spacing w:before="60" w:after="120"/>
              <w:jc w:val="both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Default="00632920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Zdolność techniczna lub zawodowa</w:t>
            </w:r>
          </w:p>
          <w:p w:rsidR="00632920" w:rsidRPr="00632920" w:rsidRDefault="00632920" w:rsidP="00632920">
            <w:pPr>
              <w:spacing w:before="60" w:after="120"/>
              <w:jc w:val="both"/>
              <w:rPr>
                <w:bCs/>
              </w:rPr>
            </w:pPr>
            <w:r w:rsidRPr="00632920">
              <w:rPr>
                <w:bCs/>
              </w:rPr>
              <w:t>Zamawiający wymaga, aby oferowany nocleg był w hotelu maksymalnie 3 gwiazdkowym.</w:t>
            </w:r>
          </w:p>
          <w:p w:rsidR="00632920" w:rsidRPr="00632920" w:rsidRDefault="00632920" w:rsidP="00632920">
            <w:pPr>
              <w:spacing w:before="60" w:after="120"/>
              <w:jc w:val="both"/>
              <w:rPr>
                <w:bCs/>
              </w:rPr>
            </w:pPr>
            <w:r w:rsidRPr="00632920">
              <w:rPr>
                <w:bCs/>
              </w:rPr>
              <w:t>Zamawiający wymaga, aby oferowany nocleg był w odległości ma</w:t>
            </w:r>
            <w:r>
              <w:rPr>
                <w:bCs/>
              </w:rPr>
              <w:t>k</w:t>
            </w:r>
            <w:r w:rsidRPr="00632920">
              <w:rPr>
                <w:bCs/>
              </w:rPr>
              <w:t>symalnie 4 km od miejsca szkolenia ( ul. Perla 10).</w:t>
            </w:r>
          </w:p>
          <w:p w:rsidR="00D2702A" w:rsidRPr="003A59F0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6464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364647">
        <w:rPr>
          <w:sz w:val="20"/>
          <w:szCs w:val="20"/>
        </w:rPr>
        <w:t xml:space="preserve">…………….……. </w:t>
      </w:r>
      <w:r w:rsidRPr="00364647">
        <w:rPr>
          <w:i/>
          <w:sz w:val="16"/>
          <w:szCs w:val="16"/>
        </w:rPr>
        <w:t>(miejscowość),</w:t>
      </w:r>
      <w:r w:rsidRPr="00364647">
        <w:rPr>
          <w:i/>
          <w:sz w:val="18"/>
          <w:szCs w:val="18"/>
        </w:rPr>
        <w:t xml:space="preserve"> </w:t>
      </w:r>
      <w:r w:rsidRPr="00364647">
        <w:rPr>
          <w:sz w:val="20"/>
          <w:szCs w:val="20"/>
        </w:rPr>
        <w:t xml:space="preserve">dnia ………….……. r. </w:t>
      </w:r>
    </w:p>
    <w:p w:rsidR="00025C8D" w:rsidRPr="0036464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64647">
        <w:rPr>
          <w:sz w:val="20"/>
          <w:szCs w:val="20"/>
        </w:rPr>
        <w:tab/>
      </w:r>
      <w:r w:rsidRPr="00364647">
        <w:rPr>
          <w:sz w:val="20"/>
          <w:szCs w:val="20"/>
        </w:rPr>
        <w:tab/>
      </w:r>
      <w:r w:rsidRPr="00364647">
        <w:rPr>
          <w:sz w:val="20"/>
          <w:szCs w:val="20"/>
        </w:rPr>
        <w:tab/>
      </w:r>
      <w:r w:rsidRPr="00364647">
        <w:rPr>
          <w:sz w:val="20"/>
          <w:szCs w:val="20"/>
        </w:rPr>
        <w:tab/>
      </w:r>
      <w:r w:rsidRPr="00364647">
        <w:rPr>
          <w:sz w:val="20"/>
          <w:szCs w:val="20"/>
        </w:rPr>
        <w:tab/>
      </w:r>
      <w:r w:rsidRPr="00364647">
        <w:rPr>
          <w:sz w:val="20"/>
          <w:szCs w:val="20"/>
        </w:rPr>
        <w:tab/>
      </w:r>
      <w:r w:rsidRPr="00364647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64647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5E03" w:rsidRDefault="00325E03" w:rsidP="0038231F">
      <w:pPr>
        <w:spacing w:after="0" w:line="240" w:lineRule="auto"/>
      </w:pPr>
      <w:r>
        <w:separator/>
      </w:r>
    </w:p>
  </w:endnote>
  <w:endnote w:type="continuationSeparator" w:id="0">
    <w:p w:rsidR="00325E03" w:rsidRDefault="00325E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1AB5" w:rsidRDefault="00171A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701B2A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1AB5" w:rsidRDefault="00171A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5E03" w:rsidRDefault="00325E03" w:rsidP="0038231F">
      <w:pPr>
        <w:spacing w:after="0" w:line="240" w:lineRule="auto"/>
      </w:pPr>
      <w:r>
        <w:separator/>
      </w:r>
    </w:p>
  </w:footnote>
  <w:footnote w:type="continuationSeparator" w:id="0">
    <w:p w:rsidR="00325E03" w:rsidRDefault="00325E0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1AB5" w:rsidRDefault="00171A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701B2A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1AB5" w:rsidRDefault="00171A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5E0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1AB5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25E03"/>
    <w:rsid w:val="00333209"/>
    <w:rsid w:val="00337073"/>
    <w:rsid w:val="00350CD9"/>
    <w:rsid w:val="00351F8A"/>
    <w:rsid w:val="00364235"/>
    <w:rsid w:val="00364647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2920"/>
    <w:rsid w:val="00634311"/>
    <w:rsid w:val="00641874"/>
    <w:rsid w:val="006676AE"/>
    <w:rsid w:val="006A3A1F"/>
    <w:rsid w:val="006A52B6"/>
    <w:rsid w:val="006F0034"/>
    <w:rsid w:val="006F3D32"/>
    <w:rsid w:val="00701B2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48E3AC3E"/>
  <w15:chartTrackingRefBased/>
  <w15:docId w15:val="{FB78CE97-98DF-412A-82BC-64A0B153D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66F02-BCF2-44B6-8A0A-3D6753506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302</Words>
  <Characters>1812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2021-05-17T08:42:00Z</cp:lastPrinted>
  <dcterms:created xsi:type="dcterms:W3CDTF">2021-05-17T08:42:00Z</dcterms:created>
  <dcterms:modified xsi:type="dcterms:W3CDTF">2021-05-17T08:42:00Z</dcterms:modified>
</cp:coreProperties>
</file>