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2D10B8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731C8" w:rsidRPr="007731C8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2D10B8">
        <w:rPr>
          <w:rFonts w:ascii="Calibri" w:eastAsia="Times New Roman" w:hAnsi="Calibri" w:cs="Calibri"/>
          <w:b/>
          <w:sz w:val="20"/>
          <w:szCs w:val="20"/>
          <w:lang w:eastAsia="pl-PL"/>
        </w:rPr>
        <w:t>21</w:t>
      </w:r>
      <w:r w:rsidR="007731C8" w:rsidRPr="007731C8">
        <w:rPr>
          <w:rFonts w:ascii="Calibri" w:eastAsia="Times New Roman" w:hAnsi="Calibri" w:cs="Calibri"/>
          <w:b/>
          <w:sz w:val="20"/>
          <w:szCs w:val="20"/>
          <w:lang w:eastAsia="pl-PL"/>
        </w:rPr>
        <w:t>/2021/AZP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731C8" w:rsidRPr="007731C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2D10B8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2D10B8">
        <w:rPr>
          <w:rFonts w:ascii="Calibri" w:eastAsia="Times New Roman" w:hAnsi="Calibri" w:cs="Times New Roman"/>
          <w:b/>
          <w:sz w:val="24"/>
          <w:szCs w:val="20"/>
          <w:lang w:eastAsia="pl-PL"/>
        </w:rPr>
        <w:t>Wykonanie sprzętu laboratoryjnego dla Laboratorium Geotechnicznego Zakładu Geotechniki Morskiej</w:t>
      </w:r>
      <w:r w:rsidR="0025145F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- 1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z dnia 11 września 2019 r. Prawo zamówień publicznych </w:t>
      </w:r>
      <w:r w:rsidR="007731C8" w:rsidRPr="007731C8">
        <w:rPr>
          <w:rFonts w:ascii="Calibri" w:eastAsia="Times New Roman" w:hAnsi="Calibri" w:cs="Times New Roman"/>
          <w:sz w:val="24"/>
          <w:szCs w:val="24"/>
          <w:lang w:eastAsia="pl-PL"/>
        </w:rPr>
        <w:t>(Dz.U. poz. 2019 ze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</w:t>
      </w:r>
      <w:r w:rsidR="0044234B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2304D9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45B" w:rsidRDefault="00AF345B" w:rsidP="00B34A16">
      <w:pPr>
        <w:spacing w:after="0" w:line="240" w:lineRule="auto"/>
      </w:pPr>
      <w:r>
        <w:separator/>
      </w:r>
    </w:p>
  </w:endnote>
  <w:endnote w:type="continuationSeparator" w:id="0">
    <w:p w:rsidR="00AF345B" w:rsidRDefault="00AF345B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45B" w:rsidRDefault="00AF345B" w:rsidP="00B34A16">
      <w:pPr>
        <w:spacing w:after="0" w:line="240" w:lineRule="auto"/>
      </w:pPr>
      <w:r>
        <w:separator/>
      </w:r>
    </w:p>
  </w:footnote>
  <w:footnote w:type="continuationSeparator" w:id="0">
    <w:p w:rsidR="00AF345B" w:rsidRDefault="00AF345B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F2"/>
    <w:rsid w:val="000364B9"/>
    <w:rsid w:val="000C331A"/>
    <w:rsid w:val="000D451C"/>
    <w:rsid w:val="00100D84"/>
    <w:rsid w:val="00157B0F"/>
    <w:rsid w:val="002304D9"/>
    <w:rsid w:val="0025145F"/>
    <w:rsid w:val="00280B03"/>
    <w:rsid w:val="002D10B8"/>
    <w:rsid w:val="00302ADF"/>
    <w:rsid w:val="0044234B"/>
    <w:rsid w:val="004F1C9E"/>
    <w:rsid w:val="006601F2"/>
    <w:rsid w:val="007731C8"/>
    <w:rsid w:val="007872B3"/>
    <w:rsid w:val="008247B8"/>
    <w:rsid w:val="00A05DA6"/>
    <w:rsid w:val="00A676FF"/>
    <w:rsid w:val="00AF345B"/>
    <w:rsid w:val="00B34A16"/>
    <w:rsid w:val="00C34A4A"/>
    <w:rsid w:val="00D24368"/>
    <w:rsid w:val="00E10690"/>
    <w:rsid w:val="00E2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6E2FEC6-42ED-4EED-B39A-9F4878F8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2021-06-14T07:42:00Z</dcterms:created>
  <dcterms:modified xsi:type="dcterms:W3CDTF">2021-06-14T07:42:00Z</dcterms:modified>
</cp:coreProperties>
</file>