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1E017" w14:textId="77777777" w:rsidR="00D665F5" w:rsidRDefault="004D589B" w:rsidP="00396DB3">
      <w:pPr>
        <w:jc w:val="right"/>
        <w:rPr>
          <w:sz w:val="22"/>
          <w:szCs w:val="22"/>
        </w:rPr>
      </w:pPr>
      <w:bookmarkStart w:id="0" w:name="_Hlk52197885"/>
      <w:r w:rsidRPr="004D589B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4D589B">
        <w:rPr>
          <w:sz w:val="22"/>
          <w:szCs w:val="22"/>
        </w:rPr>
        <w:t>2021-05-13</w:t>
      </w:r>
    </w:p>
    <w:p w14:paraId="3CDB73AB" w14:textId="77777777" w:rsidR="004D589B" w:rsidRPr="004D589B" w:rsidRDefault="004D589B" w:rsidP="00396DB3">
      <w:pPr>
        <w:rPr>
          <w:b/>
          <w:bCs/>
          <w:sz w:val="22"/>
          <w:szCs w:val="22"/>
        </w:rPr>
      </w:pPr>
      <w:r w:rsidRPr="004D589B">
        <w:rPr>
          <w:b/>
          <w:bCs/>
          <w:sz w:val="22"/>
          <w:szCs w:val="22"/>
        </w:rPr>
        <w:t>Szpital Wojewódzki w Poznaniu</w:t>
      </w:r>
    </w:p>
    <w:p w14:paraId="49F143CF" w14:textId="77777777" w:rsidR="00D665F5" w:rsidRPr="00D91931" w:rsidRDefault="004D589B" w:rsidP="00396DB3">
      <w:pPr>
        <w:rPr>
          <w:b/>
          <w:bCs/>
          <w:sz w:val="22"/>
          <w:szCs w:val="22"/>
        </w:rPr>
      </w:pPr>
      <w:r w:rsidRPr="004D589B">
        <w:rPr>
          <w:b/>
          <w:bCs/>
          <w:sz w:val="22"/>
          <w:szCs w:val="22"/>
        </w:rPr>
        <w:t>Dział Zamówień Publicznych</w:t>
      </w:r>
    </w:p>
    <w:p w14:paraId="47C32A20" w14:textId="77777777" w:rsidR="00D665F5" w:rsidRPr="00BD5546" w:rsidRDefault="004D589B" w:rsidP="00396DB3">
      <w:pPr>
        <w:rPr>
          <w:sz w:val="22"/>
          <w:szCs w:val="22"/>
        </w:rPr>
      </w:pPr>
      <w:r w:rsidRPr="004D589B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4D589B">
        <w:rPr>
          <w:sz w:val="22"/>
          <w:szCs w:val="22"/>
        </w:rPr>
        <w:t>7/19</w:t>
      </w:r>
    </w:p>
    <w:p w14:paraId="2533E3DF" w14:textId="77777777" w:rsidR="00D665F5" w:rsidRPr="00BD5546" w:rsidRDefault="004D589B" w:rsidP="00396DB3">
      <w:pPr>
        <w:rPr>
          <w:sz w:val="22"/>
          <w:szCs w:val="22"/>
        </w:rPr>
      </w:pPr>
      <w:r w:rsidRPr="004D589B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4D589B">
        <w:rPr>
          <w:sz w:val="22"/>
          <w:szCs w:val="22"/>
        </w:rPr>
        <w:t>Poznań</w:t>
      </w:r>
    </w:p>
    <w:p w14:paraId="760CC623" w14:textId="77777777" w:rsidR="00D665F5" w:rsidRDefault="00D665F5" w:rsidP="00396D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1A16A9" w14:textId="77777777" w:rsidR="00A80738" w:rsidRDefault="00D665F5" w:rsidP="00396DB3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589B" w:rsidRPr="004D589B">
        <w:rPr>
          <w:b/>
          <w:sz w:val="22"/>
          <w:szCs w:val="22"/>
        </w:rPr>
        <w:t>SZW/DZP/1/2021</w:t>
      </w:r>
      <w:r w:rsidR="00A80738">
        <w:rPr>
          <w:sz w:val="24"/>
        </w:rPr>
        <w:tab/>
        <w:t xml:space="preserve"> </w:t>
      </w:r>
    </w:p>
    <w:p w14:paraId="2335369A" w14:textId="77777777" w:rsidR="00A80738" w:rsidRDefault="00A80738" w:rsidP="00396D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7C7BE6" w14:textId="77777777" w:rsidR="00A80738" w:rsidRDefault="00A80738" w:rsidP="00396D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AA0B1D" w14:textId="77777777" w:rsidR="00A80738" w:rsidRPr="00A80738" w:rsidRDefault="00A80738" w:rsidP="00396DB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7901DE" w14:textId="77777777" w:rsidR="00A80738" w:rsidRDefault="00A80738" w:rsidP="00396DB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ADFE1C" w14:textId="67FDBECD" w:rsidR="00A80738" w:rsidRPr="00577BC6" w:rsidRDefault="00C659E2" w:rsidP="00110444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D589B" w:rsidRPr="004D589B">
        <w:rPr>
          <w:sz w:val="22"/>
          <w:szCs w:val="22"/>
        </w:rPr>
        <w:t>przetarg</w:t>
      </w:r>
      <w:r w:rsidR="00396DB3">
        <w:rPr>
          <w:sz w:val="22"/>
          <w:szCs w:val="22"/>
        </w:rPr>
        <w:t>u</w:t>
      </w:r>
      <w:r w:rsidR="004D589B" w:rsidRPr="004D589B">
        <w:rPr>
          <w:sz w:val="22"/>
          <w:szCs w:val="22"/>
        </w:rPr>
        <w:t xml:space="preserve"> nieograniczon</w:t>
      </w:r>
      <w:r w:rsidR="00396DB3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  <w:r w:rsidR="00110444">
        <w:rPr>
          <w:sz w:val="22"/>
          <w:szCs w:val="22"/>
        </w:rPr>
        <w:t xml:space="preserve"> </w:t>
      </w:r>
      <w:r w:rsidR="004D589B" w:rsidRPr="004D589B">
        <w:rPr>
          <w:b/>
          <w:sz w:val="22"/>
          <w:szCs w:val="22"/>
        </w:rPr>
        <w:t>Sukcesywna dostawa podłoży, testów oraz zestawów odczynnikowych do Zakładu Diagnostyki Laboratoryjnej i Mikrobiologicznej.</w:t>
      </w:r>
    </w:p>
    <w:p w14:paraId="2EC15760" w14:textId="77777777" w:rsidR="00396DB3" w:rsidRDefault="00396DB3" w:rsidP="00396DB3">
      <w:pPr>
        <w:jc w:val="both"/>
        <w:rPr>
          <w:sz w:val="22"/>
          <w:szCs w:val="22"/>
        </w:rPr>
      </w:pPr>
    </w:p>
    <w:p w14:paraId="4EFA3E01" w14:textId="16C18786" w:rsidR="00D665F5" w:rsidRDefault="00D665F5" w:rsidP="00396DB3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D589B" w:rsidRPr="004D589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C3B4B5" w14:textId="79A5851A" w:rsidR="00E02E0B" w:rsidRDefault="00E02E0B" w:rsidP="00E02E0B">
      <w:pPr>
        <w:rPr>
          <w:sz w:val="22"/>
          <w:szCs w:val="22"/>
        </w:rPr>
      </w:pPr>
      <w:r>
        <w:rPr>
          <w:sz w:val="22"/>
          <w:szCs w:val="22"/>
        </w:rPr>
        <w:t>Kwoty, jakie Zamawiający zamierza przeznaczyć na sfinansowanie zamówienia:</w:t>
      </w:r>
    </w:p>
    <w:p w14:paraId="51BC12E5" w14:textId="226A1C12" w:rsidR="00E02E0B" w:rsidRPr="00E02E0B" w:rsidRDefault="00E02E0B" w:rsidP="00E02E0B">
      <w:pPr>
        <w:rPr>
          <w:sz w:val="22"/>
          <w:szCs w:val="22"/>
        </w:rPr>
      </w:pPr>
      <w:r w:rsidRPr="00E02E0B">
        <w:rPr>
          <w:sz w:val="22"/>
          <w:szCs w:val="22"/>
        </w:rPr>
        <w:t>Zadanie 1 - 129600,00 zł brutto</w:t>
      </w:r>
    </w:p>
    <w:p w14:paraId="7092198C" w14:textId="1F83B629" w:rsidR="00E02E0B" w:rsidRPr="00E02E0B" w:rsidRDefault="00E02E0B" w:rsidP="00E02E0B">
      <w:pPr>
        <w:rPr>
          <w:sz w:val="22"/>
          <w:szCs w:val="22"/>
        </w:rPr>
      </w:pPr>
      <w:r w:rsidRPr="00E02E0B">
        <w:rPr>
          <w:sz w:val="22"/>
          <w:szCs w:val="22"/>
        </w:rPr>
        <w:t>Zadanie 2 - 324000,00 zł brutto</w:t>
      </w:r>
    </w:p>
    <w:p w14:paraId="67D127C3" w14:textId="05D94903" w:rsidR="00E02E0B" w:rsidRPr="00E02E0B" w:rsidRDefault="00E02E0B" w:rsidP="00E02E0B">
      <w:pPr>
        <w:rPr>
          <w:sz w:val="22"/>
          <w:szCs w:val="22"/>
        </w:rPr>
      </w:pPr>
      <w:r w:rsidRPr="00E02E0B">
        <w:rPr>
          <w:sz w:val="22"/>
          <w:szCs w:val="22"/>
        </w:rPr>
        <w:t>Zadanie 3 - 345600,00 zł brutto</w:t>
      </w:r>
    </w:p>
    <w:p w14:paraId="40C18F7E" w14:textId="5AB97A9B" w:rsidR="00E02E0B" w:rsidRPr="00E02E0B" w:rsidRDefault="00E02E0B" w:rsidP="00E02E0B">
      <w:pPr>
        <w:rPr>
          <w:sz w:val="22"/>
          <w:szCs w:val="22"/>
        </w:rPr>
      </w:pPr>
      <w:r w:rsidRPr="00E02E0B">
        <w:rPr>
          <w:sz w:val="22"/>
          <w:szCs w:val="22"/>
        </w:rPr>
        <w:t>Zadanie 4 - 1296000,00 zł brutto</w:t>
      </w:r>
    </w:p>
    <w:p w14:paraId="1980FFA7" w14:textId="06A9E582" w:rsidR="00E02E0B" w:rsidRPr="00E02E0B" w:rsidRDefault="00E02E0B" w:rsidP="00E02E0B">
      <w:pPr>
        <w:rPr>
          <w:sz w:val="22"/>
          <w:szCs w:val="22"/>
        </w:rPr>
      </w:pPr>
      <w:r w:rsidRPr="00E02E0B">
        <w:rPr>
          <w:sz w:val="22"/>
          <w:szCs w:val="22"/>
        </w:rPr>
        <w:t>Zadanie 5 - 3240,00 zł brutto</w:t>
      </w:r>
    </w:p>
    <w:p w14:paraId="1547421B" w14:textId="43CE6F48" w:rsidR="00E02E0B" w:rsidRPr="00E02E0B" w:rsidRDefault="00E02E0B" w:rsidP="00E02E0B">
      <w:pPr>
        <w:rPr>
          <w:sz w:val="22"/>
          <w:szCs w:val="22"/>
        </w:rPr>
      </w:pPr>
      <w:r w:rsidRPr="00E02E0B">
        <w:rPr>
          <w:sz w:val="22"/>
          <w:szCs w:val="22"/>
        </w:rPr>
        <w:t>Zadanie 6 - 864,00 zł brutto</w:t>
      </w:r>
    </w:p>
    <w:p w14:paraId="7129914A" w14:textId="77777777" w:rsidR="00A80738" w:rsidRDefault="00D665F5" w:rsidP="00396DB3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D589B" w:rsidRPr="004D589B">
        <w:rPr>
          <w:sz w:val="22"/>
          <w:szCs w:val="22"/>
        </w:rPr>
        <w:t>13/05/2021</w:t>
      </w:r>
      <w:r w:rsidR="00FF4AB1" w:rsidRPr="00577BC6">
        <w:rPr>
          <w:sz w:val="22"/>
          <w:szCs w:val="22"/>
        </w:rPr>
        <w:t xml:space="preserve"> o godz. </w:t>
      </w:r>
      <w:r w:rsidR="004D589B" w:rsidRPr="004D589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C6AB1C7" w14:textId="77777777" w:rsidTr="00C82837">
        <w:tc>
          <w:tcPr>
            <w:tcW w:w="993" w:type="dxa"/>
            <w:shd w:val="clear" w:color="auto" w:fill="auto"/>
            <w:vAlign w:val="center"/>
          </w:tcPr>
          <w:p w14:paraId="62B7B76C" w14:textId="77777777" w:rsidR="006B27ED" w:rsidRPr="00CB5EDB" w:rsidRDefault="006B27ED" w:rsidP="00396DB3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0487AC" w14:textId="77777777" w:rsidR="006B27ED" w:rsidRPr="00CB5EDB" w:rsidRDefault="006B27ED" w:rsidP="00396DB3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1D5985D" w14:textId="77777777" w:rsidR="006B27ED" w:rsidRPr="00CB5EDB" w:rsidRDefault="006B27ED" w:rsidP="00396DB3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43218C" w14:textId="77777777" w:rsidR="006B27ED" w:rsidRPr="00CB5EDB" w:rsidRDefault="006B27ED" w:rsidP="00396DB3">
            <w:pPr>
              <w:jc w:val="center"/>
            </w:pPr>
            <w:r w:rsidRPr="00CB5EDB">
              <w:t>Cena oferty</w:t>
            </w:r>
          </w:p>
        </w:tc>
      </w:tr>
      <w:tr w:rsidR="004D589B" w:rsidRPr="00075CD0" w14:paraId="51D3DCD9" w14:textId="77777777" w:rsidTr="00922F97">
        <w:tc>
          <w:tcPr>
            <w:tcW w:w="993" w:type="dxa"/>
            <w:shd w:val="clear" w:color="auto" w:fill="auto"/>
            <w:vAlign w:val="center"/>
          </w:tcPr>
          <w:p w14:paraId="543308CB" w14:textId="77777777" w:rsidR="004D589B" w:rsidRPr="00CB5EDB" w:rsidRDefault="004D589B" w:rsidP="00396DB3">
            <w:pPr>
              <w:jc w:val="center"/>
            </w:pPr>
            <w:r w:rsidRPr="004D589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523FF" w14:textId="77777777" w:rsidR="004D589B" w:rsidRPr="00CB5EDB" w:rsidRDefault="004D589B" w:rsidP="00396DB3">
            <w:pPr>
              <w:jc w:val="center"/>
            </w:pPr>
            <w:r w:rsidRPr="004D589B">
              <w:t>5</w:t>
            </w:r>
          </w:p>
        </w:tc>
        <w:tc>
          <w:tcPr>
            <w:tcW w:w="4110" w:type="dxa"/>
            <w:shd w:val="clear" w:color="auto" w:fill="auto"/>
          </w:tcPr>
          <w:p w14:paraId="25A2B5B8" w14:textId="77777777" w:rsidR="004D589B" w:rsidRPr="00C82837" w:rsidRDefault="004D589B" w:rsidP="00396DB3">
            <w:proofErr w:type="spellStart"/>
            <w:r w:rsidRPr="004D589B">
              <w:t>BioMaxima</w:t>
            </w:r>
            <w:proofErr w:type="spellEnd"/>
            <w:r w:rsidRPr="004D589B">
              <w:t xml:space="preserve"> S.A.</w:t>
            </w:r>
          </w:p>
          <w:p w14:paraId="6E2223A4" w14:textId="77777777" w:rsidR="004D589B" w:rsidRPr="00CB5EDB" w:rsidRDefault="004D589B" w:rsidP="00396DB3">
            <w:proofErr w:type="spellStart"/>
            <w:r w:rsidRPr="004D589B">
              <w:t>Vetterów</w:t>
            </w:r>
            <w:proofErr w:type="spellEnd"/>
            <w:r w:rsidRPr="00CB5EDB">
              <w:t xml:space="preserve"> </w:t>
            </w:r>
            <w:r w:rsidRPr="004D589B">
              <w:t>5</w:t>
            </w:r>
            <w:r w:rsidRPr="00CB5EDB">
              <w:t xml:space="preserve"> </w:t>
            </w:r>
          </w:p>
          <w:p w14:paraId="2EBE3594" w14:textId="77777777" w:rsidR="004D589B" w:rsidRPr="00CB5EDB" w:rsidRDefault="004D589B" w:rsidP="00396DB3">
            <w:pPr>
              <w:jc w:val="both"/>
            </w:pPr>
            <w:r w:rsidRPr="004D589B">
              <w:t>20-277</w:t>
            </w:r>
            <w:r w:rsidRPr="00CB5EDB">
              <w:t xml:space="preserve"> </w:t>
            </w:r>
            <w:r w:rsidRPr="004D589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1A30ED" w14:textId="77777777" w:rsidR="004D589B" w:rsidRPr="00CB5EDB" w:rsidRDefault="004D589B" w:rsidP="00396DB3">
            <w:pPr>
              <w:jc w:val="center"/>
            </w:pPr>
            <w:r w:rsidRPr="004D589B">
              <w:t>3 024.00 zł</w:t>
            </w:r>
          </w:p>
        </w:tc>
      </w:tr>
      <w:tr w:rsidR="004D589B" w:rsidRPr="00075CD0" w14:paraId="5AC40B1E" w14:textId="77777777" w:rsidTr="00922F97">
        <w:tc>
          <w:tcPr>
            <w:tcW w:w="993" w:type="dxa"/>
            <w:shd w:val="clear" w:color="auto" w:fill="auto"/>
            <w:vAlign w:val="center"/>
          </w:tcPr>
          <w:p w14:paraId="47CC4820" w14:textId="77777777" w:rsidR="004D589B" w:rsidRPr="00CB5EDB" w:rsidRDefault="004D589B" w:rsidP="00396DB3">
            <w:pPr>
              <w:jc w:val="center"/>
            </w:pPr>
            <w:r w:rsidRPr="004D589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F7BE8F" w14:textId="77777777" w:rsidR="004D589B" w:rsidRPr="00CB5EDB" w:rsidRDefault="004D589B" w:rsidP="00396DB3">
            <w:pPr>
              <w:jc w:val="center"/>
            </w:pPr>
            <w:r w:rsidRPr="004D589B">
              <w:t>6</w:t>
            </w:r>
          </w:p>
        </w:tc>
        <w:tc>
          <w:tcPr>
            <w:tcW w:w="4110" w:type="dxa"/>
            <w:shd w:val="clear" w:color="auto" w:fill="auto"/>
          </w:tcPr>
          <w:p w14:paraId="755619A3" w14:textId="77777777" w:rsidR="004D589B" w:rsidRPr="00C82837" w:rsidRDefault="004D589B" w:rsidP="00396DB3">
            <w:proofErr w:type="spellStart"/>
            <w:r w:rsidRPr="004D589B">
              <w:t>BioMaxima</w:t>
            </w:r>
            <w:proofErr w:type="spellEnd"/>
            <w:r w:rsidRPr="004D589B">
              <w:t xml:space="preserve"> S.A.</w:t>
            </w:r>
          </w:p>
          <w:p w14:paraId="03226A12" w14:textId="77777777" w:rsidR="004D589B" w:rsidRPr="00CB5EDB" w:rsidRDefault="004D589B" w:rsidP="00396DB3">
            <w:proofErr w:type="spellStart"/>
            <w:r w:rsidRPr="004D589B">
              <w:t>Vetterów</w:t>
            </w:r>
            <w:proofErr w:type="spellEnd"/>
            <w:r w:rsidRPr="00CB5EDB">
              <w:t xml:space="preserve"> </w:t>
            </w:r>
            <w:r w:rsidRPr="004D589B">
              <w:t>5</w:t>
            </w:r>
            <w:r w:rsidRPr="00CB5EDB">
              <w:t xml:space="preserve"> </w:t>
            </w:r>
          </w:p>
          <w:p w14:paraId="5A4BF5A7" w14:textId="77777777" w:rsidR="004D589B" w:rsidRPr="00CB5EDB" w:rsidRDefault="004D589B" w:rsidP="00396DB3">
            <w:pPr>
              <w:jc w:val="both"/>
            </w:pPr>
            <w:r w:rsidRPr="004D589B">
              <w:t>20-277</w:t>
            </w:r>
            <w:r w:rsidRPr="00CB5EDB">
              <w:t xml:space="preserve"> </w:t>
            </w:r>
            <w:r w:rsidRPr="004D589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BDB97" w14:textId="77777777" w:rsidR="004D589B" w:rsidRPr="00CB5EDB" w:rsidRDefault="004D589B" w:rsidP="00396DB3">
            <w:pPr>
              <w:jc w:val="center"/>
            </w:pPr>
            <w:r w:rsidRPr="004D589B">
              <w:t>1 300.32 zł</w:t>
            </w:r>
          </w:p>
        </w:tc>
      </w:tr>
      <w:tr w:rsidR="004D589B" w:rsidRPr="00075CD0" w14:paraId="382CBC8C" w14:textId="77777777" w:rsidTr="00922F97">
        <w:tc>
          <w:tcPr>
            <w:tcW w:w="993" w:type="dxa"/>
            <w:shd w:val="clear" w:color="auto" w:fill="auto"/>
            <w:vAlign w:val="center"/>
          </w:tcPr>
          <w:p w14:paraId="2DEB60E1" w14:textId="77777777" w:rsidR="004D589B" w:rsidRPr="00CB5EDB" w:rsidRDefault="004D589B" w:rsidP="00396DB3">
            <w:pPr>
              <w:jc w:val="center"/>
            </w:pPr>
            <w:r w:rsidRPr="004D589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F06F8E" w14:textId="77777777" w:rsidR="004D589B" w:rsidRPr="00CB5EDB" w:rsidRDefault="004D589B" w:rsidP="00396DB3">
            <w:pPr>
              <w:jc w:val="center"/>
            </w:pPr>
            <w:r w:rsidRPr="004D589B">
              <w:t>1</w:t>
            </w:r>
          </w:p>
        </w:tc>
        <w:tc>
          <w:tcPr>
            <w:tcW w:w="4110" w:type="dxa"/>
            <w:shd w:val="clear" w:color="auto" w:fill="auto"/>
          </w:tcPr>
          <w:p w14:paraId="57F46FEE" w14:textId="77777777" w:rsidR="004D589B" w:rsidRPr="00C82837" w:rsidRDefault="004D589B" w:rsidP="00396DB3">
            <w:proofErr w:type="spellStart"/>
            <w:r w:rsidRPr="004D589B">
              <w:t>bioMERIEUX</w:t>
            </w:r>
            <w:proofErr w:type="spellEnd"/>
            <w:r w:rsidRPr="004D589B">
              <w:t xml:space="preserve"> Polska Sp. z o.o.</w:t>
            </w:r>
          </w:p>
          <w:p w14:paraId="1C0BA15D" w14:textId="77777777" w:rsidR="00110444" w:rsidRPr="00CB5EDB" w:rsidRDefault="00110444" w:rsidP="00110444">
            <w:r>
              <w:t>ul. Gen. J. Zajączka 9</w:t>
            </w:r>
          </w:p>
          <w:p w14:paraId="048A9E05" w14:textId="053A3758" w:rsidR="004D589B" w:rsidRPr="00CB5EDB" w:rsidRDefault="00110444" w:rsidP="00110444">
            <w:pPr>
              <w:jc w:val="both"/>
            </w:pPr>
            <w:r w:rsidRPr="004D589B">
              <w:t>01-</w:t>
            </w:r>
            <w:r>
              <w:t>518</w:t>
            </w:r>
            <w:r w:rsidRPr="00CB5EDB">
              <w:t xml:space="preserve"> </w:t>
            </w:r>
            <w:r w:rsidRPr="004D58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DCDD90" w14:textId="77777777" w:rsidR="004D589B" w:rsidRPr="00CB5EDB" w:rsidRDefault="004D589B" w:rsidP="00396DB3">
            <w:pPr>
              <w:jc w:val="center"/>
            </w:pPr>
            <w:r w:rsidRPr="004D589B">
              <w:t>167 451.12 zł</w:t>
            </w:r>
          </w:p>
        </w:tc>
      </w:tr>
      <w:tr w:rsidR="004D589B" w:rsidRPr="00075CD0" w14:paraId="310E9EE3" w14:textId="77777777" w:rsidTr="00922F97">
        <w:tc>
          <w:tcPr>
            <w:tcW w:w="993" w:type="dxa"/>
            <w:shd w:val="clear" w:color="auto" w:fill="auto"/>
            <w:vAlign w:val="center"/>
          </w:tcPr>
          <w:p w14:paraId="274A1B88" w14:textId="77777777" w:rsidR="004D589B" w:rsidRPr="00CB5EDB" w:rsidRDefault="004D589B" w:rsidP="00396DB3">
            <w:pPr>
              <w:jc w:val="center"/>
            </w:pPr>
            <w:r w:rsidRPr="004D589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EED9F" w14:textId="77777777" w:rsidR="004D589B" w:rsidRPr="00CB5EDB" w:rsidRDefault="004D589B" w:rsidP="00396DB3">
            <w:pPr>
              <w:jc w:val="center"/>
            </w:pPr>
            <w:r w:rsidRPr="004D589B">
              <w:t>4</w:t>
            </w:r>
          </w:p>
        </w:tc>
        <w:tc>
          <w:tcPr>
            <w:tcW w:w="4110" w:type="dxa"/>
            <w:shd w:val="clear" w:color="auto" w:fill="auto"/>
          </w:tcPr>
          <w:p w14:paraId="14BED5F7" w14:textId="77777777" w:rsidR="004D589B" w:rsidRPr="00C82837" w:rsidRDefault="004D589B" w:rsidP="00396DB3">
            <w:proofErr w:type="spellStart"/>
            <w:r w:rsidRPr="004D589B">
              <w:t>bioMERIEUX</w:t>
            </w:r>
            <w:proofErr w:type="spellEnd"/>
            <w:r w:rsidRPr="004D589B">
              <w:t xml:space="preserve"> Polska Sp. z o.o.</w:t>
            </w:r>
          </w:p>
          <w:p w14:paraId="32169262" w14:textId="77777777" w:rsidR="00110444" w:rsidRPr="00CB5EDB" w:rsidRDefault="00110444" w:rsidP="00110444">
            <w:r>
              <w:t>ul. Gen. J. Zajączka 9</w:t>
            </w:r>
          </w:p>
          <w:p w14:paraId="7586F95F" w14:textId="26FA8342" w:rsidR="004D589B" w:rsidRPr="00CB5EDB" w:rsidRDefault="00110444" w:rsidP="00110444">
            <w:pPr>
              <w:jc w:val="both"/>
            </w:pPr>
            <w:r w:rsidRPr="004D589B">
              <w:t>01-</w:t>
            </w:r>
            <w:r>
              <w:t>518</w:t>
            </w:r>
            <w:r w:rsidRPr="00CB5EDB">
              <w:t xml:space="preserve"> </w:t>
            </w:r>
            <w:r w:rsidRPr="004D58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19A653" w14:textId="77777777" w:rsidR="004D589B" w:rsidRPr="00CB5EDB" w:rsidRDefault="004D589B" w:rsidP="00396DB3">
            <w:pPr>
              <w:jc w:val="center"/>
            </w:pPr>
            <w:r w:rsidRPr="004D589B">
              <w:t>1 150 887.47 zł</w:t>
            </w:r>
          </w:p>
        </w:tc>
      </w:tr>
      <w:tr w:rsidR="004D589B" w:rsidRPr="00075CD0" w14:paraId="07AC2C2C" w14:textId="77777777" w:rsidTr="00922F97">
        <w:tc>
          <w:tcPr>
            <w:tcW w:w="993" w:type="dxa"/>
            <w:shd w:val="clear" w:color="auto" w:fill="auto"/>
            <w:vAlign w:val="center"/>
          </w:tcPr>
          <w:p w14:paraId="18F2310D" w14:textId="77777777" w:rsidR="004D589B" w:rsidRPr="00CB5EDB" w:rsidRDefault="004D589B" w:rsidP="00396DB3">
            <w:pPr>
              <w:jc w:val="center"/>
            </w:pPr>
            <w:r w:rsidRPr="004D589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0773F" w14:textId="77777777" w:rsidR="004D589B" w:rsidRPr="00CB5EDB" w:rsidRDefault="004D589B" w:rsidP="00396DB3">
            <w:pPr>
              <w:jc w:val="center"/>
            </w:pPr>
            <w:r w:rsidRPr="004D589B">
              <w:t>5</w:t>
            </w:r>
          </w:p>
        </w:tc>
        <w:tc>
          <w:tcPr>
            <w:tcW w:w="4110" w:type="dxa"/>
            <w:shd w:val="clear" w:color="auto" w:fill="auto"/>
          </w:tcPr>
          <w:p w14:paraId="0FFB7638" w14:textId="77777777" w:rsidR="004D589B" w:rsidRPr="00C82837" w:rsidRDefault="004D589B" w:rsidP="00396DB3">
            <w:proofErr w:type="spellStart"/>
            <w:r w:rsidRPr="004D589B">
              <w:t>bioMERIEUX</w:t>
            </w:r>
            <w:proofErr w:type="spellEnd"/>
            <w:r w:rsidRPr="004D589B">
              <w:t xml:space="preserve"> Polska Sp. z o.o.</w:t>
            </w:r>
          </w:p>
          <w:p w14:paraId="3CF2FD03" w14:textId="630589E3" w:rsidR="004D589B" w:rsidRPr="00CB5EDB" w:rsidRDefault="00DE4291" w:rsidP="00396DB3">
            <w:r>
              <w:t>ul. Gen. J. Zajączka 9</w:t>
            </w:r>
          </w:p>
          <w:p w14:paraId="50E13E8B" w14:textId="3416A015" w:rsidR="004D589B" w:rsidRPr="00CB5EDB" w:rsidRDefault="004D589B" w:rsidP="00396DB3">
            <w:pPr>
              <w:jc w:val="both"/>
            </w:pPr>
            <w:r w:rsidRPr="004D589B">
              <w:t>01-</w:t>
            </w:r>
            <w:r w:rsidR="00110444">
              <w:t>518</w:t>
            </w:r>
            <w:r w:rsidRPr="00CB5EDB">
              <w:t xml:space="preserve"> </w:t>
            </w:r>
            <w:r w:rsidRPr="004D58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94E42" w14:textId="77777777" w:rsidR="004D589B" w:rsidRPr="00CB5EDB" w:rsidRDefault="004D589B" w:rsidP="00396DB3">
            <w:pPr>
              <w:jc w:val="center"/>
            </w:pPr>
            <w:r w:rsidRPr="004D589B">
              <w:t>1 722.60 zł</w:t>
            </w:r>
          </w:p>
        </w:tc>
      </w:tr>
      <w:tr w:rsidR="004D589B" w:rsidRPr="00075CD0" w14:paraId="4ED3834C" w14:textId="77777777" w:rsidTr="00922F97">
        <w:tc>
          <w:tcPr>
            <w:tcW w:w="993" w:type="dxa"/>
            <w:shd w:val="clear" w:color="auto" w:fill="auto"/>
            <w:vAlign w:val="center"/>
          </w:tcPr>
          <w:p w14:paraId="73274090" w14:textId="77777777" w:rsidR="004D589B" w:rsidRPr="00CB5EDB" w:rsidRDefault="004D589B" w:rsidP="00396DB3">
            <w:pPr>
              <w:jc w:val="center"/>
            </w:pPr>
            <w:r w:rsidRPr="004D589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E4D770" w14:textId="77777777" w:rsidR="004D589B" w:rsidRPr="00CB5EDB" w:rsidRDefault="004D589B" w:rsidP="00396DB3">
            <w:pPr>
              <w:jc w:val="center"/>
            </w:pPr>
            <w:r w:rsidRPr="004D589B">
              <w:t>2</w:t>
            </w:r>
          </w:p>
        </w:tc>
        <w:tc>
          <w:tcPr>
            <w:tcW w:w="4110" w:type="dxa"/>
            <w:shd w:val="clear" w:color="auto" w:fill="auto"/>
          </w:tcPr>
          <w:p w14:paraId="3D29B8BB" w14:textId="77777777" w:rsidR="004D589B" w:rsidRPr="00C82837" w:rsidRDefault="004D589B" w:rsidP="00396DB3">
            <w:proofErr w:type="spellStart"/>
            <w:r w:rsidRPr="004D589B">
              <w:t>Beckman</w:t>
            </w:r>
            <w:proofErr w:type="spellEnd"/>
            <w:r w:rsidRPr="004D589B">
              <w:t xml:space="preserve"> </w:t>
            </w:r>
            <w:proofErr w:type="spellStart"/>
            <w:r w:rsidRPr="004D589B">
              <w:t>Coulter</w:t>
            </w:r>
            <w:proofErr w:type="spellEnd"/>
            <w:r w:rsidRPr="004D589B">
              <w:t xml:space="preserve"> Polska Sp. z o.o.</w:t>
            </w:r>
          </w:p>
          <w:p w14:paraId="04A0BDFF" w14:textId="469FACFB" w:rsidR="004D589B" w:rsidRPr="00CB5EDB" w:rsidRDefault="00DE4291" w:rsidP="00396DB3">
            <w:r>
              <w:t>Al. Jerozolimskie 181A</w:t>
            </w:r>
          </w:p>
          <w:p w14:paraId="25A58DDF" w14:textId="343DAEDA" w:rsidR="004D589B" w:rsidRPr="00CB5EDB" w:rsidRDefault="004D589B" w:rsidP="00396DB3">
            <w:pPr>
              <w:jc w:val="both"/>
            </w:pPr>
            <w:r w:rsidRPr="004D589B">
              <w:t>02-</w:t>
            </w:r>
            <w:r w:rsidR="00DE4291">
              <w:t>222</w:t>
            </w:r>
            <w:r w:rsidRPr="00CB5EDB">
              <w:t xml:space="preserve"> </w:t>
            </w:r>
            <w:r w:rsidRPr="004D58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405A42" w14:textId="77777777" w:rsidR="004D589B" w:rsidRPr="00CB5EDB" w:rsidRDefault="004D589B" w:rsidP="00396DB3">
            <w:pPr>
              <w:jc w:val="center"/>
            </w:pPr>
            <w:r w:rsidRPr="004D589B">
              <w:t>285 551.52 zł</w:t>
            </w:r>
          </w:p>
        </w:tc>
      </w:tr>
      <w:tr w:rsidR="004D589B" w:rsidRPr="00075CD0" w14:paraId="2E35788F" w14:textId="77777777" w:rsidTr="00922F97">
        <w:tc>
          <w:tcPr>
            <w:tcW w:w="993" w:type="dxa"/>
            <w:shd w:val="clear" w:color="auto" w:fill="auto"/>
            <w:vAlign w:val="center"/>
          </w:tcPr>
          <w:p w14:paraId="2360D4FA" w14:textId="77777777" w:rsidR="004D589B" w:rsidRPr="00CB5EDB" w:rsidRDefault="004D589B" w:rsidP="00396DB3">
            <w:pPr>
              <w:jc w:val="center"/>
            </w:pPr>
            <w:r w:rsidRPr="004D589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7308B" w14:textId="77777777" w:rsidR="004D589B" w:rsidRPr="00CB5EDB" w:rsidRDefault="004D589B" w:rsidP="00396DB3">
            <w:pPr>
              <w:jc w:val="center"/>
            </w:pPr>
            <w:r w:rsidRPr="004D589B">
              <w:t>5</w:t>
            </w:r>
          </w:p>
        </w:tc>
        <w:tc>
          <w:tcPr>
            <w:tcW w:w="4110" w:type="dxa"/>
            <w:shd w:val="clear" w:color="auto" w:fill="auto"/>
          </w:tcPr>
          <w:p w14:paraId="5E6E2766" w14:textId="77777777" w:rsidR="004D589B" w:rsidRPr="00C82837" w:rsidRDefault="004D589B" w:rsidP="00396DB3">
            <w:r w:rsidRPr="004D589B">
              <w:t>GRASO Zenon Sobiecki</w:t>
            </w:r>
          </w:p>
          <w:p w14:paraId="42EA6B44" w14:textId="7F6C49B9" w:rsidR="004D589B" w:rsidRPr="00CB5EDB" w:rsidRDefault="00DE4291" w:rsidP="00396DB3">
            <w:r>
              <w:t xml:space="preserve">Ul. </w:t>
            </w:r>
            <w:r w:rsidR="004D589B" w:rsidRPr="004D589B">
              <w:t>Krąg 4</w:t>
            </w:r>
            <w:r>
              <w:t>a</w:t>
            </w:r>
            <w:r w:rsidR="004D589B" w:rsidRPr="00CB5EDB">
              <w:t xml:space="preserve"> </w:t>
            </w:r>
          </w:p>
          <w:p w14:paraId="3621E92B" w14:textId="77777777" w:rsidR="004D589B" w:rsidRPr="00CB5EDB" w:rsidRDefault="004D589B" w:rsidP="00396DB3">
            <w:pPr>
              <w:jc w:val="both"/>
            </w:pPr>
            <w:r w:rsidRPr="004D589B">
              <w:t>83-200</w:t>
            </w:r>
            <w:r w:rsidRPr="00CB5EDB">
              <w:t xml:space="preserve"> </w:t>
            </w:r>
            <w:r w:rsidRPr="004D589B"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AEBD0" w14:textId="77777777" w:rsidR="004D589B" w:rsidRPr="00CB5EDB" w:rsidRDefault="004D589B" w:rsidP="00396DB3">
            <w:pPr>
              <w:jc w:val="center"/>
            </w:pPr>
            <w:r w:rsidRPr="004D589B">
              <w:t>3 915.00 zł</w:t>
            </w:r>
          </w:p>
        </w:tc>
      </w:tr>
      <w:tr w:rsidR="004D589B" w:rsidRPr="00075CD0" w14:paraId="3045E72C" w14:textId="77777777" w:rsidTr="00922F97">
        <w:tc>
          <w:tcPr>
            <w:tcW w:w="993" w:type="dxa"/>
            <w:shd w:val="clear" w:color="auto" w:fill="auto"/>
            <w:vAlign w:val="center"/>
          </w:tcPr>
          <w:p w14:paraId="545ED24D" w14:textId="77777777" w:rsidR="004D589B" w:rsidRPr="00CB5EDB" w:rsidRDefault="004D589B" w:rsidP="00396DB3">
            <w:pPr>
              <w:jc w:val="center"/>
            </w:pPr>
            <w:r w:rsidRPr="004D589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B6B155" w14:textId="77777777" w:rsidR="004D589B" w:rsidRPr="00CB5EDB" w:rsidRDefault="004D589B" w:rsidP="00396DB3">
            <w:pPr>
              <w:jc w:val="center"/>
            </w:pPr>
            <w:r w:rsidRPr="004D589B">
              <w:t>6</w:t>
            </w:r>
          </w:p>
        </w:tc>
        <w:tc>
          <w:tcPr>
            <w:tcW w:w="4110" w:type="dxa"/>
            <w:shd w:val="clear" w:color="auto" w:fill="auto"/>
          </w:tcPr>
          <w:p w14:paraId="7FBDF027" w14:textId="77777777" w:rsidR="004D589B" w:rsidRPr="00C82837" w:rsidRDefault="004D589B" w:rsidP="00396DB3">
            <w:r w:rsidRPr="004D589B">
              <w:t>GRASO Zenon Sobiecki</w:t>
            </w:r>
          </w:p>
          <w:p w14:paraId="34B3060C" w14:textId="68D0FD16" w:rsidR="004D589B" w:rsidRPr="00CB5EDB" w:rsidRDefault="00DE4291" w:rsidP="00396DB3">
            <w:r>
              <w:t xml:space="preserve">Ul. </w:t>
            </w:r>
            <w:r w:rsidR="004D589B" w:rsidRPr="004D589B">
              <w:t>Krąg 4</w:t>
            </w:r>
            <w:r>
              <w:t>a</w:t>
            </w:r>
            <w:r w:rsidR="004D589B" w:rsidRPr="00CB5EDB">
              <w:t xml:space="preserve"> </w:t>
            </w:r>
          </w:p>
          <w:p w14:paraId="52FBDA31" w14:textId="77777777" w:rsidR="004D589B" w:rsidRPr="00CB5EDB" w:rsidRDefault="004D589B" w:rsidP="00396DB3">
            <w:pPr>
              <w:jc w:val="both"/>
            </w:pPr>
            <w:r w:rsidRPr="004D589B">
              <w:t>83-200</w:t>
            </w:r>
            <w:r w:rsidRPr="00CB5EDB">
              <w:t xml:space="preserve"> </w:t>
            </w:r>
            <w:r w:rsidRPr="004D589B"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E6FDB" w14:textId="77777777" w:rsidR="004D589B" w:rsidRPr="00CB5EDB" w:rsidRDefault="004D589B" w:rsidP="00396DB3">
            <w:pPr>
              <w:jc w:val="center"/>
            </w:pPr>
            <w:r w:rsidRPr="004D589B">
              <w:t>1 058.40 zł</w:t>
            </w:r>
          </w:p>
        </w:tc>
      </w:tr>
      <w:tr w:rsidR="004D589B" w:rsidRPr="00075CD0" w14:paraId="7B7A8980" w14:textId="77777777" w:rsidTr="00922F97">
        <w:tc>
          <w:tcPr>
            <w:tcW w:w="993" w:type="dxa"/>
            <w:shd w:val="clear" w:color="auto" w:fill="auto"/>
            <w:vAlign w:val="center"/>
          </w:tcPr>
          <w:p w14:paraId="04C248D2" w14:textId="77777777" w:rsidR="004D589B" w:rsidRPr="00CB5EDB" w:rsidRDefault="004D589B" w:rsidP="00396DB3">
            <w:pPr>
              <w:jc w:val="center"/>
            </w:pPr>
            <w:r w:rsidRPr="004D589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05EDB" w14:textId="77777777" w:rsidR="004D589B" w:rsidRPr="00CB5EDB" w:rsidRDefault="004D589B" w:rsidP="00396DB3">
            <w:pPr>
              <w:jc w:val="center"/>
            </w:pPr>
            <w:r w:rsidRPr="004D589B">
              <w:t>1</w:t>
            </w:r>
          </w:p>
        </w:tc>
        <w:tc>
          <w:tcPr>
            <w:tcW w:w="4110" w:type="dxa"/>
            <w:shd w:val="clear" w:color="auto" w:fill="auto"/>
          </w:tcPr>
          <w:p w14:paraId="6DF3C4BB" w14:textId="77777777" w:rsidR="004D589B" w:rsidRPr="00C82837" w:rsidRDefault="004D589B" w:rsidP="00396DB3">
            <w:r w:rsidRPr="004D589B">
              <w:t>BECTON DICKINSON POLSKA Sp. z o. o.</w:t>
            </w:r>
          </w:p>
          <w:p w14:paraId="07576583" w14:textId="77777777" w:rsidR="004D589B" w:rsidRDefault="00DE4291" w:rsidP="00396DB3">
            <w:pPr>
              <w:jc w:val="both"/>
            </w:pPr>
            <w:r>
              <w:t>Ul. Osmańska 14</w:t>
            </w:r>
          </w:p>
          <w:p w14:paraId="187A5C84" w14:textId="2E438C61" w:rsidR="00DE4291" w:rsidRPr="00CB5EDB" w:rsidRDefault="00DE4291" w:rsidP="00396DB3">
            <w:pPr>
              <w:jc w:val="both"/>
            </w:pPr>
            <w:r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BF032" w14:textId="77777777" w:rsidR="004D589B" w:rsidRPr="00CB5EDB" w:rsidRDefault="004D589B" w:rsidP="00396DB3">
            <w:pPr>
              <w:jc w:val="center"/>
            </w:pPr>
            <w:r w:rsidRPr="004D589B">
              <w:t>147 375.00 zł</w:t>
            </w:r>
          </w:p>
        </w:tc>
      </w:tr>
      <w:tr w:rsidR="004D589B" w:rsidRPr="00075CD0" w14:paraId="627BACC3" w14:textId="77777777" w:rsidTr="00922F97">
        <w:tc>
          <w:tcPr>
            <w:tcW w:w="993" w:type="dxa"/>
            <w:shd w:val="clear" w:color="auto" w:fill="auto"/>
            <w:vAlign w:val="center"/>
          </w:tcPr>
          <w:p w14:paraId="26F9DD73" w14:textId="77777777" w:rsidR="004D589B" w:rsidRPr="00CB5EDB" w:rsidRDefault="004D589B" w:rsidP="00396DB3">
            <w:pPr>
              <w:jc w:val="center"/>
            </w:pPr>
            <w:r w:rsidRPr="004D589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B1589F" w14:textId="77777777" w:rsidR="004D589B" w:rsidRPr="00CB5EDB" w:rsidRDefault="004D589B" w:rsidP="00396DB3">
            <w:pPr>
              <w:jc w:val="center"/>
            </w:pPr>
            <w:r w:rsidRPr="004D589B">
              <w:t>3</w:t>
            </w:r>
          </w:p>
        </w:tc>
        <w:tc>
          <w:tcPr>
            <w:tcW w:w="4110" w:type="dxa"/>
            <w:shd w:val="clear" w:color="auto" w:fill="auto"/>
          </w:tcPr>
          <w:p w14:paraId="60A1AF6A" w14:textId="77777777" w:rsidR="004D589B" w:rsidRPr="00C82837" w:rsidRDefault="004D589B" w:rsidP="00396DB3">
            <w:proofErr w:type="spellStart"/>
            <w:r w:rsidRPr="004D589B">
              <w:t>Bio</w:t>
            </w:r>
            <w:proofErr w:type="spellEnd"/>
            <w:r w:rsidRPr="004D589B">
              <w:t>-Rad Polska Sp. z o.o.</w:t>
            </w:r>
          </w:p>
          <w:p w14:paraId="35D365AD" w14:textId="1EDF80A0" w:rsidR="004D589B" w:rsidRPr="00CB5EDB" w:rsidRDefault="00E02E0B" w:rsidP="00396DB3">
            <w:r>
              <w:t>Ul. Przyokopowa 33</w:t>
            </w:r>
          </w:p>
          <w:p w14:paraId="09F07478" w14:textId="3F6761D4" w:rsidR="004D589B" w:rsidRPr="00CB5EDB" w:rsidRDefault="004D589B" w:rsidP="00396DB3">
            <w:pPr>
              <w:jc w:val="both"/>
            </w:pPr>
            <w:r w:rsidRPr="004D589B">
              <w:t>01-</w:t>
            </w:r>
            <w:r w:rsidR="00E02E0B">
              <w:t>208</w:t>
            </w:r>
            <w:r w:rsidRPr="00CB5EDB">
              <w:t xml:space="preserve"> </w:t>
            </w:r>
            <w:r w:rsidRPr="004D58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B0D22B" w14:textId="77777777" w:rsidR="004D589B" w:rsidRPr="00CB5EDB" w:rsidRDefault="004D589B" w:rsidP="00396DB3">
            <w:pPr>
              <w:jc w:val="center"/>
            </w:pPr>
            <w:r w:rsidRPr="004D589B">
              <w:t>312 088.74 zł</w:t>
            </w:r>
          </w:p>
        </w:tc>
      </w:tr>
    </w:tbl>
    <w:p w14:paraId="2EC9A885" w14:textId="05949761" w:rsidR="00C236D3" w:rsidRDefault="00A80738" w:rsidP="00110444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r w:rsidR="004D589B" w:rsidRPr="004D589B">
        <w:rPr>
          <w:sz w:val="22"/>
          <w:szCs w:val="22"/>
        </w:rPr>
        <w:t xml:space="preserve">  </w:t>
      </w:r>
      <w:bookmarkEnd w:id="0"/>
    </w:p>
    <w:p w14:paraId="697A3DE4" w14:textId="77777777" w:rsidR="00771A6F" w:rsidRDefault="00771A6F" w:rsidP="00771A6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/-/ Dyrektor Szpitala Wojewódzkiego </w:t>
      </w:r>
    </w:p>
    <w:p w14:paraId="11A538FC" w14:textId="77777777" w:rsidR="00771A6F" w:rsidRDefault="00771A6F" w:rsidP="00771A6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A87D745" w14:textId="77777777" w:rsidR="00771A6F" w:rsidRDefault="00771A6F" w:rsidP="00771A6F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0802294" w14:textId="77777777" w:rsidR="00771A6F" w:rsidRPr="006B27ED" w:rsidRDefault="00771A6F" w:rsidP="00110444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sectPr w:rsidR="00771A6F" w:rsidRPr="006B27ED" w:rsidSect="001104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54E39" w14:textId="77777777" w:rsidR="002D48B4" w:rsidRDefault="002D48B4">
      <w:r>
        <w:separator/>
      </w:r>
    </w:p>
  </w:endnote>
  <w:endnote w:type="continuationSeparator" w:id="0">
    <w:p w14:paraId="28BECB73" w14:textId="77777777" w:rsidR="002D48B4" w:rsidRDefault="002D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3BC9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4771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E93FF" w14:textId="77777777" w:rsidR="009F189D" w:rsidRDefault="002D48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C3A5FA">
        <v:line id="_x0000_s2049" style="position:absolute;left:0;text-align:left;z-index:1" from="-3.85pt,8.7pt" to="455.15pt,8.7pt"/>
      </w:pict>
    </w:r>
  </w:p>
  <w:p w14:paraId="0E609A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613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88D95F" w14:textId="77777777" w:rsidR="009F189D" w:rsidRDefault="009F189D">
    <w:pPr>
      <w:pStyle w:val="Stopka"/>
      <w:tabs>
        <w:tab w:val="clear" w:pos="4536"/>
      </w:tabs>
      <w:jc w:val="center"/>
    </w:pPr>
  </w:p>
  <w:p w14:paraId="6A07EB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81FB0" w14:textId="77777777" w:rsidR="002D48B4" w:rsidRDefault="002D48B4">
      <w:r>
        <w:separator/>
      </w:r>
    </w:p>
  </w:footnote>
  <w:footnote w:type="continuationSeparator" w:id="0">
    <w:p w14:paraId="37055B17" w14:textId="77777777" w:rsidR="002D48B4" w:rsidRDefault="002D4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29B15" w14:textId="77777777" w:rsidR="004D589B" w:rsidRDefault="004D5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7C5B" w14:textId="77777777" w:rsidR="004D589B" w:rsidRDefault="004D5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CB0C8" w14:textId="77777777" w:rsidR="004D589B" w:rsidRDefault="004D5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471"/>
    <w:rsid w:val="00007727"/>
    <w:rsid w:val="00017720"/>
    <w:rsid w:val="00035488"/>
    <w:rsid w:val="000D7F25"/>
    <w:rsid w:val="000E00E5"/>
    <w:rsid w:val="00110444"/>
    <w:rsid w:val="00173B20"/>
    <w:rsid w:val="001C69FF"/>
    <w:rsid w:val="0023318D"/>
    <w:rsid w:val="002D48B4"/>
    <w:rsid w:val="00396DB3"/>
    <w:rsid w:val="003D72FD"/>
    <w:rsid w:val="00423179"/>
    <w:rsid w:val="00490DC0"/>
    <w:rsid w:val="00493F8C"/>
    <w:rsid w:val="004C7E9B"/>
    <w:rsid w:val="004D589B"/>
    <w:rsid w:val="005614F2"/>
    <w:rsid w:val="00577BC6"/>
    <w:rsid w:val="0069085C"/>
    <w:rsid w:val="006B27ED"/>
    <w:rsid w:val="00771A6F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E4291"/>
    <w:rsid w:val="00E02E0B"/>
    <w:rsid w:val="00EA3476"/>
    <w:rsid w:val="00F16C60"/>
    <w:rsid w:val="00F95C33"/>
    <w:rsid w:val="00FC7F5E"/>
    <w:rsid w:val="00FE747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E50693"/>
  <w15:chartTrackingRefBased/>
  <w15:docId w15:val="{91036F66-0559-4622-B5C3-E7DABB58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9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2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55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0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3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229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8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14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14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23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64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48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8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48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36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44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38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36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3</cp:revision>
  <dcterms:created xsi:type="dcterms:W3CDTF">2021-05-13T09:52:00Z</dcterms:created>
  <dcterms:modified xsi:type="dcterms:W3CDTF">2021-05-14T11:02:00Z</dcterms:modified>
</cp:coreProperties>
</file>