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C194F" w:rsidRPr="006C194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C194F" w:rsidRPr="006C194F">
        <w:rPr>
          <w:rFonts w:ascii="Times New Roman" w:hAnsi="Times New Roman"/>
          <w:b/>
        </w:rPr>
        <w:t>ZP/D-13/A/21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194F" w:rsidRPr="006C194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194F" w:rsidRPr="006C194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C194F" w:rsidRPr="006C194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194F" w:rsidRPr="006C194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C194F" w:rsidRPr="006C194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Times New Roman" w:hAnsi="Times New Roman"/>
          <w:sz w:val="21"/>
          <w:szCs w:val="21"/>
        </w:rPr>
      </w:pPr>
    </w:p>
    <w:p w:rsidR="005378F3" w:rsidRPr="006676AE" w:rsidRDefault="005378F3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C194F" w:rsidRPr="00110593" w:rsidTr="00E47F7B">
        <w:tc>
          <w:tcPr>
            <w:tcW w:w="9212" w:type="dxa"/>
            <w:shd w:val="clear" w:color="auto" w:fill="D9D9D9"/>
          </w:tcPr>
          <w:p w:rsidR="006C194F" w:rsidRPr="00110593" w:rsidRDefault="006C194F" w:rsidP="00E47F7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C194F" w:rsidRPr="00110593" w:rsidRDefault="006C194F" w:rsidP="00E47F7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C194F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C194F" w:rsidRPr="00110593" w:rsidRDefault="006C194F" w:rsidP="00E47F7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C194F" w:rsidRPr="00110593" w:rsidRDefault="006C194F" w:rsidP="00E47F7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378F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C194F" w:rsidRPr="006C194F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C194F" w:rsidRPr="006C194F">
        <w:rPr>
          <w:rFonts w:ascii="Times New Roman" w:hAnsi="Times New Roman"/>
          <w:b/>
        </w:rPr>
        <w:t>Dostawa  analizatora widma sygnałów dla  Wydziału Inżynierii Mechanicznej i Informatyki Politechniki Częstochowskiej</w:t>
      </w:r>
    </w:p>
    <w:p w:rsidR="00F90CD1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5378F3" w:rsidRDefault="005378F3" w:rsidP="00232DF0">
      <w:pPr>
        <w:spacing w:after="0" w:line="276" w:lineRule="auto"/>
        <w:jc w:val="both"/>
        <w:rPr>
          <w:rFonts w:ascii="Times New Roman" w:hAnsi="Times New Roman"/>
        </w:rPr>
      </w:pPr>
    </w:p>
    <w:p w:rsidR="005378F3" w:rsidRPr="00232DF0" w:rsidRDefault="005378F3" w:rsidP="00232DF0">
      <w:pPr>
        <w:spacing w:after="0" w:line="276" w:lineRule="auto"/>
        <w:jc w:val="both"/>
        <w:rPr>
          <w:rFonts w:ascii="Times New Roman" w:hAnsi="Times New Roman"/>
        </w:rPr>
      </w:pP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5378F3" w:rsidRDefault="005378F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378F3" w:rsidRDefault="005378F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378F3" w:rsidRPr="00F90CD1" w:rsidRDefault="005378F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479" w:rsidRDefault="00782479" w:rsidP="0038231F">
      <w:pPr>
        <w:spacing w:after="0" w:line="240" w:lineRule="auto"/>
      </w:pPr>
      <w:r>
        <w:separator/>
      </w:r>
    </w:p>
  </w:endnote>
  <w:endnote w:type="continuationSeparator" w:id="0">
    <w:p w:rsidR="00782479" w:rsidRDefault="007824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4F" w:rsidRDefault="006C1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78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78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4F" w:rsidRDefault="006C1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479" w:rsidRDefault="00782479" w:rsidP="0038231F">
      <w:pPr>
        <w:spacing w:after="0" w:line="240" w:lineRule="auto"/>
      </w:pPr>
      <w:r>
        <w:separator/>
      </w:r>
    </w:p>
  </w:footnote>
  <w:footnote w:type="continuationSeparator" w:id="0">
    <w:p w:rsidR="00782479" w:rsidRDefault="007824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4F" w:rsidRDefault="006C1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4F" w:rsidRDefault="006C1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4F" w:rsidRDefault="006C1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47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78F3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C194F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247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13BD2"/>
  <w15:docId w15:val="{AA6E0592-4C16-419E-82B4-4077A3EF9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FBDCD-4D9C-4DF6-862B-19A602F3C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2021-05-05T09:23:00Z</dcterms:created>
  <dcterms:modified xsi:type="dcterms:W3CDTF">2021-05-05T09:23:00Z</dcterms:modified>
</cp:coreProperties>
</file>