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3723ED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786600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b/>
          <w:sz w:val="24"/>
          <w:szCs w:val="24"/>
        </w:rPr>
      </w:pPr>
      <w:r w:rsidRPr="00FF5D69">
        <w:rPr>
          <w:b/>
          <w:sz w:val="24"/>
          <w:szCs w:val="24"/>
        </w:rPr>
        <w:t xml:space="preserve">Znak sprawy: </w:t>
      </w:r>
      <w:r w:rsidR="00786600">
        <w:rPr>
          <w:b/>
          <w:sz w:val="24"/>
          <w:szCs w:val="24"/>
        </w:rPr>
        <w:t>ZP/ZO-06</w:t>
      </w:r>
      <w:r w:rsidR="009A4DA4">
        <w:rPr>
          <w:b/>
          <w:sz w:val="24"/>
          <w:szCs w:val="24"/>
        </w:rPr>
        <w:t>/21</w:t>
      </w:r>
    </w:p>
    <w:p w:rsidR="00786600" w:rsidRDefault="00786600" w:rsidP="00150D7E">
      <w:pPr>
        <w:rPr>
          <w:b/>
          <w:sz w:val="24"/>
          <w:szCs w:val="24"/>
        </w:rPr>
      </w:pPr>
    </w:p>
    <w:p w:rsidR="00821C80" w:rsidRPr="00786600" w:rsidRDefault="00786600" w:rsidP="00786600">
      <w:pPr>
        <w:jc w:val="center"/>
        <w:rPr>
          <w:b/>
          <w:sz w:val="28"/>
          <w:szCs w:val="28"/>
        </w:rPr>
      </w:pPr>
      <w:r w:rsidRPr="00786600">
        <w:rPr>
          <w:b/>
          <w:sz w:val="28"/>
          <w:szCs w:val="28"/>
        </w:rPr>
        <w:t>WYKAZ NARZĘDZI, WYPOSAŻENIA ZAKŁADU LUB URZĄDZEŃ TECHNICZNYCH DOSTĘPNYCH WYKONAWCY W CELU WYKONANIA ZAMÓWIENIA</w:t>
      </w:r>
    </w:p>
    <w:p w:rsidR="00786600" w:rsidRPr="00786600" w:rsidRDefault="00786600" w:rsidP="00786600">
      <w:pPr>
        <w:rPr>
          <w:b/>
          <w:sz w:val="24"/>
          <w:szCs w:val="24"/>
        </w:rPr>
      </w:pPr>
    </w:p>
    <w:p w:rsidR="00786600" w:rsidRPr="00786600" w:rsidRDefault="00786600" w:rsidP="00786600">
      <w:pPr>
        <w:jc w:val="both"/>
        <w:rPr>
          <w:sz w:val="24"/>
          <w:szCs w:val="24"/>
        </w:rPr>
      </w:pPr>
      <w:r>
        <w:rPr>
          <w:sz w:val="24"/>
          <w:szCs w:val="24"/>
        </w:rPr>
        <w:t>Wykaz narzędzi, wyposażenia zakładu lub urządzeń technicznych dostępnych Wykonawcy w celu wykonania zamówienia</w:t>
      </w:r>
    </w:p>
    <w:p w:rsidR="00CA03B5" w:rsidRDefault="00150D7E" w:rsidP="00150D7E">
      <w:pPr>
        <w:jc w:val="both"/>
        <w:rPr>
          <w:bCs/>
          <w:sz w:val="24"/>
          <w:szCs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="00870214">
        <w:rPr>
          <w:sz w:val="24"/>
        </w:rPr>
        <w:t>na:</w:t>
      </w:r>
      <w:r w:rsidR="00786600">
        <w:rPr>
          <w:sz w:val="24"/>
        </w:rPr>
        <w:t xml:space="preserve"> </w:t>
      </w:r>
      <w:r w:rsidR="00786600" w:rsidRPr="00786600">
        <w:rPr>
          <w:b/>
          <w:sz w:val="24"/>
        </w:rPr>
        <w:t>Organizacja konferencji ,,Bezpieczna dla środowiska oczyszczalnia ścieków”</w:t>
      </w:r>
      <w:r w:rsidR="00870214">
        <w:rPr>
          <w:b/>
          <w:bCs/>
          <w:sz w:val="24"/>
          <w:szCs w:val="24"/>
        </w:rPr>
        <w:t xml:space="preserve">, </w:t>
      </w:r>
      <w:r w:rsidR="00870214" w:rsidRPr="00870214">
        <w:rPr>
          <w:bCs/>
          <w:sz w:val="24"/>
          <w:szCs w:val="24"/>
        </w:rPr>
        <w:t>prowadzonego przez</w:t>
      </w:r>
      <w:r w:rsidR="00870214">
        <w:rPr>
          <w:bCs/>
          <w:sz w:val="24"/>
          <w:szCs w:val="24"/>
        </w:rPr>
        <w:t>:</w:t>
      </w:r>
      <w:r w:rsidR="00870214" w:rsidRPr="00870214">
        <w:rPr>
          <w:bCs/>
          <w:sz w:val="24"/>
          <w:szCs w:val="24"/>
        </w:rPr>
        <w:t xml:space="preserve"> Politechnika Częstochowska</w:t>
      </w:r>
    </w:p>
    <w:p w:rsidR="00870214" w:rsidRDefault="00870214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 xml:space="preserve">OŚWIADCZAM(Y), że w wykonaniu niniejszego zamówienia </w:t>
      </w:r>
      <w:r w:rsidR="00786600">
        <w:t>dysponujemy następującymi urządzeniami i wyposażaniem</w:t>
      </w:r>
      <w:r>
        <w:t>:</w:t>
      </w:r>
    </w:p>
    <w:p w:rsidR="0060654D" w:rsidRPr="0060654D" w:rsidRDefault="0060654D" w:rsidP="0060654D">
      <w:pPr>
        <w:pStyle w:val="Tekstpodstawowy2"/>
      </w:pPr>
    </w:p>
    <w:tbl>
      <w:tblPr>
        <w:tblW w:w="9923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786600" w:rsidTr="005660BB">
        <w:trPr>
          <w:cantSplit/>
          <w:trHeight w:val="4147"/>
        </w:trPr>
        <w:tc>
          <w:tcPr>
            <w:tcW w:w="9923" w:type="dxa"/>
            <w:vAlign w:val="center"/>
          </w:tcPr>
          <w:p w:rsidR="00786600" w:rsidRPr="00786600" w:rsidRDefault="00786600" w:rsidP="00786600"/>
        </w:tc>
      </w:tr>
    </w:tbl>
    <w:p w:rsidR="00821C80" w:rsidRDefault="00AA594F" w:rsidP="00CA03B5">
      <w:pPr>
        <w:tabs>
          <w:tab w:val="left" w:pos="1985"/>
          <w:tab w:val="left" w:pos="4820"/>
          <w:tab w:val="left" w:pos="5387"/>
          <w:tab w:val="left" w:pos="8931"/>
        </w:tabs>
        <w:spacing w:before="960"/>
        <w:rPr>
          <w:sz w:val="24"/>
        </w:rPr>
      </w:pPr>
      <w:r>
        <w:rPr>
          <w:sz w:val="24"/>
        </w:rPr>
        <w:t xml:space="preserve">        </w:t>
      </w:r>
      <w:r w:rsidR="00171A17">
        <w:rPr>
          <w:sz w:val="24"/>
        </w:rPr>
        <w:t xml:space="preserve">…………….dnia ……………. </w:t>
      </w:r>
      <w:r>
        <w:rPr>
          <w:sz w:val="24"/>
        </w:rPr>
        <w:t xml:space="preserve">                             </w:t>
      </w:r>
      <w:r w:rsidR="00CA03B5">
        <w:rPr>
          <w:sz w:val="24"/>
        </w:rPr>
        <w:t xml:space="preserve">                                            </w:t>
      </w:r>
      <w:r w:rsidR="00171A17">
        <w:rPr>
          <w:sz w:val="24"/>
        </w:rPr>
        <w:t xml:space="preserve"> </w:t>
      </w:r>
      <w:r w:rsidR="00171A17">
        <w:rPr>
          <w:sz w:val="24"/>
        </w:rPr>
        <w:tab/>
        <w:t xml:space="preserve">  </w:t>
      </w:r>
      <w:r w:rsidR="00171A17">
        <w:rPr>
          <w:sz w:val="24"/>
        </w:rPr>
        <w:tab/>
        <w:t xml:space="preserve"> </w:t>
      </w:r>
      <w:r w:rsidR="00171A17">
        <w:rPr>
          <w:sz w:val="24"/>
        </w:rPr>
        <w:tab/>
      </w:r>
      <w:r w:rsidR="00171A17">
        <w:rPr>
          <w:sz w:val="24"/>
        </w:rPr>
        <w:tab/>
      </w:r>
      <w:bookmarkStart w:id="0" w:name="_GoBack"/>
      <w:bookmarkEnd w:id="0"/>
      <w:r>
        <w:rPr>
          <w:sz w:val="24"/>
        </w:rPr>
        <w:t>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CA03B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134" w:bottom="1418" w:left="1135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DF0" w:rsidRDefault="00E51DF0">
      <w:r>
        <w:separator/>
      </w:r>
    </w:p>
  </w:endnote>
  <w:endnote w:type="continuationSeparator" w:id="0">
    <w:p w:rsidR="00E51DF0" w:rsidRDefault="00E51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9918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30"/>
      <w:gridCol w:w="3969"/>
      <w:gridCol w:w="3119"/>
    </w:tblGrid>
    <w:tr w:rsidR="00786600" w:rsidRPr="00916EE9" w:rsidTr="000B3FC5">
      <w:tc>
        <w:tcPr>
          <w:tcW w:w="2830" w:type="dxa"/>
        </w:tcPr>
        <w:p w:rsidR="00786600" w:rsidRPr="00916EE9" w:rsidRDefault="00786600" w:rsidP="00786600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 xml:space="preserve">Biuro projektu </w:t>
          </w:r>
          <w:proofErr w:type="spellStart"/>
          <w:r w:rsidRPr="00916EE9">
            <w:rPr>
              <w:b/>
              <w:bCs/>
              <w:sz w:val="20"/>
              <w:szCs w:val="20"/>
            </w:rPr>
            <w:t>EnviSafeBioC</w:t>
          </w:r>
          <w:proofErr w:type="spellEnd"/>
        </w:p>
      </w:tc>
      <w:tc>
        <w:tcPr>
          <w:tcW w:w="3969" w:type="dxa"/>
        </w:tcPr>
        <w:p w:rsidR="00786600" w:rsidRPr="00916EE9" w:rsidRDefault="00786600" w:rsidP="00786600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Politechnika Częstochowska</w:t>
          </w:r>
        </w:p>
        <w:p w:rsidR="00786600" w:rsidRDefault="00786600" w:rsidP="00786600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Wydział Infrastruktury i Środowiska</w:t>
          </w:r>
        </w:p>
        <w:p w:rsidR="00786600" w:rsidRPr="00F3711D" w:rsidRDefault="00786600" w:rsidP="00786600"/>
      </w:tc>
      <w:tc>
        <w:tcPr>
          <w:tcW w:w="3119" w:type="dxa"/>
        </w:tcPr>
        <w:p w:rsidR="00786600" w:rsidRPr="00916EE9" w:rsidRDefault="00786600" w:rsidP="00786600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Instytut Inżynierii Środowiska</w:t>
          </w:r>
        </w:p>
        <w:p w:rsidR="00786600" w:rsidRPr="00916EE9" w:rsidRDefault="00786600" w:rsidP="00786600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ul. Brzeźnicka 60A</w:t>
          </w:r>
        </w:p>
        <w:p w:rsidR="00786600" w:rsidRPr="00916EE9" w:rsidRDefault="00786600" w:rsidP="00786600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42-200 Częstochowa</w:t>
          </w:r>
        </w:p>
        <w:p w:rsidR="00786600" w:rsidRPr="00916EE9" w:rsidRDefault="00786600" w:rsidP="00786600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kfijalkowski@is.pcz.czest.pl</w:t>
          </w:r>
        </w:p>
      </w:tc>
    </w:tr>
  </w:tbl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1A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DF0" w:rsidRDefault="00E51DF0">
      <w:r>
        <w:separator/>
      </w:r>
    </w:p>
  </w:footnote>
  <w:footnote w:type="continuationSeparator" w:id="0">
    <w:p w:rsidR="00E51DF0" w:rsidRDefault="00E51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B5" w:rsidRDefault="00786600">
    <w:pPr>
      <w:pStyle w:val="Nagwek"/>
    </w:pPr>
    <w:r>
      <w:rPr>
        <w:noProof/>
      </w:rPr>
      <w:drawing>
        <wp:inline distT="0" distB="0" distL="0" distR="0" wp14:anchorId="1277F0ED" wp14:editId="1E626481">
          <wp:extent cx="5760085" cy="1107669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er na dokumnet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1107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A03B5" w:rsidRDefault="00CA03B5">
    <w:pPr>
      <w:pStyle w:val="Nagwek"/>
    </w:pPr>
  </w:p>
  <w:p w:rsidR="00CA03B5" w:rsidRDefault="00CA03B5">
    <w:pPr>
      <w:pStyle w:val="Nagwek"/>
    </w:pPr>
  </w:p>
  <w:p w:rsidR="00CA03B5" w:rsidRDefault="00CA03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6AD"/>
    <w:rsid w:val="00150D7E"/>
    <w:rsid w:val="00167DCC"/>
    <w:rsid w:val="00171A17"/>
    <w:rsid w:val="002C12ED"/>
    <w:rsid w:val="003723ED"/>
    <w:rsid w:val="003D303D"/>
    <w:rsid w:val="00405D13"/>
    <w:rsid w:val="00493C46"/>
    <w:rsid w:val="004D4421"/>
    <w:rsid w:val="004E070D"/>
    <w:rsid w:val="005660BB"/>
    <w:rsid w:val="0060654D"/>
    <w:rsid w:val="00610765"/>
    <w:rsid w:val="00613D74"/>
    <w:rsid w:val="007064BA"/>
    <w:rsid w:val="00786600"/>
    <w:rsid w:val="0081521F"/>
    <w:rsid w:val="00821C80"/>
    <w:rsid w:val="00870214"/>
    <w:rsid w:val="008C36AD"/>
    <w:rsid w:val="00936CFB"/>
    <w:rsid w:val="00980415"/>
    <w:rsid w:val="009A4DA4"/>
    <w:rsid w:val="009C437A"/>
    <w:rsid w:val="009D6AF6"/>
    <w:rsid w:val="009E4974"/>
    <w:rsid w:val="00AA594F"/>
    <w:rsid w:val="00B11EA3"/>
    <w:rsid w:val="00B41A5F"/>
    <w:rsid w:val="00B551AF"/>
    <w:rsid w:val="00CA03B5"/>
    <w:rsid w:val="00D52F5E"/>
    <w:rsid w:val="00DC6E15"/>
    <w:rsid w:val="00E51DF0"/>
    <w:rsid w:val="00E819CF"/>
    <w:rsid w:val="00FF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BE5FB9D"/>
  <w15:chartTrackingRefBased/>
  <w15:docId w15:val="{09FADA8B-BF21-497A-A550-B0D08832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660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StopkaZnak">
    <w:name w:val="Stopka Znak"/>
    <w:basedOn w:val="Domylnaczcionkaakapitu"/>
    <w:link w:val="Stopka"/>
    <w:uiPriority w:val="99"/>
    <w:rsid w:val="00786600"/>
  </w:style>
  <w:style w:type="table" w:styleId="Tabela-Siatka">
    <w:name w:val="Table Grid"/>
    <w:basedOn w:val="Standardowy"/>
    <w:uiPriority w:val="39"/>
    <w:rsid w:val="00786600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71A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71A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Marcin Malicki</cp:lastModifiedBy>
  <cp:revision>2</cp:revision>
  <cp:lastPrinted>2021-05-06T12:17:00Z</cp:lastPrinted>
  <dcterms:created xsi:type="dcterms:W3CDTF">2021-05-06T12:17:00Z</dcterms:created>
  <dcterms:modified xsi:type="dcterms:W3CDTF">2021-05-06T12:17:00Z</dcterms:modified>
</cp:coreProperties>
</file>