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395B3" w14:textId="77777777" w:rsidR="005F4BC0" w:rsidRDefault="008B62D3" w:rsidP="004F079B">
      <w:pPr>
        <w:spacing w:after="240"/>
        <w:jc w:val="right"/>
        <w:rPr>
          <w:sz w:val="22"/>
          <w:szCs w:val="22"/>
        </w:rPr>
      </w:pPr>
      <w:r w:rsidRPr="008B62D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B62D3">
        <w:rPr>
          <w:sz w:val="22"/>
          <w:szCs w:val="22"/>
        </w:rPr>
        <w:t>2021-04-30</w:t>
      </w:r>
    </w:p>
    <w:p w14:paraId="14C2D05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0BF6B0E" w14:textId="77777777" w:rsidR="008B62D3" w:rsidRPr="008B62D3" w:rsidRDefault="008B62D3">
      <w:pPr>
        <w:rPr>
          <w:b/>
          <w:bCs/>
          <w:sz w:val="22"/>
          <w:szCs w:val="22"/>
        </w:rPr>
      </w:pPr>
      <w:r w:rsidRPr="008B62D3">
        <w:rPr>
          <w:b/>
          <w:bCs/>
          <w:sz w:val="22"/>
          <w:szCs w:val="22"/>
        </w:rPr>
        <w:t>Szpital Wojewódzki w Poznaniu</w:t>
      </w:r>
    </w:p>
    <w:p w14:paraId="1A7ABC93" w14:textId="77777777" w:rsidR="00F16C50" w:rsidRPr="00D91931" w:rsidRDefault="008B62D3">
      <w:pPr>
        <w:rPr>
          <w:b/>
          <w:bCs/>
          <w:sz w:val="22"/>
          <w:szCs w:val="22"/>
        </w:rPr>
      </w:pPr>
      <w:r w:rsidRPr="008B62D3">
        <w:rPr>
          <w:b/>
          <w:bCs/>
          <w:sz w:val="22"/>
          <w:szCs w:val="22"/>
        </w:rPr>
        <w:t>Dział Zamówień Publicznych</w:t>
      </w:r>
    </w:p>
    <w:p w14:paraId="71A107A0" w14:textId="28FEE91F" w:rsidR="00F16C50" w:rsidRPr="00BD5546" w:rsidRDefault="00D2626F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B62D3" w:rsidRPr="008B62D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8B62D3" w:rsidRPr="008B62D3">
        <w:rPr>
          <w:sz w:val="22"/>
          <w:szCs w:val="22"/>
        </w:rPr>
        <w:t>7/19</w:t>
      </w:r>
    </w:p>
    <w:p w14:paraId="49AE761E" w14:textId="77777777" w:rsidR="00F16C50" w:rsidRPr="00BD5546" w:rsidRDefault="008B62D3">
      <w:pPr>
        <w:rPr>
          <w:sz w:val="22"/>
          <w:szCs w:val="22"/>
        </w:rPr>
      </w:pPr>
      <w:r w:rsidRPr="008B62D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B62D3">
        <w:rPr>
          <w:sz w:val="22"/>
          <w:szCs w:val="22"/>
        </w:rPr>
        <w:t>Poznań</w:t>
      </w:r>
    </w:p>
    <w:p w14:paraId="44F6337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420480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577DD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692C5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D805C3" w14:textId="2CE5CD0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B62D3" w:rsidRPr="008B62D3">
        <w:rPr>
          <w:bCs/>
          <w:sz w:val="22"/>
          <w:szCs w:val="22"/>
        </w:rPr>
        <w:t>SZW/DZP/4/2021</w:t>
      </w:r>
      <w:r w:rsidRPr="00D91931">
        <w:rPr>
          <w:sz w:val="22"/>
          <w:szCs w:val="22"/>
        </w:rPr>
        <w:tab/>
        <w:t xml:space="preserve"> </w:t>
      </w:r>
    </w:p>
    <w:p w14:paraId="4561EE2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FAC9C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81BAF3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1C7A6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8FF96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601BF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1EB9D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1CD1DE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B62D3" w:rsidRPr="00607F9B" w14:paraId="7CBD977F" w14:textId="77777777" w:rsidTr="001225D2">
        <w:trPr>
          <w:trHeight w:val="638"/>
        </w:trPr>
        <w:tc>
          <w:tcPr>
            <w:tcW w:w="959" w:type="dxa"/>
            <w:shd w:val="clear" w:color="auto" w:fill="auto"/>
          </w:tcPr>
          <w:p w14:paraId="3501878E" w14:textId="77777777" w:rsidR="008B62D3" w:rsidRPr="00607F9B" w:rsidRDefault="008B62D3" w:rsidP="001225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BA1B7F" w14:textId="77777777" w:rsidR="008B62D3" w:rsidRPr="00607F9B" w:rsidRDefault="008B62D3" w:rsidP="001225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62D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B62D3">
              <w:rPr>
                <w:b/>
                <w:bCs/>
                <w:sz w:val="22"/>
                <w:szCs w:val="22"/>
              </w:rPr>
              <w:t>Zakup części do aparatury medycznej użytkowanej na Oddziale Anestezjologii i Intensywnej Terapii oraz Oddziale Noworodkowym z Pododdziałem Intensywnej Opieki Neonatologicznej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B62D3">
              <w:rPr>
                <w:b/>
                <w:sz w:val="22"/>
                <w:szCs w:val="22"/>
              </w:rPr>
              <w:t>SZW/DZP/4/2021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69E477" w14:textId="77777777" w:rsidR="008B62D3" w:rsidRPr="008B62D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B62D3" w:rsidRPr="008B62D3">
        <w:rPr>
          <w:rFonts w:ascii="Times New Roman" w:hAnsi="Times New Roman"/>
          <w:b/>
          <w:szCs w:val="22"/>
        </w:rPr>
        <w:t>Szpital Wojewódzki w Poznaniu</w:t>
      </w:r>
    </w:p>
    <w:p w14:paraId="496E707D" w14:textId="3B94D27F" w:rsidR="004F079B" w:rsidRDefault="008B62D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B62D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B62D3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CDE3B4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B62D3" w:rsidRPr="008B62D3">
        <w:rPr>
          <w:rFonts w:ascii="Times New Roman" w:hAnsi="Times New Roman"/>
          <w:b/>
          <w:szCs w:val="22"/>
        </w:rPr>
        <w:t>2021-05-06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B62D3" w:rsidRPr="008B62D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B62D3" w:rsidRPr="008B62D3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 </w:t>
      </w:r>
      <w:r w:rsidR="008B62D3" w:rsidRPr="008B62D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4952B1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B62D3" w:rsidRPr="008B62D3">
        <w:rPr>
          <w:rFonts w:ascii="Times New Roman" w:hAnsi="Times New Roman"/>
          <w:b/>
          <w:szCs w:val="22"/>
        </w:rPr>
        <w:t>2021-05-06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B62D3" w:rsidRPr="008B62D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B62D3" w:rsidRPr="008B62D3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 </w:t>
      </w:r>
      <w:r w:rsidR="008B62D3" w:rsidRPr="008B62D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9A428A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9B8EAE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617B3E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E43F6F4" w14:textId="4B33F731" w:rsidR="00F16C50" w:rsidRPr="00D91931" w:rsidRDefault="00D2626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AB9B" w14:textId="77777777" w:rsidR="00234605" w:rsidRDefault="00234605">
      <w:r>
        <w:separator/>
      </w:r>
    </w:p>
  </w:endnote>
  <w:endnote w:type="continuationSeparator" w:id="0">
    <w:p w14:paraId="2B4C1B17" w14:textId="77777777" w:rsidR="00234605" w:rsidRDefault="0023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7B5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2EAC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076B72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55D369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8A9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8289E" w14:textId="77777777" w:rsidR="00234605" w:rsidRDefault="00234605">
      <w:r>
        <w:separator/>
      </w:r>
    </w:p>
  </w:footnote>
  <w:footnote w:type="continuationSeparator" w:id="0">
    <w:p w14:paraId="32D552F0" w14:textId="77777777" w:rsidR="00234605" w:rsidRDefault="00234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6337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7510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A4F7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05"/>
    <w:rsid w:val="00136AEA"/>
    <w:rsid w:val="0015679F"/>
    <w:rsid w:val="001C5A4C"/>
    <w:rsid w:val="00234605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3169E"/>
    <w:rsid w:val="00797C4E"/>
    <w:rsid w:val="00816FE0"/>
    <w:rsid w:val="00820E2C"/>
    <w:rsid w:val="008365E9"/>
    <w:rsid w:val="008B62D3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2626F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C2A8CE"/>
  <w15:chartTrackingRefBased/>
  <w15:docId w15:val="{D46F9374-1C7B-4F26-AD7C-431C77CB7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2001-02-09T20:53:00Z</cp:lastPrinted>
  <dcterms:created xsi:type="dcterms:W3CDTF">2021-04-30T10:46:00Z</dcterms:created>
  <dcterms:modified xsi:type="dcterms:W3CDTF">2021-04-30T10:46:00Z</dcterms:modified>
</cp:coreProperties>
</file>