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7B6B34" w:rsidP="001A443E">
      <w:pPr>
        <w:jc w:val="right"/>
        <w:rPr>
          <w:b/>
          <w:bCs/>
          <w:sz w:val="24"/>
        </w:rPr>
      </w:pPr>
      <w:r w:rsidRPr="007B6B34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7B6B34">
        <w:rPr>
          <w:sz w:val="24"/>
        </w:rPr>
        <w:t>2021-04-30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7B6B34" w:rsidP="0018613E">
      <w:pPr>
        <w:spacing w:after="40"/>
        <w:rPr>
          <w:b/>
          <w:bCs/>
          <w:sz w:val="24"/>
        </w:rPr>
      </w:pPr>
      <w:r w:rsidRPr="007B6B34">
        <w:rPr>
          <w:b/>
          <w:bCs/>
          <w:sz w:val="24"/>
        </w:rPr>
        <w:t>Sekcja Zamówień Publicznych</w:t>
      </w:r>
    </w:p>
    <w:p w:rsidR="00A80738" w:rsidRPr="0018613E" w:rsidRDefault="007B6B34" w:rsidP="00A80738">
      <w:pPr>
        <w:rPr>
          <w:bCs/>
          <w:sz w:val="24"/>
        </w:rPr>
      </w:pPr>
      <w:r w:rsidRPr="007B6B34">
        <w:rPr>
          <w:bCs/>
          <w:sz w:val="24"/>
        </w:rPr>
        <w:t>oś. Na Skarpie</w:t>
      </w:r>
      <w:r w:rsidR="00A80738" w:rsidRPr="0018613E">
        <w:rPr>
          <w:bCs/>
          <w:sz w:val="24"/>
        </w:rPr>
        <w:t xml:space="preserve"> </w:t>
      </w:r>
      <w:r w:rsidRPr="007B6B34">
        <w:rPr>
          <w:bCs/>
          <w:sz w:val="24"/>
        </w:rPr>
        <w:t>66</w:t>
      </w:r>
    </w:p>
    <w:p w:rsidR="00A80738" w:rsidRPr="0018613E" w:rsidRDefault="007B6B34" w:rsidP="00A80738">
      <w:pPr>
        <w:rPr>
          <w:bCs/>
          <w:sz w:val="24"/>
        </w:rPr>
      </w:pPr>
      <w:r w:rsidRPr="007B6B34">
        <w:rPr>
          <w:bCs/>
          <w:sz w:val="24"/>
        </w:rPr>
        <w:t>31-913</w:t>
      </w:r>
      <w:r w:rsidR="00A80738" w:rsidRPr="0018613E">
        <w:rPr>
          <w:bCs/>
          <w:sz w:val="24"/>
        </w:rPr>
        <w:t xml:space="preserve"> </w:t>
      </w:r>
      <w:r w:rsidRPr="007B6B34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F2C03">
        <w:rPr>
          <w:b/>
          <w:sz w:val="24"/>
          <w:szCs w:val="24"/>
        </w:rPr>
        <w:t>S</w:t>
      </w:r>
      <w:r w:rsidR="007B6B34" w:rsidRPr="007B6B34">
        <w:rPr>
          <w:b/>
          <w:sz w:val="24"/>
          <w:szCs w:val="24"/>
        </w:rPr>
        <w:t>ZP</w:t>
      </w:r>
      <w:r w:rsidR="005F2C03">
        <w:rPr>
          <w:b/>
          <w:sz w:val="24"/>
          <w:szCs w:val="24"/>
        </w:rPr>
        <w:t>.271. 278</w:t>
      </w:r>
      <w:r w:rsidR="007B6B34" w:rsidRPr="007B6B34">
        <w:rPr>
          <w:b/>
          <w:sz w:val="24"/>
          <w:szCs w:val="24"/>
        </w:rPr>
        <w:t>/18/2020</w:t>
      </w:r>
      <w:r w:rsidR="005F2C03">
        <w:rPr>
          <w:b/>
          <w:sz w:val="24"/>
          <w:szCs w:val="24"/>
        </w:rPr>
        <w:t>/2021</w:t>
      </w:r>
      <w:bookmarkStart w:id="0" w:name="_GoBack"/>
      <w:bookmarkEnd w:id="0"/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B6B34" w:rsidRPr="007B6B3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7B6B34" w:rsidP="00CB5EDB">
      <w:pPr>
        <w:pStyle w:val="Tekstpodstawowywcity"/>
        <w:spacing w:before="120" w:after="240"/>
        <w:ind w:firstLine="0"/>
        <w:jc w:val="center"/>
      </w:pPr>
      <w:r w:rsidRPr="007B6B34">
        <w:rPr>
          <w:b/>
        </w:rPr>
        <w:t>Dostawa wyrobów medycznych jednorazowego i wielorazowego użytku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7B6B34" w:rsidRPr="007B6B34">
        <w:rPr>
          <w:sz w:val="24"/>
          <w:szCs w:val="24"/>
        </w:rPr>
        <w:t>(t.j.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7B6B34" w:rsidRPr="007B6B34">
        <w:rPr>
          <w:sz w:val="24"/>
          <w:szCs w:val="24"/>
        </w:rPr>
        <w:t>26/04/2021</w:t>
      </w:r>
      <w:r w:rsidRPr="00FF4AB1">
        <w:rPr>
          <w:sz w:val="24"/>
          <w:szCs w:val="24"/>
        </w:rPr>
        <w:t xml:space="preserve"> o godz. </w:t>
      </w:r>
      <w:r w:rsidR="007B6B34" w:rsidRPr="007B6B34">
        <w:rPr>
          <w:sz w:val="24"/>
          <w:szCs w:val="24"/>
        </w:rPr>
        <w:t>10:30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B6B34">
              <w:rPr>
                <w:sz w:val="24"/>
                <w:szCs w:val="24"/>
              </w:rPr>
              <w:t>części 1 zamówienia w wysokości 204 717.78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B6B34">
              <w:rPr>
                <w:sz w:val="24"/>
              </w:rPr>
              <w:t>części 2 zamówienia w wysokości 172 549.44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B6B34">
              <w:rPr>
                <w:sz w:val="24"/>
              </w:rPr>
              <w:t>części 3 zamówienia w wysokości 78 516.00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B6B34">
              <w:rPr>
                <w:sz w:val="24"/>
              </w:rPr>
              <w:t>części 4 zamówienia w wysokości 9 193.50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B6B34">
              <w:rPr>
                <w:sz w:val="24"/>
              </w:rPr>
              <w:t>części 5 zamówienia w wysokości 6 825.60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B6B34">
              <w:rPr>
                <w:sz w:val="24"/>
              </w:rPr>
              <w:t>części 6 zamówienia w wysokości 3 499.20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B6B34">
              <w:rPr>
                <w:sz w:val="24"/>
              </w:rPr>
              <w:t>części 7 zamówienia w wysokości 6 469.63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B6B34">
              <w:rPr>
                <w:sz w:val="24"/>
              </w:rPr>
              <w:t>części 8 zamówienia w wysokości 50 144.40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B6B34">
              <w:rPr>
                <w:sz w:val="24"/>
              </w:rPr>
              <w:t>części 9 zamówienia w wysokości 8 424.00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B6B34">
              <w:rPr>
                <w:sz w:val="24"/>
              </w:rPr>
              <w:t>części 10 zamówienia w wysokości 187 522.11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B6B34">
              <w:rPr>
                <w:sz w:val="24"/>
              </w:rPr>
              <w:t>części 11 zamówienia w wysokości 119 556.00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B6B34">
              <w:rPr>
                <w:sz w:val="24"/>
              </w:rPr>
              <w:t>części 12 zamówienia w wysokości 9 072.00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B6B34">
              <w:rPr>
                <w:sz w:val="24"/>
              </w:rPr>
              <w:t>części 13 zamówienia w wysokości 210 600.00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B6B34">
              <w:rPr>
                <w:sz w:val="24"/>
              </w:rPr>
              <w:t>części 14 zamówienia w wysokości 18 084.60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B6B34">
              <w:rPr>
                <w:sz w:val="24"/>
              </w:rPr>
              <w:t>części 15 zamówienia w wysokości 147 609.00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B6B34">
              <w:rPr>
                <w:sz w:val="24"/>
              </w:rPr>
              <w:t>części 16 zamówienia w wysokości 155 263.84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B6B34">
              <w:rPr>
                <w:sz w:val="24"/>
              </w:rPr>
              <w:t>części 17 zamówienia w wysokości 100 161.60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B6B34">
              <w:rPr>
                <w:sz w:val="24"/>
              </w:rPr>
              <w:t>części 18 zamówienia w wysokości 94 759.20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B6B34">
              <w:rPr>
                <w:sz w:val="24"/>
              </w:rPr>
              <w:t>części 19 zamówienia w wysokości 7 516.20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B6B34">
              <w:rPr>
                <w:sz w:val="24"/>
              </w:rPr>
              <w:t>części 20 zamówienia w wysokości 40 714.92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lastRenderedPageBreak/>
              <w:t xml:space="preserve"> </w:t>
            </w:r>
            <w:r w:rsidRPr="007B6B34">
              <w:rPr>
                <w:sz w:val="24"/>
              </w:rPr>
              <w:t>części 21 zamówienia w wysokości 7 020.00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B6B34">
              <w:rPr>
                <w:sz w:val="24"/>
              </w:rPr>
              <w:t>części 22 zamówienia w wysokości 22 680.00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B6B34">
              <w:rPr>
                <w:sz w:val="24"/>
              </w:rPr>
              <w:t>części 23 zamówienia w wysokości 38 556.00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B6B34">
              <w:rPr>
                <w:sz w:val="24"/>
              </w:rPr>
              <w:t>części 24 zamówienia w wysokości 48 708.00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B6B34">
              <w:rPr>
                <w:sz w:val="24"/>
              </w:rPr>
              <w:t>części 25 zamówienia w wysokości 7 560.00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B6B34">
              <w:rPr>
                <w:sz w:val="24"/>
              </w:rPr>
              <w:t>części 26 zamówienia w wysokości 13 001.10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B6B34">
              <w:rPr>
                <w:sz w:val="24"/>
              </w:rPr>
              <w:t>części 27 zamówienia w wysokości 138 135.00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B6B34">
              <w:rPr>
                <w:sz w:val="24"/>
              </w:rPr>
              <w:t>części 28 zamówienia w wysokości 387 450.00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B6B34">
              <w:rPr>
                <w:sz w:val="24"/>
              </w:rPr>
              <w:t>części 29 zamówienia w wysokości 129 150.00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B6B34">
              <w:rPr>
                <w:sz w:val="24"/>
              </w:rPr>
              <w:t>części 30 zamówienia w wysokości 247 860.00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B6B34">
              <w:rPr>
                <w:sz w:val="24"/>
              </w:rPr>
              <w:t>części 31 zamówienia w wysokości 673 920.00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B6B34">
              <w:rPr>
                <w:sz w:val="24"/>
              </w:rPr>
              <w:t>części 32 zamówienia w wysokości 11 664.00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B6B34">
              <w:rPr>
                <w:sz w:val="24"/>
              </w:rPr>
              <w:t>części 33 zamówienia w wysokości 109 382.40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B6B34">
              <w:rPr>
                <w:sz w:val="24"/>
              </w:rPr>
              <w:t>części 34 zamówienia w wysokości 22 572.00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B6B34">
              <w:rPr>
                <w:sz w:val="24"/>
              </w:rPr>
              <w:t>części 35 zamówienia w wysokości 972.00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B6B34">
              <w:rPr>
                <w:sz w:val="24"/>
              </w:rPr>
              <w:t>części 36 zamówienia w wysokości 38 556.00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B6B34">
              <w:rPr>
                <w:sz w:val="24"/>
              </w:rPr>
              <w:t>części 37 zamówienia w wysokości 1 620.00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B6B34">
              <w:rPr>
                <w:sz w:val="24"/>
              </w:rPr>
              <w:t>części 38 zamówienia w wysokości 1 512.00 zł brutto;</w:t>
            </w:r>
          </w:p>
        </w:tc>
      </w:tr>
      <w:tr w:rsidR="007B6B34" w:rsidRPr="006646D9" w:rsidTr="00302426">
        <w:trPr>
          <w:trHeight w:val="70"/>
        </w:trPr>
        <w:tc>
          <w:tcPr>
            <w:tcW w:w="9214" w:type="dxa"/>
          </w:tcPr>
          <w:p w:rsidR="007B6B34" w:rsidRPr="00A3048A" w:rsidRDefault="007B6B34" w:rsidP="003024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7B6B34">
              <w:rPr>
                <w:sz w:val="24"/>
              </w:rPr>
              <w:t>części 39 zamówienia w wysokości 206 271.36 zł brutto;</w:t>
            </w:r>
          </w:p>
        </w:tc>
      </w:tr>
    </w:tbl>
    <w:p w:rsidR="00A80738" w:rsidRDefault="007B6B34" w:rsidP="00342653">
      <w:pPr>
        <w:spacing w:before="120" w:after="60"/>
        <w:jc w:val="both"/>
        <w:rPr>
          <w:sz w:val="24"/>
        </w:rPr>
      </w:pPr>
      <w:r>
        <w:rPr>
          <w:sz w:val="24"/>
        </w:rPr>
        <w:t xml:space="preserve"> </w:t>
      </w:r>
      <w:r w:rsidR="00CB5EDB"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437"/>
        <w:gridCol w:w="1134"/>
        <w:gridCol w:w="1276"/>
        <w:gridCol w:w="1134"/>
        <w:gridCol w:w="1417"/>
      </w:tblGrid>
      <w:tr w:rsidR="00C94D43" w:rsidRPr="00075CD0" w:rsidTr="009858F6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437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4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"ARNO-MED" SPÓŁKA Z OGRANICZONĄ ODPOWIEDZIALNOŚCIĄ</w:t>
            </w:r>
          </w:p>
          <w:p w:rsidR="007B6B34" w:rsidRPr="00CB5EDB" w:rsidRDefault="007B6B34" w:rsidP="00302426">
            <w:r w:rsidRPr="007B6B34">
              <w:t>KOLEJOWA</w:t>
            </w:r>
            <w:r w:rsidRPr="00CB5EDB">
              <w:t xml:space="preserve"> </w:t>
            </w:r>
            <w:r w:rsidRPr="007B6B34">
              <w:t>24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55-081</w:t>
            </w:r>
            <w:r w:rsidRPr="00CB5EDB">
              <w:t xml:space="preserve"> </w:t>
            </w:r>
            <w:r w:rsidRPr="007B6B34">
              <w:t>MIETKÓW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10 297.80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5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"ARNO-MED" SPÓŁKA Z OGRANICZONĄ ODPOWIEDZIALNOŚCIĄ</w:t>
            </w:r>
          </w:p>
          <w:p w:rsidR="007B6B34" w:rsidRPr="00CB5EDB" w:rsidRDefault="007B6B34" w:rsidP="00302426">
            <w:r w:rsidRPr="007B6B34">
              <w:t>KOLEJOWA</w:t>
            </w:r>
            <w:r w:rsidRPr="00CB5EDB">
              <w:t xml:space="preserve"> </w:t>
            </w:r>
            <w:r w:rsidRPr="007B6B34">
              <w:t>24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55-081</w:t>
            </w:r>
            <w:r w:rsidRPr="00CB5EDB">
              <w:t xml:space="preserve"> </w:t>
            </w:r>
            <w:r w:rsidRPr="007B6B34">
              <w:t>MIETKÓW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4 752.00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"ARNO-MED" SPÓŁKA Z OGRANICZONĄ ODPOWIEDZIALNOŚCIĄ</w:t>
            </w:r>
          </w:p>
          <w:p w:rsidR="007B6B34" w:rsidRPr="00CB5EDB" w:rsidRDefault="007B6B34" w:rsidP="00302426">
            <w:r w:rsidRPr="007B6B34">
              <w:t>KOLEJOWA</w:t>
            </w:r>
            <w:r w:rsidRPr="00CB5EDB">
              <w:t xml:space="preserve"> </w:t>
            </w:r>
            <w:r w:rsidRPr="007B6B34">
              <w:t>24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55-081</w:t>
            </w:r>
            <w:r w:rsidRPr="00CB5EDB">
              <w:t xml:space="preserve"> </w:t>
            </w:r>
            <w:r w:rsidRPr="007B6B34">
              <w:t>MIETKÓW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2 332.80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23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"ARNO-MED" SPÓŁKA Z OGRANICZONĄ ODPOWIEDZIALNOŚCIĄ</w:t>
            </w:r>
          </w:p>
          <w:p w:rsidR="007B6B34" w:rsidRPr="00CB5EDB" w:rsidRDefault="007B6B34" w:rsidP="00302426">
            <w:r w:rsidRPr="007B6B34">
              <w:t>KOLEJOWA</w:t>
            </w:r>
            <w:r w:rsidRPr="00CB5EDB">
              <w:t xml:space="preserve"> </w:t>
            </w:r>
            <w:r w:rsidRPr="007B6B34">
              <w:t>24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55-081</w:t>
            </w:r>
            <w:r w:rsidRPr="00CB5EDB">
              <w:t xml:space="preserve"> </w:t>
            </w:r>
            <w:r w:rsidRPr="007B6B34">
              <w:t>MIETKÓW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49 572.00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5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"ChM"sp. z o.o.</w:t>
            </w:r>
          </w:p>
          <w:p w:rsidR="007B6B34" w:rsidRPr="00CB5EDB" w:rsidRDefault="007B6B34" w:rsidP="00302426">
            <w:r w:rsidRPr="007B6B34">
              <w:t>Lewickie</w:t>
            </w:r>
            <w:r w:rsidRPr="00CB5EDB">
              <w:t xml:space="preserve"> </w:t>
            </w:r>
            <w:r w:rsidRPr="007B6B34">
              <w:t>3b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16-061</w:t>
            </w:r>
            <w:r w:rsidRPr="00CB5EDB">
              <w:t xml:space="preserve"> </w:t>
            </w:r>
            <w:r w:rsidRPr="007B6B34">
              <w:t xml:space="preserve">Juchnowiec </w:t>
            </w:r>
            <w:r w:rsidRPr="007B6B34">
              <w:lastRenderedPageBreak/>
              <w:t>Kościelny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lastRenderedPageBreak/>
              <w:t>12 009.60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 xml:space="preserve">12 miesięcy od daty udzielenia </w:t>
            </w:r>
            <w:r w:rsidRPr="007B6B34">
              <w:lastRenderedPageBreak/>
              <w:t>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lastRenderedPageBreak/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J.CHODACKI, A.MISZTAL "MEDICA" SPÓŁKA JAWNA</w:t>
            </w:r>
          </w:p>
          <w:p w:rsidR="007B6B34" w:rsidRPr="00CB5EDB" w:rsidRDefault="007B6B34" w:rsidP="00302426">
            <w:r w:rsidRPr="007B6B34">
              <w:t>UL.PRZEMYSŁOWA</w:t>
            </w:r>
            <w:r w:rsidRPr="00CB5EDB">
              <w:t xml:space="preserve"> </w:t>
            </w:r>
            <w:r w:rsidRPr="007B6B34">
              <w:t>4A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59-300</w:t>
            </w:r>
            <w:r w:rsidRPr="00CB5EDB">
              <w:t xml:space="preserve"> </w:t>
            </w:r>
            <w:r w:rsidRPr="007B6B34">
              <w:t>LUBIN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230 428.80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25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J.CHODACKI, A.MISZTAL "MEDICA" SPÓŁKA JAWNA</w:t>
            </w:r>
          </w:p>
          <w:p w:rsidR="007B6B34" w:rsidRPr="00CB5EDB" w:rsidRDefault="007B6B34" w:rsidP="00302426">
            <w:r w:rsidRPr="007B6B34">
              <w:t>UL.PRZEMYSŁOWA</w:t>
            </w:r>
            <w:r w:rsidRPr="00CB5EDB">
              <w:t xml:space="preserve"> </w:t>
            </w:r>
            <w:r w:rsidRPr="007B6B34">
              <w:t>4A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59-300</w:t>
            </w:r>
            <w:r w:rsidRPr="00CB5EDB">
              <w:t xml:space="preserve"> </w:t>
            </w:r>
            <w:r w:rsidRPr="007B6B34">
              <w:t>LUBIN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6 480.00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28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J.CHODACKI, A.MISZTAL "MEDICA" SPÓŁKA JAWNA</w:t>
            </w:r>
          </w:p>
          <w:p w:rsidR="007B6B34" w:rsidRPr="00CB5EDB" w:rsidRDefault="007B6B34" w:rsidP="00302426">
            <w:r w:rsidRPr="007B6B34">
              <w:t>UL.PRZEMYSŁOWA</w:t>
            </w:r>
            <w:r w:rsidRPr="00CB5EDB">
              <w:t xml:space="preserve"> </w:t>
            </w:r>
            <w:r w:rsidRPr="007B6B34">
              <w:t>4A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59-300</w:t>
            </w:r>
            <w:r w:rsidRPr="00CB5EDB">
              <w:t xml:space="preserve"> </w:t>
            </w:r>
            <w:r w:rsidRPr="007B6B34">
              <w:t>LUBIN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125 706.00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29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J.CHODACKI, A.MISZTAL "MEDICA" SPÓŁKA JAWNA</w:t>
            </w:r>
          </w:p>
          <w:p w:rsidR="007B6B34" w:rsidRPr="00CB5EDB" w:rsidRDefault="007B6B34" w:rsidP="00302426">
            <w:r w:rsidRPr="007B6B34">
              <w:t>UL.PRZEMYSŁOWA</w:t>
            </w:r>
            <w:r w:rsidRPr="00CB5EDB">
              <w:t xml:space="preserve"> </w:t>
            </w:r>
            <w:r w:rsidRPr="007B6B34">
              <w:t>4A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59-300</w:t>
            </w:r>
            <w:r w:rsidRPr="00CB5EDB">
              <w:t xml:space="preserve"> </w:t>
            </w:r>
            <w:r w:rsidRPr="007B6B34">
              <w:t>LUBIN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125 706.00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Abena Polska Sp. z o.o.</w:t>
            </w:r>
          </w:p>
          <w:p w:rsidR="007B6B34" w:rsidRPr="00CB5EDB" w:rsidRDefault="007B6B34" w:rsidP="00302426">
            <w:r w:rsidRPr="007B6B34">
              <w:t>Nowa, Łozienica</w:t>
            </w:r>
            <w:r w:rsidRPr="00CB5EDB">
              <w:t xml:space="preserve"> </w:t>
            </w:r>
            <w:r w:rsidRPr="007B6B34">
              <w:t>15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72-100</w:t>
            </w:r>
            <w:r w:rsidRPr="00CB5EDB">
              <w:t xml:space="preserve"> </w:t>
            </w:r>
            <w:r w:rsidRPr="007B6B34">
              <w:t>Goleniów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109 408.32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18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Abena Polska Sp. z o.o.</w:t>
            </w:r>
          </w:p>
          <w:p w:rsidR="007B6B34" w:rsidRPr="00CB5EDB" w:rsidRDefault="007B6B34" w:rsidP="00302426">
            <w:r w:rsidRPr="007B6B34">
              <w:t>Nowa, Łozienica</w:t>
            </w:r>
            <w:r w:rsidRPr="00CB5EDB">
              <w:t xml:space="preserve"> </w:t>
            </w:r>
            <w:r w:rsidRPr="007B6B34">
              <w:t>15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72-100</w:t>
            </w:r>
            <w:r w:rsidRPr="00CB5EDB">
              <w:t xml:space="preserve"> </w:t>
            </w:r>
            <w:r w:rsidRPr="007B6B34">
              <w:t>Goleniów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77 982.00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27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Abena Polska Sp. z o.o.</w:t>
            </w:r>
          </w:p>
          <w:p w:rsidR="007B6B34" w:rsidRPr="00CB5EDB" w:rsidRDefault="007B6B34" w:rsidP="00302426">
            <w:r w:rsidRPr="007B6B34">
              <w:t>Nowa, Łozienica</w:t>
            </w:r>
            <w:r w:rsidRPr="00CB5EDB">
              <w:t xml:space="preserve"> </w:t>
            </w:r>
            <w:r w:rsidRPr="007B6B34">
              <w:t>15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72-100</w:t>
            </w:r>
            <w:r w:rsidRPr="00CB5EDB">
              <w:t xml:space="preserve"> </w:t>
            </w:r>
            <w:r w:rsidRPr="007B6B34">
              <w:t>Goleniów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155 250.00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28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Aksonart Arkadiusz Nowak</w:t>
            </w:r>
          </w:p>
          <w:p w:rsidR="007B6B34" w:rsidRPr="00CB5EDB" w:rsidRDefault="007B6B34" w:rsidP="00302426">
            <w:r w:rsidRPr="007B6B34">
              <w:t>Szlachecka</w:t>
            </w:r>
            <w:r w:rsidRPr="00CB5EDB">
              <w:t xml:space="preserve"> </w:t>
            </w:r>
            <w:r w:rsidRPr="007B6B34">
              <w:t>5A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30-444</w:t>
            </w:r>
            <w:r w:rsidRPr="00CB5EDB">
              <w:t xml:space="preserve"> </w:t>
            </w:r>
            <w:r w:rsidRPr="007B6B34">
              <w:t>Libertów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101 598.00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14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PHU ANMAR Sp. z o.o. Sp. k</w:t>
            </w:r>
          </w:p>
          <w:p w:rsidR="007B6B34" w:rsidRPr="00CB5EDB" w:rsidRDefault="007B6B34" w:rsidP="00302426">
            <w:r w:rsidRPr="007B6B34">
              <w:t>Strefowa</w:t>
            </w:r>
            <w:r w:rsidRPr="00CB5EDB">
              <w:t xml:space="preserve"> </w:t>
            </w:r>
            <w:r w:rsidRPr="007B6B34">
              <w:t>22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43-100</w:t>
            </w:r>
            <w:r w:rsidRPr="00CB5EDB">
              <w:t xml:space="preserve"> </w:t>
            </w:r>
            <w:r w:rsidRPr="007B6B34">
              <w:t>Tychy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27 048.17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15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PHU ANMAR Sp. z o.o. Sp. k</w:t>
            </w:r>
          </w:p>
          <w:p w:rsidR="007B6B34" w:rsidRPr="00CB5EDB" w:rsidRDefault="007B6B34" w:rsidP="00302426">
            <w:r w:rsidRPr="007B6B34">
              <w:t>Strefowa</w:t>
            </w:r>
            <w:r w:rsidRPr="00CB5EDB">
              <w:t xml:space="preserve"> </w:t>
            </w:r>
            <w:r w:rsidRPr="007B6B34">
              <w:t>22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43-100</w:t>
            </w:r>
            <w:r w:rsidRPr="00CB5EDB">
              <w:t xml:space="preserve"> </w:t>
            </w:r>
            <w:r w:rsidRPr="007B6B34">
              <w:t>Tychy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126 219.60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16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PHU ANMAR Sp. z o.o. Sp. k</w:t>
            </w:r>
          </w:p>
          <w:p w:rsidR="007B6B34" w:rsidRPr="00CB5EDB" w:rsidRDefault="007B6B34" w:rsidP="00302426">
            <w:r w:rsidRPr="007B6B34">
              <w:t>Strefowa</w:t>
            </w:r>
            <w:r w:rsidRPr="00CB5EDB">
              <w:t xml:space="preserve"> </w:t>
            </w:r>
            <w:r w:rsidRPr="007B6B34">
              <w:t>22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43-100</w:t>
            </w:r>
            <w:r w:rsidRPr="00CB5EDB">
              <w:t xml:space="preserve"> </w:t>
            </w:r>
            <w:r w:rsidRPr="007B6B34">
              <w:t>Tychy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143 445.86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17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PHU ANMAR Sp. z o.o. Sp. k</w:t>
            </w:r>
          </w:p>
          <w:p w:rsidR="007B6B34" w:rsidRPr="00CB5EDB" w:rsidRDefault="007B6B34" w:rsidP="00302426">
            <w:r w:rsidRPr="007B6B34">
              <w:t>Strefowa</w:t>
            </w:r>
            <w:r w:rsidRPr="00CB5EDB">
              <w:t xml:space="preserve"> </w:t>
            </w:r>
            <w:r w:rsidRPr="007B6B34">
              <w:t>22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lastRenderedPageBreak/>
              <w:t>43-100</w:t>
            </w:r>
            <w:r w:rsidRPr="00CB5EDB">
              <w:t xml:space="preserve"> </w:t>
            </w:r>
            <w:r w:rsidRPr="007B6B34">
              <w:t>Tychy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lastRenderedPageBreak/>
              <w:t>124 017.00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 xml:space="preserve">12 miesięcy od daty udzielenia </w:t>
            </w:r>
            <w:r w:rsidRPr="007B6B34">
              <w:lastRenderedPageBreak/>
              <w:t>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lastRenderedPageBreak/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19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Beryl Med Poland Sp. z o.o.</w:t>
            </w:r>
          </w:p>
          <w:p w:rsidR="007B6B34" w:rsidRPr="00CB5EDB" w:rsidRDefault="007B6B34" w:rsidP="00302426">
            <w:r w:rsidRPr="007B6B34">
              <w:t>Złotej Jesieni</w:t>
            </w:r>
            <w:r w:rsidRPr="00CB5EDB">
              <w:t xml:space="preserve"> </w:t>
            </w:r>
            <w:r w:rsidRPr="007B6B34">
              <w:t>58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05-410</w:t>
            </w:r>
            <w:r w:rsidRPr="00CB5EDB">
              <w:t xml:space="preserve"> </w:t>
            </w:r>
            <w:r w:rsidRPr="007B6B34">
              <w:t>Józefów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5 832.00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35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Boxmet Medical Sp. z o.o.</w:t>
            </w:r>
          </w:p>
          <w:p w:rsidR="007B6B34" w:rsidRPr="00CB5EDB" w:rsidRDefault="007B6B34" w:rsidP="00302426">
            <w:r w:rsidRPr="007B6B34">
              <w:t>Piskorzów</w:t>
            </w:r>
            <w:r w:rsidRPr="00CB5EDB">
              <w:t xml:space="preserve"> </w:t>
            </w:r>
            <w:r w:rsidRPr="007B6B34">
              <w:t>51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58-250</w:t>
            </w:r>
            <w:r w:rsidRPr="00CB5EDB">
              <w:t xml:space="preserve"> </w:t>
            </w:r>
            <w:r w:rsidRPr="007B6B34">
              <w:t>Pieszyce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1 166.40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24 miesiące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4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BHH Mikromed Sp. z o.o.</w:t>
            </w:r>
          </w:p>
          <w:p w:rsidR="007B6B34" w:rsidRPr="00CB5EDB" w:rsidRDefault="007B6B34" w:rsidP="00302426">
            <w:r w:rsidRPr="007B6B34">
              <w:t>Katowicka</w:t>
            </w:r>
            <w:r w:rsidRPr="00CB5EDB">
              <w:t xml:space="preserve"> </w:t>
            </w:r>
            <w:r w:rsidRPr="007B6B34">
              <w:t>11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42-530</w:t>
            </w:r>
            <w:r w:rsidRPr="00CB5EDB">
              <w:t xml:space="preserve"> </w:t>
            </w:r>
            <w:r w:rsidRPr="007B6B34">
              <w:t>Dąbrowa Górnicza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23 668.20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5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BHH Mikromed Sp. z o.o.</w:t>
            </w:r>
          </w:p>
          <w:p w:rsidR="007B6B34" w:rsidRPr="00CB5EDB" w:rsidRDefault="007B6B34" w:rsidP="00302426">
            <w:r w:rsidRPr="007B6B34">
              <w:t>Katowicka</w:t>
            </w:r>
            <w:r w:rsidRPr="00CB5EDB">
              <w:t xml:space="preserve"> </w:t>
            </w:r>
            <w:r w:rsidRPr="007B6B34">
              <w:t>11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42-530</w:t>
            </w:r>
            <w:r w:rsidRPr="00CB5EDB">
              <w:t xml:space="preserve"> </w:t>
            </w:r>
            <w:r w:rsidRPr="007B6B34">
              <w:t>Dąbrowa Górnicza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9 072.00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23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BHH Mikromed Sp. z o.o.</w:t>
            </w:r>
          </w:p>
          <w:p w:rsidR="007B6B34" w:rsidRPr="00CB5EDB" w:rsidRDefault="007B6B34" w:rsidP="00302426">
            <w:r w:rsidRPr="007B6B34">
              <w:t>Katowicka</w:t>
            </w:r>
            <w:r w:rsidRPr="00CB5EDB">
              <w:t xml:space="preserve"> </w:t>
            </w:r>
            <w:r w:rsidRPr="007B6B34">
              <w:t>11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42-530</w:t>
            </w:r>
            <w:r w:rsidRPr="00CB5EDB">
              <w:t xml:space="preserve"> </w:t>
            </w:r>
            <w:r w:rsidRPr="007B6B34">
              <w:t>Dąbrowa Górnicza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66 096.00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Centrum Diabetologii Sp. z o.o.</w:t>
            </w:r>
          </w:p>
          <w:p w:rsidR="007B6B34" w:rsidRPr="00CB5EDB" w:rsidRDefault="007B6B34" w:rsidP="00302426">
            <w:r w:rsidRPr="007B6B34">
              <w:t>Niedźwiedzia</w:t>
            </w:r>
            <w:r w:rsidRPr="00CB5EDB">
              <w:t xml:space="preserve"> </w:t>
            </w:r>
            <w:r w:rsidRPr="007B6B34">
              <w:t>29B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02-737</w:t>
            </w:r>
            <w:r w:rsidRPr="00CB5EDB">
              <w:t xml:space="preserve"> </w:t>
            </w:r>
            <w:r w:rsidRPr="007B6B34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13 824.00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Centrum Zaopatrzenia Medycznego "Cezal" S.A Wrocław Oddział Kraków</w:t>
            </w:r>
          </w:p>
          <w:p w:rsidR="007B6B34" w:rsidRPr="00CB5EDB" w:rsidRDefault="007B6B34" w:rsidP="00302426">
            <w:r w:rsidRPr="007B6B34">
              <w:t>Balicka</w:t>
            </w:r>
            <w:r w:rsidRPr="00CB5EDB">
              <w:t xml:space="preserve"> </w:t>
            </w:r>
            <w:r w:rsidRPr="007B6B34">
              <w:t>117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30-149</w:t>
            </w:r>
            <w:r w:rsidRPr="00CB5EDB">
              <w:t xml:space="preserve"> </w:t>
            </w:r>
            <w:r w:rsidRPr="007B6B34">
              <w:t>Kraków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14 704.20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37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COMED S.C. Krzysztof Pilarski, Wojciech Grunwald</w:t>
            </w:r>
          </w:p>
          <w:p w:rsidR="007B6B34" w:rsidRPr="00CB5EDB" w:rsidRDefault="007B6B34" w:rsidP="00302426">
            <w:r w:rsidRPr="007B6B34">
              <w:t>1 Maja</w:t>
            </w:r>
            <w:r w:rsidRPr="00CB5EDB">
              <w:t xml:space="preserve"> </w:t>
            </w:r>
            <w:r w:rsidRPr="007B6B34">
              <w:t>20/1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75-800</w:t>
            </w:r>
            <w:r w:rsidRPr="00CB5EDB">
              <w:t xml:space="preserve"> </w:t>
            </w:r>
            <w:r w:rsidRPr="007B6B34">
              <w:t>Koszalin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1 598.40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24 miesiące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13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COMPLIMED Anna Bojanowska</w:t>
            </w:r>
          </w:p>
          <w:p w:rsidR="007B6B34" w:rsidRPr="00CB5EDB" w:rsidRDefault="007B6B34" w:rsidP="00302426">
            <w:r w:rsidRPr="007B6B34">
              <w:t>Ostródzka</w:t>
            </w:r>
            <w:r w:rsidRPr="00CB5EDB">
              <w:t xml:space="preserve"> </w:t>
            </w:r>
            <w:r w:rsidRPr="007B6B34">
              <w:t>38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54-116</w:t>
            </w:r>
            <w:r w:rsidRPr="00CB5EDB">
              <w:t xml:space="preserve"> </w:t>
            </w:r>
            <w:r w:rsidRPr="007B6B34">
              <w:t>Wrocław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60 480.00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39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Cytosorbents Poland Sp. z o.o.</w:t>
            </w:r>
          </w:p>
          <w:p w:rsidR="007B6B34" w:rsidRPr="00CB5EDB" w:rsidRDefault="007B6B34" w:rsidP="00302426">
            <w:r w:rsidRPr="007B6B34">
              <w:t>Gałeczki</w:t>
            </w:r>
            <w:r w:rsidRPr="00CB5EDB">
              <w:t xml:space="preserve"> </w:t>
            </w:r>
            <w:r w:rsidRPr="007B6B34">
              <w:t>54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41500</w:t>
            </w:r>
            <w:r w:rsidRPr="00CB5EDB">
              <w:t xml:space="preserve"> </w:t>
            </w:r>
            <w:r w:rsidRPr="007B6B34">
              <w:t>Chorzów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206 271.36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24 miesiące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Dräger Polska Sp. z o. o.</w:t>
            </w:r>
          </w:p>
          <w:p w:rsidR="007B6B34" w:rsidRPr="00CB5EDB" w:rsidRDefault="007B6B34" w:rsidP="00302426">
            <w:r w:rsidRPr="007B6B34">
              <w:t>ul. Posag 7 Panien</w:t>
            </w:r>
            <w:r w:rsidRPr="00CB5EDB">
              <w:t xml:space="preserve"> </w:t>
            </w:r>
            <w:r w:rsidRPr="007B6B34">
              <w:t>1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02-495</w:t>
            </w:r>
            <w:r w:rsidRPr="00CB5EDB">
              <w:t xml:space="preserve"> </w:t>
            </w:r>
            <w:r w:rsidRPr="007B6B34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167 529.27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10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Duolux Medical Sp. z o.o.</w:t>
            </w:r>
          </w:p>
          <w:p w:rsidR="007B6B34" w:rsidRPr="00CB5EDB" w:rsidRDefault="007B6B34" w:rsidP="00302426">
            <w:r w:rsidRPr="007B6B34">
              <w:t>os. Bolesława Chrobrego</w:t>
            </w:r>
            <w:r w:rsidRPr="00CB5EDB">
              <w:t xml:space="preserve"> </w:t>
            </w:r>
            <w:r w:rsidRPr="007B6B34">
              <w:t>40f/53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60-681</w:t>
            </w:r>
            <w:r w:rsidRPr="00CB5EDB">
              <w:t xml:space="preserve"> </w:t>
            </w:r>
            <w:r w:rsidRPr="007B6B34">
              <w:t>Poznań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238 792.20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lastRenderedPageBreak/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19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Duolux Medical Sp. z o.o.</w:t>
            </w:r>
          </w:p>
          <w:p w:rsidR="007B6B34" w:rsidRPr="00CB5EDB" w:rsidRDefault="007B6B34" w:rsidP="00302426">
            <w:r w:rsidRPr="007B6B34">
              <w:t>os. Bolesława Chrobrego</w:t>
            </w:r>
            <w:r w:rsidRPr="00CB5EDB">
              <w:t xml:space="preserve"> </w:t>
            </w:r>
            <w:r w:rsidRPr="007B6B34">
              <w:t>40f/53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60-681</w:t>
            </w:r>
            <w:r w:rsidRPr="00CB5EDB">
              <w:t xml:space="preserve"> </w:t>
            </w:r>
            <w:r w:rsidRPr="007B6B34">
              <w:t>Poznań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6 242.40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21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Duolux Medical Sp. z o.o.</w:t>
            </w:r>
          </w:p>
          <w:p w:rsidR="007B6B34" w:rsidRPr="00CB5EDB" w:rsidRDefault="007B6B34" w:rsidP="00302426">
            <w:r w:rsidRPr="007B6B34">
              <w:t>os. Bolesława Chrobrego</w:t>
            </w:r>
            <w:r w:rsidRPr="00CB5EDB">
              <w:t xml:space="preserve"> </w:t>
            </w:r>
            <w:r w:rsidRPr="007B6B34">
              <w:t>40f/53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60-681</w:t>
            </w:r>
            <w:r w:rsidRPr="00CB5EDB">
              <w:t xml:space="preserve"> </w:t>
            </w:r>
            <w:r w:rsidRPr="007B6B34">
              <w:t>Poznań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9 126.00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39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DUTCHMED PL Spółka z ograniczoną odpowiedzialnością</w:t>
            </w:r>
          </w:p>
          <w:p w:rsidR="007B6B34" w:rsidRPr="00CB5EDB" w:rsidRDefault="007B6B34" w:rsidP="00302426">
            <w:r w:rsidRPr="007B6B34">
              <w:t>Szajnochy</w:t>
            </w:r>
            <w:r w:rsidRPr="00CB5EDB">
              <w:t xml:space="preserve"> </w:t>
            </w:r>
            <w:r w:rsidRPr="007B6B34">
              <w:t>14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85-738</w:t>
            </w:r>
            <w:r w:rsidRPr="00CB5EDB">
              <w:t xml:space="preserve"> </w:t>
            </w:r>
            <w:r w:rsidRPr="007B6B34">
              <w:t>Bydgoszcz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70 554.24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24 miesiące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33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Edwards Lifesciences Poland Sp. z o.o.</w:t>
            </w:r>
          </w:p>
          <w:p w:rsidR="007B6B34" w:rsidRPr="00CB5EDB" w:rsidRDefault="007B6B34" w:rsidP="00302426">
            <w:r w:rsidRPr="007B6B34">
              <w:t>Aleje Jerozolimskie</w:t>
            </w:r>
            <w:r w:rsidRPr="00CB5EDB">
              <w:t xml:space="preserve"> </w:t>
            </w:r>
            <w:r w:rsidRPr="007B6B34">
              <w:t>94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00-807</w:t>
            </w:r>
            <w:r w:rsidRPr="00CB5EDB">
              <w:t xml:space="preserve"> </w:t>
            </w:r>
            <w:r w:rsidRPr="007B6B34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109 382.40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24 miesiące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17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Elektro Med Grzegorz Pałkowski</w:t>
            </w:r>
          </w:p>
          <w:p w:rsidR="007B6B34" w:rsidRPr="00CB5EDB" w:rsidRDefault="007B6B34" w:rsidP="00302426">
            <w:r w:rsidRPr="007B6B34">
              <w:t>Zabierzowska</w:t>
            </w:r>
            <w:r w:rsidRPr="00CB5EDB">
              <w:t xml:space="preserve"> </w:t>
            </w:r>
            <w:r w:rsidRPr="007B6B34">
              <w:t>11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32-005</w:t>
            </w:r>
            <w:r w:rsidRPr="00CB5EDB">
              <w:t xml:space="preserve"> </w:t>
            </w:r>
            <w:r w:rsidRPr="007B6B34">
              <w:t>Niepołomice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115 269.21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EM POLAND sp.zo.o.</w:t>
            </w:r>
          </w:p>
          <w:p w:rsidR="007B6B34" w:rsidRPr="00CB5EDB" w:rsidRDefault="007B6B34" w:rsidP="00302426">
            <w:r w:rsidRPr="007B6B34">
              <w:t>Al. Piłsudskiego</w:t>
            </w:r>
            <w:r w:rsidRPr="00CB5EDB">
              <w:t xml:space="preserve"> </w:t>
            </w:r>
            <w:r w:rsidRPr="007B6B34">
              <w:t>63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05-070</w:t>
            </w:r>
            <w:r w:rsidRPr="00CB5EDB">
              <w:t xml:space="preserve"> </w:t>
            </w:r>
            <w:r w:rsidRPr="007B6B34">
              <w:t>Sulejówek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229 521.60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13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EM POLAND sp.zo.o.</w:t>
            </w:r>
          </w:p>
          <w:p w:rsidR="007B6B34" w:rsidRPr="00CB5EDB" w:rsidRDefault="007B6B34" w:rsidP="00302426">
            <w:r w:rsidRPr="007B6B34">
              <w:t>Al. Piłsudskiego</w:t>
            </w:r>
            <w:r w:rsidRPr="00CB5EDB">
              <w:t xml:space="preserve"> </w:t>
            </w:r>
            <w:r w:rsidRPr="007B6B34">
              <w:t>63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05-070</w:t>
            </w:r>
            <w:r w:rsidRPr="00CB5EDB">
              <w:t xml:space="preserve"> </w:t>
            </w:r>
            <w:r w:rsidRPr="007B6B34">
              <w:t>Sulejówek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56 026.50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26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EM POLAND sp.zo.o.</w:t>
            </w:r>
          </w:p>
          <w:p w:rsidR="007B6B34" w:rsidRPr="00CB5EDB" w:rsidRDefault="007B6B34" w:rsidP="00302426">
            <w:r w:rsidRPr="007B6B34">
              <w:t>Al. Piłsudskiego</w:t>
            </w:r>
            <w:r w:rsidRPr="00CB5EDB">
              <w:t xml:space="preserve"> </w:t>
            </w:r>
            <w:r w:rsidRPr="007B6B34">
              <w:t>63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05-070</w:t>
            </w:r>
            <w:r w:rsidRPr="00CB5EDB">
              <w:t xml:space="preserve"> </w:t>
            </w:r>
            <w:r w:rsidRPr="007B6B34">
              <w:t>Sulejówek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6 888.00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27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EM POLAND sp.zo.o.</w:t>
            </w:r>
          </w:p>
          <w:p w:rsidR="007B6B34" w:rsidRPr="00CB5EDB" w:rsidRDefault="007B6B34" w:rsidP="00302426">
            <w:r w:rsidRPr="007B6B34">
              <w:t>Al. Piłsudskiego</w:t>
            </w:r>
            <w:r w:rsidRPr="00CB5EDB">
              <w:t xml:space="preserve"> </w:t>
            </w:r>
            <w:r w:rsidRPr="007B6B34">
              <w:t>63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05-070</w:t>
            </w:r>
            <w:r w:rsidRPr="00CB5EDB">
              <w:t xml:space="preserve"> </w:t>
            </w:r>
            <w:r w:rsidRPr="007B6B34">
              <w:t>Sulejówek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177 817.50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28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EM POLAND sp.zo.o.</w:t>
            </w:r>
          </w:p>
          <w:p w:rsidR="007B6B34" w:rsidRPr="00CB5EDB" w:rsidRDefault="007B6B34" w:rsidP="00302426">
            <w:r w:rsidRPr="007B6B34">
              <w:t>Al. Piłsudskiego</w:t>
            </w:r>
            <w:r w:rsidRPr="00CB5EDB">
              <w:t xml:space="preserve"> </w:t>
            </w:r>
            <w:r w:rsidRPr="007B6B34">
              <w:t>63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05-070</w:t>
            </w:r>
            <w:r w:rsidRPr="00CB5EDB">
              <w:t xml:space="preserve"> </w:t>
            </w:r>
            <w:r w:rsidRPr="007B6B34">
              <w:t>Sulejówek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105 084.00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Firma Produkcyjno-Usługowo-Handlowa Mieczysław Kruszelnicki</w:t>
            </w:r>
          </w:p>
          <w:p w:rsidR="007B6B34" w:rsidRPr="00CB5EDB" w:rsidRDefault="007B6B34" w:rsidP="00302426">
            <w:r w:rsidRPr="007B6B34">
              <w:t>ul. Chorwacka</w:t>
            </w:r>
            <w:r w:rsidRPr="00CB5EDB">
              <w:t xml:space="preserve"> </w:t>
            </w:r>
            <w:r w:rsidRPr="007B6B34">
              <w:t>45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51-107</w:t>
            </w:r>
            <w:r w:rsidRPr="00CB5EDB">
              <w:t xml:space="preserve"> </w:t>
            </w:r>
            <w:r w:rsidRPr="007B6B34">
              <w:t>Wrocław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121 383.36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11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Firma Produkcyjno-Usługowo-Handlowa Mieczysław Kruszelnicki</w:t>
            </w:r>
          </w:p>
          <w:p w:rsidR="007B6B34" w:rsidRPr="00CB5EDB" w:rsidRDefault="007B6B34" w:rsidP="00302426">
            <w:r w:rsidRPr="007B6B34">
              <w:t>ul. Chorwacka</w:t>
            </w:r>
            <w:r w:rsidRPr="00CB5EDB">
              <w:t xml:space="preserve"> </w:t>
            </w:r>
            <w:r w:rsidRPr="007B6B34">
              <w:t>45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51-107</w:t>
            </w:r>
            <w:r w:rsidRPr="00CB5EDB">
              <w:t xml:space="preserve"> </w:t>
            </w:r>
            <w:r w:rsidRPr="007B6B34">
              <w:t>Wrocław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9 676.80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lastRenderedPageBreak/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20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Firma Produkcyjno-Usługowo-Handlowa Mieczysław Kruszelnicki</w:t>
            </w:r>
          </w:p>
          <w:p w:rsidR="007B6B34" w:rsidRPr="00CB5EDB" w:rsidRDefault="007B6B34" w:rsidP="00302426">
            <w:r w:rsidRPr="007B6B34">
              <w:t>ul. Chorwacka</w:t>
            </w:r>
            <w:r w:rsidRPr="00CB5EDB">
              <w:t xml:space="preserve"> </w:t>
            </w:r>
            <w:r w:rsidRPr="007B6B34">
              <w:t>45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51-107</w:t>
            </w:r>
            <w:r w:rsidRPr="00CB5EDB">
              <w:t xml:space="preserve"> </w:t>
            </w:r>
            <w:r w:rsidRPr="007B6B34">
              <w:t>Wrocław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38 631.60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27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Firma Produkcyjno-Usługowo-Handlowa Mieczysław Kruszelnicki</w:t>
            </w:r>
          </w:p>
          <w:p w:rsidR="007B6B34" w:rsidRPr="00CB5EDB" w:rsidRDefault="007B6B34" w:rsidP="00302426">
            <w:r w:rsidRPr="007B6B34">
              <w:t>ul. Chorwacka</w:t>
            </w:r>
            <w:r w:rsidRPr="00CB5EDB">
              <w:t xml:space="preserve"> </w:t>
            </w:r>
            <w:r w:rsidRPr="007B6B34">
              <w:t>45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51-107</w:t>
            </w:r>
            <w:r w:rsidRPr="00CB5EDB">
              <w:t xml:space="preserve"> </w:t>
            </w:r>
            <w:r w:rsidRPr="007B6B34">
              <w:t>Wrocław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211 888.50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31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FRESENIUS MEDICAL CARE POLSKA S.A.</w:t>
            </w:r>
          </w:p>
          <w:p w:rsidR="007B6B34" w:rsidRPr="00CB5EDB" w:rsidRDefault="007B6B34" w:rsidP="00302426">
            <w:r w:rsidRPr="007B6B34">
              <w:t>KRZYWA</w:t>
            </w:r>
            <w:r w:rsidRPr="00CB5EDB">
              <w:t xml:space="preserve"> </w:t>
            </w:r>
            <w:r w:rsidRPr="007B6B34">
              <w:t>13/13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60-118</w:t>
            </w:r>
            <w:r w:rsidRPr="00CB5EDB">
              <w:t xml:space="preserve"> </w:t>
            </w:r>
            <w:r w:rsidRPr="007B6B34">
              <w:t>POZNAŃ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622 080.00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24 miesiące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Medicus Sp z o.o. S.K.A.</w:t>
            </w:r>
          </w:p>
          <w:p w:rsidR="007B6B34" w:rsidRPr="00CB5EDB" w:rsidRDefault="007B6B34" w:rsidP="00302426">
            <w:r w:rsidRPr="007B6B34">
              <w:t>Browarowa</w:t>
            </w:r>
            <w:r w:rsidRPr="00CB5EDB">
              <w:t xml:space="preserve"> </w:t>
            </w:r>
            <w:r w:rsidRPr="007B6B34">
              <w:t>21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43-100</w:t>
            </w:r>
            <w:r w:rsidRPr="00CB5EDB">
              <w:t xml:space="preserve"> </w:t>
            </w:r>
            <w:r w:rsidRPr="007B6B34">
              <w:t>Tychy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9 936.00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29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Medicus Sp z o.o. S.K.A.</w:t>
            </w:r>
          </w:p>
          <w:p w:rsidR="007B6B34" w:rsidRPr="00CB5EDB" w:rsidRDefault="007B6B34" w:rsidP="00302426">
            <w:r w:rsidRPr="007B6B34">
              <w:t>Browarowa</w:t>
            </w:r>
            <w:r w:rsidRPr="00CB5EDB">
              <w:t xml:space="preserve"> </w:t>
            </w:r>
            <w:r w:rsidRPr="007B6B34">
              <w:t>21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43-100</w:t>
            </w:r>
            <w:r w:rsidRPr="00CB5EDB">
              <w:t xml:space="preserve"> </w:t>
            </w:r>
            <w:r w:rsidRPr="007B6B34">
              <w:t>Tychy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86 940.00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30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Medima Sp. z o.o.</w:t>
            </w:r>
          </w:p>
          <w:p w:rsidR="007B6B34" w:rsidRPr="00CB5EDB" w:rsidRDefault="007B6B34" w:rsidP="00302426">
            <w:r w:rsidRPr="007B6B34">
              <w:t>Al. Jerozolimskie</w:t>
            </w:r>
            <w:r w:rsidRPr="00CB5EDB">
              <w:t xml:space="preserve"> </w:t>
            </w:r>
            <w:r w:rsidRPr="007B6B34">
              <w:t>200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02-486</w:t>
            </w:r>
            <w:r w:rsidRPr="00CB5EDB">
              <w:t xml:space="preserve"> </w:t>
            </w:r>
            <w:r w:rsidRPr="007B6B34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208 872.00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24 miesiące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4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MEDOK OLAF KORGEL</w:t>
            </w:r>
          </w:p>
          <w:p w:rsidR="007B6B34" w:rsidRPr="00CB5EDB" w:rsidRDefault="007B6B34" w:rsidP="00302426">
            <w:r w:rsidRPr="007B6B34">
              <w:t>Reymonta</w:t>
            </w:r>
            <w:r w:rsidRPr="00CB5EDB">
              <w:t xml:space="preserve"> </w:t>
            </w:r>
            <w:r w:rsidRPr="007B6B34">
              <w:t>7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48-250</w:t>
            </w:r>
            <w:r w:rsidRPr="00CB5EDB">
              <w:t xml:space="preserve"> </w:t>
            </w:r>
            <w:r w:rsidRPr="007B6B34">
              <w:t>głogówek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10 719.00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32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Medtronic Poland sp. z o.o.</w:t>
            </w:r>
          </w:p>
          <w:p w:rsidR="007B6B34" w:rsidRPr="00CB5EDB" w:rsidRDefault="007B6B34" w:rsidP="00302426">
            <w:r w:rsidRPr="007B6B34">
              <w:t>Polna</w:t>
            </w:r>
            <w:r w:rsidRPr="00CB5EDB">
              <w:t xml:space="preserve"> </w:t>
            </w:r>
            <w:r w:rsidRPr="007B6B34">
              <w:t>11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00-633</w:t>
            </w:r>
            <w:r w:rsidRPr="00CB5EDB">
              <w:t xml:space="preserve"> </w:t>
            </w:r>
            <w:r w:rsidRPr="007B6B34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10 800.00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24 miesiące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13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Modus Przedsiębiorstwo Odzieżowe S.A.</w:t>
            </w:r>
          </w:p>
          <w:p w:rsidR="007B6B34" w:rsidRPr="00CB5EDB" w:rsidRDefault="007B6B34" w:rsidP="00302426">
            <w:r w:rsidRPr="007B6B34">
              <w:t>Karola Szajnochy</w:t>
            </w:r>
            <w:r w:rsidRPr="00CB5EDB">
              <w:t xml:space="preserve"> </w:t>
            </w:r>
            <w:r w:rsidRPr="007B6B34">
              <w:t>11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85-738</w:t>
            </w:r>
            <w:r w:rsidRPr="00CB5EDB">
              <w:t xml:space="preserve"> </w:t>
            </w:r>
            <w:r w:rsidRPr="007B6B34">
              <w:t>Bydgoszcz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28 905.00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28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Modus Przedsiębiorstwo Odzieżowe S.A.</w:t>
            </w:r>
          </w:p>
          <w:p w:rsidR="007B6B34" w:rsidRPr="00CB5EDB" w:rsidRDefault="007B6B34" w:rsidP="00302426">
            <w:r w:rsidRPr="007B6B34">
              <w:t>Karola Szajnochy</w:t>
            </w:r>
            <w:r w:rsidRPr="00CB5EDB">
              <w:t xml:space="preserve"> </w:t>
            </w:r>
            <w:r w:rsidRPr="007B6B34">
              <w:t>11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85-738</w:t>
            </w:r>
            <w:r w:rsidRPr="00CB5EDB">
              <w:t xml:space="preserve"> </w:t>
            </w:r>
            <w:r w:rsidRPr="007B6B34">
              <w:t>Bydgoszcz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154 980.00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Neomed Barbara Stańczyk</w:t>
            </w:r>
          </w:p>
          <w:p w:rsidR="007B6B34" w:rsidRPr="00CB5EDB" w:rsidRDefault="007B6B34" w:rsidP="00302426">
            <w:r w:rsidRPr="007B6B34">
              <w:t>Kajki</w:t>
            </w:r>
            <w:r w:rsidRPr="00CB5EDB">
              <w:t xml:space="preserve"> </w:t>
            </w:r>
            <w:r w:rsidRPr="007B6B34">
              <w:t>18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05-501</w:t>
            </w:r>
            <w:r w:rsidRPr="00CB5EDB">
              <w:t xml:space="preserve"> </w:t>
            </w:r>
            <w:r w:rsidRPr="007B6B34">
              <w:t>Piaseczno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165 110.40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9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Neomed Barbara Stańczyk</w:t>
            </w:r>
          </w:p>
          <w:p w:rsidR="007B6B34" w:rsidRPr="00CB5EDB" w:rsidRDefault="007B6B34" w:rsidP="00302426">
            <w:r w:rsidRPr="007B6B34">
              <w:t>Kajki</w:t>
            </w:r>
            <w:r w:rsidRPr="00CB5EDB">
              <w:t xml:space="preserve"> </w:t>
            </w:r>
            <w:r w:rsidRPr="007B6B34">
              <w:t>18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05-501</w:t>
            </w:r>
            <w:r w:rsidRPr="00CB5EDB">
              <w:t xml:space="preserve"> </w:t>
            </w:r>
            <w:r w:rsidRPr="007B6B34">
              <w:t>Piaseczno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11 664.00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lastRenderedPageBreak/>
              <w:t>28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10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Neomed Barbara Stańczyk</w:t>
            </w:r>
          </w:p>
          <w:p w:rsidR="007B6B34" w:rsidRPr="00CB5EDB" w:rsidRDefault="007B6B34" w:rsidP="00302426">
            <w:r w:rsidRPr="007B6B34">
              <w:t>Kajki</w:t>
            </w:r>
            <w:r w:rsidRPr="00CB5EDB">
              <w:t xml:space="preserve"> </w:t>
            </w:r>
            <w:r w:rsidRPr="007B6B34">
              <w:t>18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05-501</w:t>
            </w:r>
            <w:r w:rsidRPr="00CB5EDB">
              <w:t xml:space="preserve"> </w:t>
            </w:r>
            <w:r w:rsidRPr="007B6B34">
              <w:t>Piaseczno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121 151.93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26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Neomed Barbara Stańczyk</w:t>
            </w:r>
          </w:p>
          <w:p w:rsidR="007B6B34" w:rsidRPr="00CB5EDB" w:rsidRDefault="007B6B34" w:rsidP="00302426">
            <w:r w:rsidRPr="007B6B34">
              <w:t>Kajki</w:t>
            </w:r>
            <w:r w:rsidRPr="00CB5EDB">
              <w:t xml:space="preserve"> </w:t>
            </w:r>
            <w:r w:rsidRPr="007B6B34">
              <w:t>18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05-501</w:t>
            </w:r>
            <w:r w:rsidRPr="00CB5EDB">
              <w:t xml:space="preserve"> </w:t>
            </w:r>
            <w:r w:rsidRPr="007B6B34">
              <w:t>Piaseczno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10 206.00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Omega Cigarrillo Sylwia Sękowska</w:t>
            </w:r>
          </w:p>
          <w:p w:rsidR="007B6B34" w:rsidRPr="00CB5EDB" w:rsidRDefault="007B6B34" w:rsidP="00302426">
            <w:r w:rsidRPr="007B6B34">
              <w:t>Grabowa</w:t>
            </w:r>
            <w:r w:rsidRPr="00CB5EDB">
              <w:t xml:space="preserve"> </w:t>
            </w:r>
            <w:r w:rsidRPr="007B6B34">
              <w:t>7/14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93-105</w:t>
            </w:r>
            <w:r w:rsidRPr="00CB5EDB">
              <w:t xml:space="preserve"> </w:t>
            </w:r>
            <w:r w:rsidRPr="007B6B34">
              <w:t>Łódź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199 584.00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11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Omega Cigarrillo Sylwia Sękowska</w:t>
            </w:r>
          </w:p>
          <w:p w:rsidR="007B6B34" w:rsidRPr="00CB5EDB" w:rsidRDefault="007B6B34" w:rsidP="00302426">
            <w:r w:rsidRPr="007B6B34">
              <w:t>Grabowa</w:t>
            </w:r>
            <w:r w:rsidRPr="00CB5EDB">
              <w:t xml:space="preserve"> </w:t>
            </w:r>
            <w:r w:rsidRPr="007B6B34">
              <w:t>7/14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93-105</w:t>
            </w:r>
            <w:r w:rsidRPr="00CB5EDB">
              <w:t xml:space="preserve"> </w:t>
            </w:r>
            <w:r w:rsidRPr="007B6B34">
              <w:t>Łódź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4 320.00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27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Omega Cigarrillo Sylwia Sękowska</w:t>
            </w:r>
          </w:p>
          <w:p w:rsidR="007B6B34" w:rsidRPr="00CB5EDB" w:rsidRDefault="007B6B34" w:rsidP="00302426">
            <w:r w:rsidRPr="007B6B34">
              <w:t>Grabowa</w:t>
            </w:r>
            <w:r w:rsidRPr="00CB5EDB">
              <w:t xml:space="preserve"> </w:t>
            </w:r>
            <w:r w:rsidRPr="007B6B34">
              <w:t>7/14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93-105</w:t>
            </w:r>
            <w:r w:rsidRPr="00CB5EDB">
              <w:t xml:space="preserve"> </w:t>
            </w:r>
            <w:r w:rsidRPr="007B6B34">
              <w:t>Łódź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246 000.00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29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Omega Cigarrillo Sylwia Sękowska</w:t>
            </w:r>
          </w:p>
          <w:p w:rsidR="007B6B34" w:rsidRPr="00CB5EDB" w:rsidRDefault="007B6B34" w:rsidP="00302426">
            <w:r w:rsidRPr="007B6B34">
              <w:t>Grabowa</w:t>
            </w:r>
            <w:r w:rsidRPr="00CB5EDB">
              <w:t xml:space="preserve"> </w:t>
            </w:r>
            <w:r w:rsidRPr="007B6B34">
              <w:t>7/14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93-105</w:t>
            </w:r>
            <w:r w:rsidRPr="00CB5EDB">
              <w:t xml:space="preserve"> </w:t>
            </w:r>
            <w:r w:rsidRPr="007B6B34">
              <w:t>Łódź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111 930.00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21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Przedsiębiorstwo Wielobranżowe Intergos Sp. z o.o.</w:t>
            </w:r>
          </w:p>
          <w:p w:rsidR="007B6B34" w:rsidRPr="00CB5EDB" w:rsidRDefault="007B6B34" w:rsidP="00302426">
            <w:r w:rsidRPr="007B6B34">
              <w:t>Legionów</w:t>
            </w:r>
            <w:r w:rsidRPr="00CB5EDB">
              <w:t xml:space="preserve"> </w:t>
            </w:r>
            <w:r w:rsidRPr="007B6B34">
              <w:t>55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43-300</w:t>
            </w:r>
            <w:r w:rsidRPr="00CB5EDB">
              <w:t xml:space="preserve"> </w:t>
            </w:r>
            <w:r w:rsidRPr="007B6B34">
              <w:t>Bielsko-Biała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4 633.20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8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Paul Hartmann Polska Sp. z o.o.</w:t>
            </w:r>
          </w:p>
          <w:p w:rsidR="007B6B34" w:rsidRPr="00CB5EDB" w:rsidRDefault="007B6B34" w:rsidP="00302426">
            <w:r w:rsidRPr="007B6B34">
              <w:t>ul. Żeromskiego</w:t>
            </w:r>
            <w:r w:rsidRPr="00CB5EDB">
              <w:t xml:space="preserve"> </w:t>
            </w:r>
            <w:r w:rsidRPr="007B6B34">
              <w:t>17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95-200</w:t>
            </w:r>
            <w:r w:rsidRPr="00CB5EDB">
              <w:t xml:space="preserve"> </w:t>
            </w:r>
            <w:r w:rsidRPr="007B6B34">
              <w:t>Pabianice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54 545.40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26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Paul Hartmann Polska Sp. z o.o.</w:t>
            </w:r>
          </w:p>
          <w:p w:rsidR="007B6B34" w:rsidRPr="00CB5EDB" w:rsidRDefault="007B6B34" w:rsidP="00302426">
            <w:r w:rsidRPr="007B6B34">
              <w:t>ul. Żeromskiego</w:t>
            </w:r>
            <w:r w:rsidRPr="00CB5EDB">
              <w:t xml:space="preserve"> </w:t>
            </w:r>
            <w:r w:rsidRPr="007B6B34">
              <w:t>17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95-200</w:t>
            </w:r>
            <w:r w:rsidRPr="00CB5EDB">
              <w:t xml:space="preserve"> </w:t>
            </w:r>
            <w:r w:rsidRPr="007B6B34">
              <w:t>Pabianice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17 220.00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27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Paul Hartmann Polska Sp. z o.o.</w:t>
            </w:r>
          </w:p>
          <w:p w:rsidR="007B6B34" w:rsidRPr="00CB5EDB" w:rsidRDefault="007B6B34" w:rsidP="00302426">
            <w:r w:rsidRPr="007B6B34">
              <w:t>ul. Żeromskiego</w:t>
            </w:r>
            <w:r w:rsidRPr="00CB5EDB">
              <w:t xml:space="preserve"> </w:t>
            </w:r>
            <w:r w:rsidRPr="007B6B34">
              <w:t>17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95-200</w:t>
            </w:r>
            <w:r w:rsidRPr="00CB5EDB">
              <w:t xml:space="preserve"> </w:t>
            </w:r>
            <w:r w:rsidRPr="007B6B34">
              <w:t>Pabianice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195 372.00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21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Polmil sp. z o. o. S. K. A.</w:t>
            </w:r>
          </w:p>
          <w:p w:rsidR="007B6B34" w:rsidRPr="00CB5EDB" w:rsidRDefault="007B6B34" w:rsidP="00302426">
            <w:r w:rsidRPr="007B6B34">
              <w:t>Przemysłowa</w:t>
            </w:r>
            <w:r w:rsidRPr="00CB5EDB">
              <w:t xml:space="preserve"> </w:t>
            </w:r>
            <w:r w:rsidRPr="007B6B34">
              <w:t>8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85-758</w:t>
            </w:r>
            <w:r w:rsidRPr="00CB5EDB">
              <w:t xml:space="preserve"> </w:t>
            </w:r>
            <w:r w:rsidRPr="007B6B34">
              <w:t>BYDGOSZCZ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4 984.20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PROFILAB spółka cywilna Włodzimierz Stachura, Jerzy Holli, Anna Wiącek-Żychlińska</w:t>
            </w:r>
          </w:p>
          <w:p w:rsidR="007B6B34" w:rsidRPr="00CB5EDB" w:rsidRDefault="007B6B34" w:rsidP="00302426">
            <w:r w:rsidRPr="007B6B34">
              <w:t>ul. Emaliowa</w:t>
            </w:r>
            <w:r w:rsidRPr="00CB5EDB">
              <w:t xml:space="preserve"> </w:t>
            </w:r>
            <w:r w:rsidRPr="007B6B34">
              <w:t>28/F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02-295</w:t>
            </w:r>
            <w:r w:rsidRPr="00CB5EDB">
              <w:t xml:space="preserve"> </w:t>
            </w:r>
            <w:r w:rsidRPr="007B6B34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15 984.00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lastRenderedPageBreak/>
              <w:t>34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10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SINMED Sp. z o. o.</w:t>
            </w:r>
          </w:p>
          <w:p w:rsidR="007B6B34" w:rsidRPr="00CB5EDB" w:rsidRDefault="007B6B34" w:rsidP="00302426">
            <w:r w:rsidRPr="007B6B34">
              <w:t>Graniczna</w:t>
            </w:r>
            <w:r w:rsidRPr="00CB5EDB">
              <w:t xml:space="preserve"> </w:t>
            </w:r>
            <w:r w:rsidRPr="007B6B34">
              <w:t>32B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44-178</w:t>
            </w:r>
            <w:r w:rsidRPr="00CB5EDB">
              <w:t xml:space="preserve"> </w:t>
            </w:r>
            <w:r w:rsidRPr="007B6B34">
              <w:t>Przyszowice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115 182.12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16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SINMED Sp. z o. o.</w:t>
            </w:r>
          </w:p>
          <w:p w:rsidR="007B6B34" w:rsidRPr="00CB5EDB" w:rsidRDefault="007B6B34" w:rsidP="00302426">
            <w:r w:rsidRPr="007B6B34">
              <w:t>Graniczna</w:t>
            </w:r>
            <w:r w:rsidRPr="00CB5EDB">
              <w:t xml:space="preserve"> </w:t>
            </w:r>
            <w:r w:rsidRPr="007B6B34">
              <w:t>32B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44-178</w:t>
            </w:r>
            <w:r w:rsidRPr="00CB5EDB">
              <w:t xml:space="preserve"> </w:t>
            </w:r>
            <w:r w:rsidRPr="007B6B34">
              <w:t>Przyszowice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74 696.25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18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SINMED Sp. z o. o.</w:t>
            </w:r>
          </w:p>
          <w:p w:rsidR="007B6B34" w:rsidRPr="00CB5EDB" w:rsidRDefault="007B6B34" w:rsidP="00302426">
            <w:r w:rsidRPr="007B6B34">
              <w:t>Graniczna</w:t>
            </w:r>
            <w:r w:rsidRPr="00CB5EDB">
              <w:t xml:space="preserve"> </w:t>
            </w:r>
            <w:r w:rsidRPr="007B6B34">
              <w:t>32B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44-178</w:t>
            </w:r>
            <w:r w:rsidRPr="00CB5EDB">
              <w:t xml:space="preserve"> </w:t>
            </w:r>
            <w:r w:rsidRPr="007B6B34">
              <w:t>Przyszowice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97 846.50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21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SINMED Sp. z o. o.</w:t>
            </w:r>
          </w:p>
          <w:p w:rsidR="007B6B34" w:rsidRPr="00CB5EDB" w:rsidRDefault="007B6B34" w:rsidP="00302426">
            <w:r w:rsidRPr="007B6B34">
              <w:t>Graniczna</w:t>
            </w:r>
            <w:r w:rsidRPr="00CB5EDB">
              <w:t xml:space="preserve"> </w:t>
            </w:r>
            <w:r w:rsidRPr="007B6B34">
              <w:t>32B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44-178</w:t>
            </w:r>
            <w:r w:rsidRPr="00CB5EDB">
              <w:t xml:space="preserve"> </w:t>
            </w:r>
            <w:r w:rsidRPr="007B6B34">
              <w:t>Przyszowice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3 439.80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22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SINMED Sp. z o. o.</w:t>
            </w:r>
          </w:p>
          <w:p w:rsidR="007B6B34" w:rsidRPr="00CB5EDB" w:rsidRDefault="007B6B34" w:rsidP="00302426">
            <w:r w:rsidRPr="007B6B34">
              <w:t>Graniczna</w:t>
            </w:r>
            <w:r w:rsidRPr="00CB5EDB">
              <w:t xml:space="preserve"> </w:t>
            </w:r>
            <w:r w:rsidRPr="007B6B34">
              <w:t>32B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44-178</w:t>
            </w:r>
            <w:r w:rsidRPr="00CB5EDB">
              <w:t xml:space="preserve"> </w:t>
            </w:r>
            <w:r w:rsidRPr="007B6B34">
              <w:t>Przyszowice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24 300.00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Skamex Spółka z ograniczoną odpowiedzialnością Spółka Komandytowa</w:t>
            </w:r>
          </w:p>
          <w:p w:rsidR="007B6B34" w:rsidRPr="00CB5EDB" w:rsidRDefault="007B6B34" w:rsidP="00302426">
            <w:r w:rsidRPr="007B6B34">
              <w:t>Częstochowska</w:t>
            </w:r>
            <w:r w:rsidRPr="00CB5EDB">
              <w:t xml:space="preserve"> </w:t>
            </w:r>
            <w:r w:rsidRPr="007B6B34">
              <w:t>38/52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93-121</w:t>
            </w:r>
            <w:r w:rsidRPr="00CB5EDB">
              <w:t xml:space="preserve"> </w:t>
            </w:r>
            <w:r w:rsidRPr="007B6B34">
              <w:t>Łódż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312 076.80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9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Skamex Spółka z ograniczoną odpowiedzialnością Spółka Komandytowa</w:t>
            </w:r>
          </w:p>
          <w:p w:rsidR="007B6B34" w:rsidRPr="00CB5EDB" w:rsidRDefault="007B6B34" w:rsidP="00302426">
            <w:r w:rsidRPr="007B6B34">
              <w:t>Częstochowska</w:t>
            </w:r>
            <w:r w:rsidRPr="00CB5EDB">
              <w:t xml:space="preserve"> </w:t>
            </w:r>
            <w:r w:rsidRPr="007B6B34">
              <w:t>38/52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93-121</w:t>
            </w:r>
            <w:r w:rsidRPr="00CB5EDB">
              <w:t xml:space="preserve"> </w:t>
            </w:r>
            <w:r w:rsidRPr="007B6B34">
              <w:t>Łódż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16 848.00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10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Skamex Spółka z ograniczoną odpowiedzialnością Spółka Komandytowa</w:t>
            </w:r>
          </w:p>
          <w:p w:rsidR="007B6B34" w:rsidRPr="00CB5EDB" w:rsidRDefault="007B6B34" w:rsidP="00302426">
            <w:r w:rsidRPr="007B6B34">
              <w:t>Częstochowska</w:t>
            </w:r>
            <w:r w:rsidRPr="00CB5EDB">
              <w:t xml:space="preserve"> </w:t>
            </w:r>
            <w:r w:rsidRPr="007B6B34">
              <w:t>38/52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93-121</w:t>
            </w:r>
            <w:r w:rsidRPr="00CB5EDB">
              <w:t xml:space="preserve"> </w:t>
            </w:r>
            <w:r w:rsidRPr="007B6B34">
              <w:t>Łódż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91 433.09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13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Skamex Spółka z ograniczoną odpowiedzialnością Spółka Komandytowa</w:t>
            </w:r>
          </w:p>
          <w:p w:rsidR="007B6B34" w:rsidRPr="00CB5EDB" w:rsidRDefault="007B6B34" w:rsidP="00302426">
            <w:r w:rsidRPr="007B6B34">
              <w:t>Częstochowska</w:t>
            </w:r>
            <w:r w:rsidRPr="00CB5EDB">
              <w:t xml:space="preserve"> </w:t>
            </w:r>
            <w:r w:rsidRPr="007B6B34">
              <w:t>38/52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93-121</w:t>
            </w:r>
            <w:r w:rsidRPr="00CB5EDB">
              <w:t xml:space="preserve"> </w:t>
            </w:r>
            <w:r w:rsidRPr="007B6B34">
              <w:t>Łódż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39 052.50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15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Skamex Spółka z ograniczoną odpowiedzialnością Spółka Komandytowa</w:t>
            </w:r>
          </w:p>
          <w:p w:rsidR="007B6B34" w:rsidRPr="00CB5EDB" w:rsidRDefault="007B6B34" w:rsidP="00302426">
            <w:r w:rsidRPr="007B6B34">
              <w:t>Częstochowska</w:t>
            </w:r>
            <w:r w:rsidRPr="00CB5EDB">
              <w:t xml:space="preserve"> </w:t>
            </w:r>
            <w:r w:rsidRPr="007B6B34">
              <w:t>38/52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93-121</w:t>
            </w:r>
            <w:r w:rsidRPr="00CB5EDB">
              <w:t xml:space="preserve"> </w:t>
            </w:r>
            <w:r w:rsidRPr="007B6B34">
              <w:t>Łódż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91 768.36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25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Skamex Spółka z ograniczoną odpowiedzialnością Spółka Komandytowa</w:t>
            </w:r>
          </w:p>
          <w:p w:rsidR="007B6B34" w:rsidRPr="00CB5EDB" w:rsidRDefault="007B6B34" w:rsidP="00302426">
            <w:r w:rsidRPr="007B6B34">
              <w:t>Częstochowska</w:t>
            </w:r>
            <w:r w:rsidRPr="00CB5EDB">
              <w:t xml:space="preserve"> </w:t>
            </w:r>
            <w:r w:rsidRPr="007B6B34">
              <w:t>38/52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lastRenderedPageBreak/>
              <w:t>93-121</w:t>
            </w:r>
            <w:r w:rsidRPr="00CB5EDB">
              <w:t xml:space="preserve"> </w:t>
            </w:r>
            <w:r w:rsidRPr="007B6B34">
              <w:t>Łódż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lastRenderedPageBreak/>
              <w:t>159 900.00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28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Skamex Spółka z ograniczoną odpowiedzialnością Spółka Komandytowa</w:t>
            </w:r>
          </w:p>
          <w:p w:rsidR="007B6B34" w:rsidRPr="00CB5EDB" w:rsidRDefault="007B6B34" w:rsidP="00302426">
            <w:r w:rsidRPr="007B6B34">
              <w:t>Częstochowska</w:t>
            </w:r>
            <w:r w:rsidRPr="00CB5EDB">
              <w:t xml:space="preserve"> </w:t>
            </w:r>
            <w:r w:rsidRPr="007B6B34">
              <w:t>38/52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93-121</w:t>
            </w:r>
            <w:r w:rsidRPr="00CB5EDB">
              <w:t xml:space="preserve"> </w:t>
            </w:r>
            <w:r w:rsidRPr="007B6B34">
              <w:t>Łódż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128 289.00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29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Skamex Spółka z ograniczoną odpowiedzialnością Spółka Komandytowa</w:t>
            </w:r>
          </w:p>
          <w:p w:rsidR="007B6B34" w:rsidRPr="00CB5EDB" w:rsidRDefault="007B6B34" w:rsidP="00302426">
            <w:r w:rsidRPr="007B6B34">
              <w:t>Częstochowska</w:t>
            </w:r>
            <w:r w:rsidRPr="00CB5EDB">
              <w:t xml:space="preserve"> </w:t>
            </w:r>
            <w:r w:rsidRPr="007B6B34">
              <w:t>38/52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93-121</w:t>
            </w:r>
            <w:r w:rsidRPr="00CB5EDB">
              <w:t xml:space="preserve"> </w:t>
            </w:r>
            <w:r w:rsidRPr="007B6B34">
              <w:t>Łódż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128 289.00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14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SORIMEX Sp. z o.o. Sp.k.</w:t>
            </w:r>
          </w:p>
          <w:p w:rsidR="007B6B34" w:rsidRPr="00CB5EDB" w:rsidRDefault="007B6B34" w:rsidP="00302426">
            <w:r w:rsidRPr="007B6B34">
              <w:t>Równinna</w:t>
            </w:r>
            <w:r w:rsidRPr="00CB5EDB">
              <w:t xml:space="preserve"> </w:t>
            </w:r>
            <w:r w:rsidRPr="007B6B34">
              <w:t>25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87-100</w:t>
            </w:r>
            <w:r w:rsidRPr="00CB5EDB">
              <w:t xml:space="preserve"> </w:t>
            </w:r>
            <w:r w:rsidRPr="007B6B34">
              <w:t>Toruń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23 917.57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24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SUN-MED Spółka Cywilna</w:t>
            </w:r>
          </w:p>
          <w:p w:rsidR="007B6B34" w:rsidRPr="00CB5EDB" w:rsidRDefault="007B6B34" w:rsidP="00302426">
            <w:r w:rsidRPr="007B6B34">
              <w:t>Ul.Franciszkańska</w:t>
            </w:r>
            <w:r w:rsidRPr="00CB5EDB">
              <w:t xml:space="preserve"> </w:t>
            </w:r>
            <w:r w:rsidRPr="007B6B34">
              <w:t>104/112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91-845</w:t>
            </w:r>
            <w:r w:rsidRPr="00CB5EDB">
              <w:t xml:space="preserve"> </w:t>
            </w:r>
            <w:r w:rsidRPr="007B6B34">
              <w:t>Łódź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48 816.00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15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Teleflex Polska sp. z o.o.</w:t>
            </w:r>
          </w:p>
          <w:p w:rsidR="007B6B34" w:rsidRPr="00CB5EDB" w:rsidRDefault="007B6B34" w:rsidP="00302426">
            <w:r w:rsidRPr="007B6B34">
              <w:t>Żwirki i Wigury</w:t>
            </w:r>
            <w:r w:rsidRPr="00CB5EDB">
              <w:t xml:space="preserve"> </w:t>
            </w:r>
            <w:r w:rsidRPr="007B6B34">
              <w:t>16A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02-092</w:t>
            </w:r>
            <w:r w:rsidRPr="00CB5EDB">
              <w:t xml:space="preserve"> </w:t>
            </w:r>
            <w:r w:rsidRPr="007B6B34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123 001.20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34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Teleflex Polska sp. z o.o.</w:t>
            </w:r>
          </w:p>
          <w:p w:rsidR="007B6B34" w:rsidRPr="00CB5EDB" w:rsidRDefault="007B6B34" w:rsidP="00302426">
            <w:r w:rsidRPr="007B6B34">
              <w:t>Żwirki i Wigury</w:t>
            </w:r>
            <w:r w:rsidRPr="00CB5EDB">
              <w:t xml:space="preserve"> </w:t>
            </w:r>
            <w:r w:rsidRPr="007B6B34">
              <w:t>16A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02-092</w:t>
            </w:r>
            <w:r w:rsidRPr="00CB5EDB">
              <w:t xml:space="preserve"> </w:t>
            </w:r>
            <w:r w:rsidRPr="007B6B34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18 057.60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24 miesiące 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36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Teleflex Polska sp. z o.o.</w:t>
            </w:r>
          </w:p>
          <w:p w:rsidR="007B6B34" w:rsidRPr="00CB5EDB" w:rsidRDefault="007B6B34" w:rsidP="00302426">
            <w:r w:rsidRPr="007B6B34">
              <w:t>Żwirki i Wigury</w:t>
            </w:r>
            <w:r w:rsidRPr="00CB5EDB">
              <w:t xml:space="preserve"> </w:t>
            </w:r>
            <w:r w:rsidRPr="007B6B34">
              <w:t>16A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02-092</w:t>
            </w:r>
            <w:r w:rsidRPr="00CB5EDB">
              <w:t xml:space="preserve"> </w:t>
            </w:r>
            <w:r w:rsidRPr="007B6B34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34 020.00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24 miesiące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40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Toruńskie Zakłady Materiałów Opatrunkowych S.A.</w:t>
            </w:r>
          </w:p>
          <w:p w:rsidR="007B6B34" w:rsidRPr="00CB5EDB" w:rsidRDefault="007B6B34" w:rsidP="00302426">
            <w:r w:rsidRPr="007B6B34">
              <w:t>Żółkiewskiego</w:t>
            </w:r>
            <w:r w:rsidRPr="00CB5EDB">
              <w:t xml:space="preserve"> </w:t>
            </w:r>
            <w:r w:rsidRPr="007B6B34">
              <w:t>20/26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87-100</w:t>
            </w:r>
            <w:r w:rsidRPr="00CB5EDB">
              <w:t xml:space="preserve"> </w:t>
            </w:r>
            <w:r w:rsidRPr="007B6B34">
              <w:t>Toruń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215 550.72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40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7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Toruńskie Zakłady Materiałów Opatrunkowych S.A.</w:t>
            </w:r>
          </w:p>
          <w:p w:rsidR="007B6B34" w:rsidRPr="00CB5EDB" w:rsidRDefault="007B6B34" w:rsidP="00302426">
            <w:r w:rsidRPr="007B6B34">
              <w:t>Żółkiewskiego</w:t>
            </w:r>
            <w:r w:rsidRPr="00CB5EDB">
              <w:t xml:space="preserve"> </w:t>
            </w:r>
            <w:r w:rsidRPr="007B6B34">
              <w:t>20/26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87-100</w:t>
            </w:r>
            <w:r w:rsidRPr="00CB5EDB">
              <w:t xml:space="preserve"> </w:t>
            </w:r>
            <w:r w:rsidRPr="007B6B34">
              <w:t>Toruń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6 683.04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41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Zarys International Group spółka z ograniczoną odpowiedzialnością spółka komandytowa</w:t>
            </w:r>
          </w:p>
          <w:p w:rsidR="007B6B34" w:rsidRPr="00CB5EDB" w:rsidRDefault="007B6B34" w:rsidP="00302426">
            <w:r w:rsidRPr="007B6B34">
              <w:t>Pod Borem</w:t>
            </w:r>
            <w:r w:rsidRPr="00CB5EDB">
              <w:t xml:space="preserve"> </w:t>
            </w:r>
            <w:r w:rsidRPr="007B6B34">
              <w:t>18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41-808</w:t>
            </w:r>
            <w:r w:rsidRPr="00CB5EDB">
              <w:t xml:space="preserve"> </w:t>
            </w:r>
            <w:r w:rsidRPr="007B6B34">
              <w:t>Zabrze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143 519.04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41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9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Zarys International Group spółka z ograniczoną odpowiedzialnością spółka komandytowa</w:t>
            </w:r>
          </w:p>
          <w:p w:rsidR="007B6B34" w:rsidRPr="00CB5EDB" w:rsidRDefault="007B6B34" w:rsidP="00302426">
            <w:r w:rsidRPr="007B6B34">
              <w:t>Pod Borem</w:t>
            </w:r>
            <w:r w:rsidRPr="00CB5EDB">
              <w:t xml:space="preserve"> </w:t>
            </w:r>
            <w:r w:rsidRPr="007B6B34">
              <w:t>18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lastRenderedPageBreak/>
              <w:t>41-808</w:t>
            </w:r>
            <w:r w:rsidRPr="00CB5EDB">
              <w:t xml:space="preserve"> </w:t>
            </w:r>
            <w:r w:rsidRPr="007B6B34">
              <w:t>Zabrze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lastRenderedPageBreak/>
              <w:t>7 620.48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41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10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Zarys International Group spółka z ograniczoną odpowiedzialnością spółka komandytowa</w:t>
            </w:r>
          </w:p>
          <w:p w:rsidR="007B6B34" w:rsidRPr="00CB5EDB" w:rsidRDefault="007B6B34" w:rsidP="00302426">
            <w:r w:rsidRPr="007B6B34">
              <w:t>Pod Borem</w:t>
            </w:r>
            <w:r w:rsidRPr="00CB5EDB">
              <w:t xml:space="preserve"> </w:t>
            </w:r>
            <w:r w:rsidRPr="007B6B34">
              <w:t>18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41-808</w:t>
            </w:r>
            <w:r w:rsidRPr="00CB5EDB">
              <w:t xml:space="preserve"> </w:t>
            </w:r>
            <w:r w:rsidRPr="007B6B34">
              <w:t>Zabrze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305 513.55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41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14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Zarys International Group spółka z ograniczoną odpowiedzialnością spółka komandytowa</w:t>
            </w:r>
          </w:p>
          <w:p w:rsidR="007B6B34" w:rsidRPr="00CB5EDB" w:rsidRDefault="007B6B34" w:rsidP="00302426">
            <w:r w:rsidRPr="007B6B34">
              <w:t>Pod Borem</w:t>
            </w:r>
            <w:r w:rsidRPr="00CB5EDB">
              <w:t xml:space="preserve"> </w:t>
            </w:r>
            <w:r w:rsidRPr="007B6B34">
              <w:t>18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41-808</w:t>
            </w:r>
            <w:r w:rsidRPr="00CB5EDB">
              <w:t xml:space="preserve"> </w:t>
            </w:r>
            <w:r w:rsidRPr="007B6B34">
              <w:t>Zabrze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22 203.07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41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16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Zarys International Group spółka z ograniczoną odpowiedzialnością spółka komandytowa</w:t>
            </w:r>
          </w:p>
          <w:p w:rsidR="007B6B34" w:rsidRPr="00CB5EDB" w:rsidRDefault="007B6B34" w:rsidP="00302426">
            <w:r w:rsidRPr="007B6B34">
              <w:t>Pod Borem</w:t>
            </w:r>
            <w:r w:rsidRPr="00CB5EDB">
              <w:t xml:space="preserve"> </w:t>
            </w:r>
            <w:r w:rsidRPr="007B6B34">
              <w:t>18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41-808</w:t>
            </w:r>
            <w:r w:rsidRPr="00CB5EDB">
              <w:t xml:space="preserve"> </w:t>
            </w:r>
            <w:r w:rsidRPr="007B6B34">
              <w:t>Zabrze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125 609.46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41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21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Zarys International Group spółka z ograniczoną odpowiedzialnością spółka komandytowa</w:t>
            </w:r>
          </w:p>
          <w:p w:rsidR="007B6B34" w:rsidRPr="00CB5EDB" w:rsidRDefault="007B6B34" w:rsidP="00302426">
            <w:r w:rsidRPr="007B6B34">
              <w:t>Pod Borem</w:t>
            </w:r>
            <w:r w:rsidRPr="00CB5EDB">
              <w:t xml:space="preserve"> </w:t>
            </w:r>
            <w:r w:rsidRPr="007B6B34">
              <w:t>18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41-808</w:t>
            </w:r>
            <w:r w:rsidRPr="00CB5EDB">
              <w:t xml:space="preserve"> </w:t>
            </w:r>
            <w:r w:rsidRPr="007B6B34">
              <w:t>Zabrze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3 861.00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  <w:tr w:rsidR="007B6B34" w:rsidRPr="00075CD0" w:rsidTr="009858F6">
        <w:tc>
          <w:tcPr>
            <w:tcW w:w="82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41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28</w:t>
            </w:r>
          </w:p>
        </w:tc>
        <w:tc>
          <w:tcPr>
            <w:tcW w:w="2437" w:type="dxa"/>
            <w:shd w:val="clear" w:color="auto" w:fill="auto"/>
          </w:tcPr>
          <w:p w:rsidR="007B6B34" w:rsidRPr="00CB5EDB" w:rsidRDefault="007B6B34" w:rsidP="00302426">
            <w:pPr>
              <w:spacing w:before="40"/>
            </w:pPr>
            <w:r w:rsidRPr="007B6B34">
              <w:t>Zarys International Group spółka z ograniczoną odpowiedzialnością spółka komandytowa</w:t>
            </w:r>
          </w:p>
          <w:p w:rsidR="007B6B34" w:rsidRPr="00CB5EDB" w:rsidRDefault="007B6B34" w:rsidP="00302426">
            <w:r w:rsidRPr="007B6B34">
              <w:t>Pod Borem</w:t>
            </w:r>
            <w:r w:rsidRPr="00CB5EDB">
              <w:t xml:space="preserve"> </w:t>
            </w:r>
            <w:r w:rsidRPr="007B6B34">
              <w:t>18</w:t>
            </w:r>
            <w:r w:rsidRPr="00CB5EDB">
              <w:t xml:space="preserve"> </w:t>
            </w:r>
          </w:p>
          <w:p w:rsidR="007B6B34" w:rsidRPr="00CB5EDB" w:rsidRDefault="007B6B34" w:rsidP="00302426">
            <w:pPr>
              <w:spacing w:before="40" w:after="40"/>
              <w:jc w:val="both"/>
            </w:pPr>
            <w:r w:rsidRPr="007B6B34">
              <w:t>41-808</w:t>
            </w:r>
            <w:r w:rsidRPr="00CB5EDB">
              <w:t xml:space="preserve"> </w:t>
            </w:r>
            <w:r w:rsidRPr="007B6B34">
              <w:t>Zabrze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154 807.80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12 miesięcy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B34" w:rsidRPr="00CB5EDB" w:rsidRDefault="007B6B34" w:rsidP="00302426">
            <w:pPr>
              <w:spacing w:before="120" w:after="120"/>
              <w:jc w:val="center"/>
            </w:pPr>
            <w:r w:rsidRPr="007B6B34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045E" w:rsidRDefault="000F045E">
      <w:r>
        <w:separator/>
      </w:r>
    </w:p>
  </w:endnote>
  <w:endnote w:type="continuationSeparator" w:id="0">
    <w:p w:rsidR="000F045E" w:rsidRDefault="000F0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0F045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1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045E" w:rsidRDefault="000F045E">
      <w:r>
        <w:separator/>
      </w:r>
    </w:p>
  </w:footnote>
  <w:footnote w:type="continuationSeparator" w:id="0">
    <w:p w:rsidR="000F045E" w:rsidRDefault="000F04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6B34" w:rsidRDefault="007B6B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6B34" w:rsidRDefault="007B6B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6B34" w:rsidRDefault="007B6B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3208"/>
    <w:rsid w:val="0001764B"/>
    <w:rsid w:val="0003529D"/>
    <w:rsid w:val="00075CD0"/>
    <w:rsid w:val="00092C61"/>
    <w:rsid w:val="000F045E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5F2C03"/>
    <w:rsid w:val="00617D11"/>
    <w:rsid w:val="00647371"/>
    <w:rsid w:val="00651764"/>
    <w:rsid w:val="00666480"/>
    <w:rsid w:val="0069085C"/>
    <w:rsid w:val="007B6B34"/>
    <w:rsid w:val="00861E75"/>
    <w:rsid w:val="00864EE2"/>
    <w:rsid w:val="008B02BA"/>
    <w:rsid w:val="009858F6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A3208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0139BB"/>
  <w15:chartTrackingRefBased/>
  <w15:docId w15:val="{854B048A-8ED4-4723-8175-B0962F4A5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10</Pages>
  <Words>2443</Words>
  <Characters>14659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4</cp:revision>
  <dcterms:created xsi:type="dcterms:W3CDTF">2021-04-30T09:10:00Z</dcterms:created>
  <dcterms:modified xsi:type="dcterms:W3CDTF">2021-04-30T09:19:00Z</dcterms:modified>
</cp:coreProperties>
</file>