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46A53" w:rsidRPr="00C46A53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6A53" w:rsidRPr="00C46A53">
        <w:rPr>
          <w:rFonts w:ascii="Times New Roman" w:hAnsi="Times New Roman"/>
          <w:b/>
        </w:rPr>
        <w:t>ZP/D-11/A/21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A53" w:rsidRPr="00C46A5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A53" w:rsidRPr="00C46A5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46A53" w:rsidRPr="00C46A5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6A53" w:rsidRPr="00C46A5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46A53" w:rsidRPr="00C46A5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46A53" w:rsidRPr="00110593" w:rsidTr="00FC0522">
        <w:tc>
          <w:tcPr>
            <w:tcW w:w="9212" w:type="dxa"/>
            <w:shd w:val="clear" w:color="auto" w:fill="D9D9D9"/>
          </w:tcPr>
          <w:p w:rsidR="00C46A53" w:rsidRPr="00110593" w:rsidRDefault="00C46A53" w:rsidP="00FC052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46A53" w:rsidRPr="00110593" w:rsidRDefault="00C46A53" w:rsidP="00FC052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46A53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C46A53" w:rsidRPr="00110593" w:rsidRDefault="00C46A53" w:rsidP="00FC052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46A53" w:rsidRPr="00110593" w:rsidRDefault="00C46A53" w:rsidP="00FC052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BF5187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46A53" w:rsidRPr="00C46A53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6A53" w:rsidRPr="00C46A53">
        <w:rPr>
          <w:rFonts w:ascii="Times New Roman" w:hAnsi="Times New Roman"/>
          <w:b/>
        </w:rPr>
        <w:t>Dostawa  kamery termowizyjnej  dla  Wydziału Inżynierii Mechanicznej i Informatyki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DC6" w:rsidRDefault="00CD6DC6" w:rsidP="0038231F">
      <w:pPr>
        <w:spacing w:after="0" w:line="240" w:lineRule="auto"/>
      </w:pPr>
      <w:r>
        <w:separator/>
      </w:r>
    </w:p>
  </w:endnote>
  <w:endnote w:type="continuationSeparator" w:id="0">
    <w:p w:rsidR="00CD6DC6" w:rsidRDefault="00CD6D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53" w:rsidRDefault="00C46A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51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518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53" w:rsidRDefault="00C46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DC6" w:rsidRDefault="00CD6DC6" w:rsidP="0038231F">
      <w:pPr>
        <w:spacing w:after="0" w:line="240" w:lineRule="auto"/>
      </w:pPr>
      <w:r>
        <w:separator/>
      </w:r>
    </w:p>
  </w:footnote>
  <w:footnote w:type="continuationSeparator" w:id="0">
    <w:p w:rsidR="00CD6DC6" w:rsidRDefault="00CD6D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53" w:rsidRDefault="00C46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53" w:rsidRDefault="00C46A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53" w:rsidRDefault="00C46A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6DC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5187"/>
    <w:rsid w:val="00C014B5"/>
    <w:rsid w:val="00C113BF"/>
    <w:rsid w:val="00C4103F"/>
    <w:rsid w:val="00C46A53"/>
    <w:rsid w:val="00C57DEB"/>
    <w:rsid w:val="00C737A7"/>
    <w:rsid w:val="00C81012"/>
    <w:rsid w:val="00C909B9"/>
    <w:rsid w:val="00CD0851"/>
    <w:rsid w:val="00CD6DC6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16EC7D-0885-49E1-B702-18B17EE7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2C47B-6B89-47F8-B77F-021AC5681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2021-04-27T08:09:00Z</dcterms:created>
  <dcterms:modified xsi:type="dcterms:W3CDTF">2021-04-27T08:09:00Z</dcterms:modified>
</cp:coreProperties>
</file>