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3DF05" w14:textId="77777777" w:rsidR="007631DC" w:rsidRDefault="00417F60" w:rsidP="00F44B40">
      <w:pPr>
        <w:spacing w:line="360" w:lineRule="auto"/>
      </w:pPr>
      <w:r>
        <w:rPr>
          <w:noProof/>
          <w:sz w:val="20"/>
        </w:rPr>
        <w:pict w14:anchorId="26940733">
          <v:roundrect id="_x0000_s1026" style="position:absolute;margin-left:-9.05pt;margin-top:-39.75pt;width:158.45pt;height:75.65pt;z-index:251657728" arcsize="10923f" filled="f" strokeweight=".25pt">
            <v:textbox style="mso-next-textbox:#_x0000_s1026" inset="1pt,1pt,1pt,1pt">
              <w:txbxContent>
                <w:p w14:paraId="2A812BF5" w14:textId="77777777" w:rsidR="007631DC" w:rsidRDefault="007631DC"/>
                <w:p w14:paraId="38802DF8" w14:textId="77777777" w:rsidR="007631DC" w:rsidRDefault="007631DC" w:rsidP="000D0BBE">
                  <w:pPr>
                    <w:rPr>
                      <w:sz w:val="12"/>
                    </w:rPr>
                  </w:pPr>
                </w:p>
                <w:p w14:paraId="28706660" w14:textId="77777777" w:rsidR="007631DC" w:rsidRDefault="007631DC">
                  <w:pPr>
                    <w:rPr>
                      <w:sz w:val="12"/>
                    </w:rPr>
                  </w:pPr>
                </w:p>
                <w:p w14:paraId="7B143E33" w14:textId="77777777" w:rsidR="007631DC" w:rsidRDefault="007631DC">
                  <w:pPr>
                    <w:rPr>
                      <w:sz w:val="12"/>
                    </w:rPr>
                  </w:pPr>
                </w:p>
                <w:p w14:paraId="52A315C0" w14:textId="77777777" w:rsidR="007631DC" w:rsidRDefault="007631DC">
                  <w:pPr>
                    <w:rPr>
                      <w:sz w:val="12"/>
                    </w:rPr>
                  </w:pPr>
                </w:p>
                <w:p w14:paraId="55863DE4" w14:textId="77777777" w:rsidR="00176D94" w:rsidRDefault="00176D94">
                  <w:pPr>
                    <w:jc w:val="center"/>
                    <w:rPr>
                      <w:sz w:val="18"/>
                      <w:szCs w:val="18"/>
                    </w:rPr>
                  </w:pPr>
                </w:p>
                <w:p w14:paraId="1A013730" w14:textId="77777777" w:rsidR="00176D94" w:rsidRDefault="00176D94">
                  <w:pPr>
                    <w:jc w:val="center"/>
                    <w:rPr>
                      <w:sz w:val="18"/>
                      <w:szCs w:val="18"/>
                    </w:rPr>
                  </w:pPr>
                </w:p>
                <w:p w14:paraId="3BAEDA5E" w14:textId="0D6F36E3" w:rsidR="007631DC" w:rsidRPr="00834CF1" w:rsidRDefault="007631DC" w:rsidP="002F2CB1">
                  <w:pPr>
                    <w:rPr>
                      <w:sz w:val="18"/>
                      <w:szCs w:val="18"/>
                    </w:rPr>
                  </w:pPr>
                </w:p>
                <w:p w14:paraId="3DFC2F40" w14:textId="77777777" w:rsidR="007631DC" w:rsidRDefault="007631DC"/>
              </w:txbxContent>
            </v:textbox>
          </v:roundrect>
        </w:pict>
      </w:r>
    </w:p>
    <w:p w14:paraId="7BCF8A38" w14:textId="77777777" w:rsidR="00F44B40" w:rsidRDefault="00F44B40" w:rsidP="00F44B40">
      <w:pPr>
        <w:spacing w:line="360" w:lineRule="auto"/>
      </w:pPr>
    </w:p>
    <w:p w14:paraId="63F68A84" w14:textId="77777777" w:rsidR="007631DC" w:rsidRPr="005D0A55" w:rsidRDefault="007631DC" w:rsidP="00116BFE">
      <w:pPr>
        <w:spacing w:line="360" w:lineRule="auto"/>
        <w:jc w:val="both"/>
        <w:rPr>
          <w:sz w:val="20"/>
          <w:szCs w:val="20"/>
        </w:rPr>
      </w:pPr>
    </w:p>
    <w:p w14:paraId="64FA540F" w14:textId="4BA5D93F" w:rsidR="00E354BE" w:rsidRPr="005D0A55" w:rsidRDefault="00E354BE" w:rsidP="00E354BE">
      <w:pPr>
        <w:pStyle w:val="Nagwek4"/>
        <w:spacing w:before="0" w:after="360"/>
        <w:jc w:val="both"/>
        <w:rPr>
          <w:rFonts w:ascii="Times New Roman" w:hAnsi="Times New Roman"/>
          <w:b w:val="0"/>
          <w:i/>
          <w:iCs/>
          <w:sz w:val="20"/>
          <w:szCs w:val="20"/>
        </w:rPr>
      </w:pPr>
      <w:r w:rsidRPr="005D0A55">
        <w:rPr>
          <w:rFonts w:ascii="Times New Roman" w:hAnsi="Times New Roman"/>
          <w:b w:val="0"/>
          <w:i/>
          <w:iCs/>
          <w:sz w:val="20"/>
          <w:szCs w:val="20"/>
        </w:rPr>
        <w:t xml:space="preserve">         Pieczęć Wykonawcy</w:t>
      </w:r>
    </w:p>
    <w:p w14:paraId="096C02E0" w14:textId="572C991A" w:rsidR="002F2CB1" w:rsidRPr="00E065DC" w:rsidRDefault="002F2CB1" w:rsidP="002F2CB1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E065DC">
        <w:rPr>
          <w:rFonts w:ascii="Times New Roman" w:hAnsi="Times New Roman"/>
          <w:b w:val="0"/>
          <w:i/>
          <w:iCs/>
          <w:sz w:val="22"/>
          <w:szCs w:val="22"/>
        </w:rPr>
        <w:t>Załącznik nr 1 do SWZ</w:t>
      </w:r>
    </w:p>
    <w:p w14:paraId="0FB6FFE7" w14:textId="3F15C22E" w:rsidR="002F2CB1" w:rsidRDefault="002F2CB1" w:rsidP="002F2CB1">
      <w:pPr>
        <w:pStyle w:val="Nagwek"/>
        <w:rPr>
          <w:b/>
          <w:bCs/>
        </w:rPr>
      </w:pPr>
      <w:r w:rsidRPr="008C1EED">
        <w:rPr>
          <w:b/>
          <w:bCs/>
        </w:rPr>
        <w:t>Znak sprawy TP/</w:t>
      </w:r>
      <w:r w:rsidR="00D36802">
        <w:rPr>
          <w:b/>
          <w:bCs/>
        </w:rPr>
        <w:t>R</w:t>
      </w:r>
      <w:r w:rsidRPr="008C1EED">
        <w:rPr>
          <w:b/>
          <w:bCs/>
        </w:rPr>
        <w:t>/0</w:t>
      </w:r>
      <w:r w:rsidR="00D36802">
        <w:rPr>
          <w:b/>
          <w:bCs/>
        </w:rPr>
        <w:t>6</w:t>
      </w:r>
      <w:r w:rsidRPr="008C1EED">
        <w:rPr>
          <w:b/>
          <w:bCs/>
        </w:rPr>
        <w:t>/21</w:t>
      </w:r>
    </w:p>
    <w:p w14:paraId="40C731F5" w14:textId="77777777" w:rsidR="00EF7900" w:rsidRPr="008C1EED" w:rsidRDefault="00EF7900" w:rsidP="002F2CB1">
      <w:pPr>
        <w:pStyle w:val="Nagwek"/>
        <w:rPr>
          <w:b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F2CB1" w:rsidRPr="005844F6" w14:paraId="0FB4E8C6" w14:textId="77777777" w:rsidTr="0022502F">
        <w:tc>
          <w:tcPr>
            <w:tcW w:w="9104" w:type="dxa"/>
            <w:shd w:val="clear" w:color="auto" w:fill="F2F2F2"/>
          </w:tcPr>
          <w:p w14:paraId="35296282" w14:textId="77777777" w:rsidR="002F2CB1" w:rsidRPr="005844F6" w:rsidRDefault="002F2CB1" w:rsidP="0022502F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A52BBB6" w14:textId="62D54CD6" w:rsidR="002F2CB1" w:rsidRDefault="002F2CB1" w:rsidP="002F2CB1">
      <w:pPr>
        <w:pStyle w:val="Nagwek2"/>
        <w:widowControl/>
        <w:spacing w:line="360" w:lineRule="auto"/>
        <w:rPr>
          <w:sz w:val="28"/>
        </w:rPr>
      </w:pPr>
    </w:p>
    <w:p w14:paraId="2BF1A973" w14:textId="77777777" w:rsidR="009C3D63" w:rsidRPr="009C3D63" w:rsidRDefault="009C3D63" w:rsidP="009C3D63"/>
    <w:p w14:paraId="42F80F68" w14:textId="6D8536B1" w:rsidR="002F2CB1" w:rsidRDefault="002F2CB1" w:rsidP="002F2CB1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 toczącego się postępowania o udzielenie zamówienia publicznego prowadzonego w trybie</w:t>
      </w:r>
      <w:r w:rsidRPr="005F1596">
        <w:rPr>
          <w:sz w:val="22"/>
          <w:szCs w:val="22"/>
        </w:rPr>
        <w:t xml:space="preserve"> podstawowy</w:t>
      </w:r>
      <w:r w:rsidRPr="00525EFF">
        <w:rPr>
          <w:sz w:val="22"/>
          <w:szCs w:val="22"/>
        </w:rPr>
        <w:t xml:space="preserve"> </w:t>
      </w:r>
      <w:r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4173DDE6" w14:textId="64B2E322" w:rsidR="002F2CB1" w:rsidRDefault="002F2CB1" w:rsidP="002F2CB1">
      <w:pPr>
        <w:spacing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>
        <w:rPr>
          <w:b/>
          <w:sz w:val="22"/>
          <w:szCs w:val="22"/>
        </w:rPr>
        <w:t>DOSTAWĘ APARATU RTG”</w:t>
      </w:r>
    </w:p>
    <w:p w14:paraId="546DCF9A" w14:textId="77777777" w:rsidR="002F2CB1" w:rsidRPr="00525EFF" w:rsidRDefault="002F2CB1" w:rsidP="002F2CB1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13C223EF" w14:textId="4302937D" w:rsidR="002F2CB1" w:rsidRPr="00525EFF" w:rsidRDefault="002F2CB1" w:rsidP="002F2CB1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</w:t>
      </w:r>
    </w:p>
    <w:p w14:paraId="19E94B43" w14:textId="77777777" w:rsidR="002F2CB1" w:rsidRPr="00525EFF" w:rsidRDefault="002F2CB1" w:rsidP="002F2CB1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działając w imieniu i na rzecz:</w:t>
      </w:r>
    </w:p>
    <w:p w14:paraId="25F90F1A" w14:textId="77777777" w:rsidR="002F2CB1" w:rsidRPr="007677F8" w:rsidRDefault="002F2CB1" w:rsidP="002F2CB1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2F2CB1" w:rsidRPr="007677F8" w14:paraId="6A8CE528" w14:textId="77777777" w:rsidTr="0022502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5EC5100A" w14:textId="77777777" w:rsidR="002F2CB1" w:rsidRPr="007677F8" w:rsidRDefault="002F2CB1" w:rsidP="002250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44C2F062" w14:textId="77777777" w:rsidR="002F2CB1" w:rsidRDefault="002F2CB1" w:rsidP="0022502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4905474B" w14:textId="4DCCCC35" w:rsidR="009C3D63" w:rsidRPr="007677F8" w:rsidRDefault="009C3D63" w:rsidP="0022502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2F2CB1" w:rsidRPr="007677F8" w14:paraId="62E9AE57" w14:textId="77777777" w:rsidTr="0022502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3A40125D" w14:textId="77777777" w:rsidR="002F2CB1" w:rsidRPr="007677F8" w:rsidRDefault="002F2CB1" w:rsidP="002250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047C012A" w14:textId="77777777" w:rsidR="002F2CB1" w:rsidRDefault="002F2CB1" w:rsidP="0022502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470D43AA" w14:textId="058CC55C" w:rsidR="009C3D63" w:rsidRPr="007677F8" w:rsidRDefault="009C3D63" w:rsidP="0022502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2F2CB1" w:rsidRPr="007677F8" w14:paraId="3F07C2BA" w14:textId="77777777" w:rsidTr="0022502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39D23ACA" w14:textId="77777777" w:rsidR="002F2CB1" w:rsidRPr="007677F8" w:rsidRDefault="002F2CB1" w:rsidP="002250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355F30D" w14:textId="77777777" w:rsidR="002F2CB1" w:rsidRDefault="002F2CB1" w:rsidP="0022502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1262289" w14:textId="24455837" w:rsidR="009C3D63" w:rsidRPr="007677F8" w:rsidRDefault="009C3D63" w:rsidP="0022502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2F2CB1" w:rsidRPr="007677F8" w14:paraId="46CB88E9" w14:textId="77777777" w:rsidTr="0022502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27C6350F" w14:textId="77777777" w:rsidR="002F2CB1" w:rsidRPr="007677F8" w:rsidRDefault="002F2CB1" w:rsidP="002250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C242CBF" w14:textId="77777777" w:rsidR="002F2CB1" w:rsidRDefault="002F2CB1" w:rsidP="0022502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79EE51F8" w14:textId="6359EE9F" w:rsidR="009C3D63" w:rsidRPr="007677F8" w:rsidRDefault="009C3D63" w:rsidP="0022502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2F2CB1" w:rsidRPr="007677F8" w14:paraId="7F08D30A" w14:textId="77777777" w:rsidTr="0022502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9502931" w14:textId="54AF0BE6" w:rsidR="002F2CB1" w:rsidRPr="005D0A55" w:rsidRDefault="002F2CB1" w:rsidP="002250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5D0A55">
              <w:rPr>
                <w:rFonts w:eastAsia="Calibri"/>
                <w:sz w:val="22"/>
                <w:szCs w:val="22"/>
              </w:rPr>
              <w:t xml:space="preserve">Wykonawca jest </w:t>
            </w:r>
            <w:r w:rsidR="005D0A55" w:rsidRPr="005D0A55">
              <w:rPr>
                <w:rFonts w:eastAsia="Calibri"/>
                <w:sz w:val="22"/>
                <w:szCs w:val="22"/>
              </w:rPr>
              <w:t xml:space="preserve">mikro </w:t>
            </w:r>
            <w:r w:rsidRPr="005D0A55">
              <w:rPr>
                <w:rFonts w:eastAsia="Calibri"/>
                <w:sz w:val="22"/>
                <w:szCs w:val="22"/>
              </w:rPr>
              <w:t>przedsiębiorcą</w:t>
            </w:r>
          </w:p>
        </w:tc>
        <w:tc>
          <w:tcPr>
            <w:tcW w:w="6237" w:type="dxa"/>
            <w:shd w:val="clear" w:color="auto" w:fill="auto"/>
          </w:tcPr>
          <w:p w14:paraId="6348E868" w14:textId="3765D0D4" w:rsidR="002F2CB1" w:rsidRPr="005D0A55" w:rsidRDefault="002F2CB1" w:rsidP="00200B3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jc w:val="center"/>
              <w:rPr>
                <w:sz w:val="22"/>
                <w:szCs w:val="22"/>
              </w:rPr>
            </w:pPr>
            <w:r w:rsidRPr="005D0A55">
              <w:rPr>
                <w:sz w:val="22"/>
                <w:szCs w:val="22"/>
              </w:rPr>
              <w:t>Tak / Nie*</w:t>
            </w:r>
          </w:p>
        </w:tc>
      </w:tr>
      <w:tr w:rsidR="005D0A55" w:rsidRPr="007677F8" w14:paraId="41B2687C" w14:textId="77777777" w:rsidTr="0022502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44C51CF5" w14:textId="7B0F10C4" w:rsidR="005D0A55" w:rsidRPr="005D0A55" w:rsidRDefault="005D0A55" w:rsidP="002250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5D0A55">
              <w:rPr>
                <w:rFonts w:eastAsia="Calibri"/>
                <w:sz w:val="22"/>
                <w:szCs w:val="22"/>
              </w:rPr>
              <w:t>Wykonawca jest małym przedsiębiorcą</w:t>
            </w:r>
          </w:p>
        </w:tc>
        <w:tc>
          <w:tcPr>
            <w:tcW w:w="6237" w:type="dxa"/>
            <w:shd w:val="clear" w:color="auto" w:fill="auto"/>
          </w:tcPr>
          <w:p w14:paraId="58F4C83B" w14:textId="0F98845F" w:rsidR="005D0A55" w:rsidRPr="005D0A55" w:rsidRDefault="005D0A55" w:rsidP="00200B3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jc w:val="center"/>
              <w:rPr>
                <w:sz w:val="22"/>
                <w:szCs w:val="22"/>
              </w:rPr>
            </w:pPr>
            <w:r w:rsidRPr="005D0A55">
              <w:rPr>
                <w:sz w:val="22"/>
                <w:szCs w:val="22"/>
              </w:rPr>
              <w:t>Tak/Nie*</w:t>
            </w:r>
          </w:p>
        </w:tc>
      </w:tr>
      <w:tr w:rsidR="005D0A55" w:rsidRPr="007677F8" w14:paraId="0699ADAE" w14:textId="77777777" w:rsidTr="0022502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4BD833DD" w14:textId="46CA4ACA" w:rsidR="005D0A55" w:rsidRPr="005D0A55" w:rsidRDefault="005D0A55" w:rsidP="002250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5D0A55">
              <w:rPr>
                <w:rFonts w:eastAsia="Calibri"/>
                <w:sz w:val="22"/>
                <w:szCs w:val="22"/>
              </w:rPr>
              <w:t>Wykonawca jest średnim przedsiębiorcą</w:t>
            </w:r>
          </w:p>
        </w:tc>
        <w:tc>
          <w:tcPr>
            <w:tcW w:w="6237" w:type="dxa"/>
            <w:shd w:val="clear" w:color="auto" w:fill="auto"/>
          </w:tcPr>
          <w:p w14:paraId="404A89EA" w14:textId="437D4250" w:rsidR="005D0A55" w:rsidRPr="005D0A55" w:rsidRDefault="005D0A55" w:rsidP="00200B3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jc w:val="center"/>
              <w:rPr>
                <w:sz w:val="22"/>
                <w:szCs w:val="22"/>
              </w:rPr>
            </w:pPr>
            <w:r w:rsidRPr="005D0A55">
              <w:rPr>
                <w:sz w:val="22"/>
                <w:szCs w:val="22"/>
              </w:rPr>
              <w:t>Tak/Nie*</w:t>
            </w:r>
          </w:p>
        </w:tc>
      </w:tr>
    </w:tbl>
    <w:p w14:paraId="1095311A" w14:textId="77777777" w:rsidR="002F2CB1" w:rsidRPr="00AF4AC3" w:rsidRDefault="002F2CB1" w:rsidP="002F2CB1">
      <w:pPr>
        <w:spacing w:line="276" w:lineRule="auto"/>
        <w:jc w:val="both"/>
        <w:rPr>
          <w:sz w:val="16"/>
          <w:szCs w:val="16"/>
        </w:rPr>
      </w:pPr>
    </w:p>
    <w:p w14:paraId="46897FB2" w14:textId="50353578" w:rsidR="002F2CB1" w:rsidRPr="007405DE" w:rsidRDefault="002F2CB1" w:rsidP="002F2CB1">
      <w:pPr>
        <w:pStyle w:val="Akapitzlist"/>
        <w:numPr>
          <w:ilvl w:val="0"/>
          <w:numId w:val="33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7405DE">
        <w:rPr>
          <w:b/>
          <w:sz w:val="22"/>
        </w:rPr>
        <w:t>SKŁADAMY OFERTĘ</w:t>
      </w:r>
      <w:r w:rsidRPr="007405DE">
        <w:rPr>
          <w:sz w:val="22"/>
        </w:rPr>
        <w:t xml:space="preserve"> na wykonanie</w:t>
      </w:r>
      <w:r w:rsidR="004C3590" w:rsidRPr="007405DE">
        <w:rPr>
          <w:sz w:val="22"/>
        </w:rPr>
        <w:t xml:space="preserve"> </w:t>
      </w:r>
      <w:r w:rsidRPr="007405DE">
        <w:rPr>
          <w:sz w:val="22"/>
        </w:rPr>
        <w:t>przedmiotu zamówienia zgodnie, ze Specyfikacją Warunków Zamówienia:</w:t>
      </w:r>
    </w:p>
    <w:p w14:paraId="23F4B3EC" w14:textId="77777777" w:rsidR="002F2CB1" w:rsidRPr="0097776D" w:rsidRDefault="002F2CB1" w:rsidP="002F2CB1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2F2CB1" w:rsidRPr="007F3E87" w14:paraId="3A23DF4E" w14:textId="77777777" w:rsidTr="0022502F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14:paraId="7DA7198E" w14:textId="77777777" w:rsidR="002F2CB1" w:rsidRPr="007F3E87" w:rsidRDefault="002F2CB1" w:rsidP="0022502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L.p.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0E8C5EF7" w14:textId="77777777" w:rsidR="002F2CB1" w:rsidRPr="007F3E87" w:rsidRDefault="002F2CB1" w:rsidP="0022502F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2F2CB1" w:rsidRPr="007F3E87" w14:paraId="7D615757" w14:textId="77777777" w:rsidTr="0022502F">
        <w:tc>
          <w:tcPr>
            <w:tcW w:w="1559" w:type="dxa"/>
            <w:shd w:val="clear" w:color="auto" w:fill="auto"/>
            <w:vAlign w:val="center"/>
          </w:tcPr>
          <w:p w14:paraId="0D3A884F" w14:textId="77777777" w:rsidR="002F2CB1" w:rsidRPr="007F3E87" w:rsidRDefault="002F2CB1" w:rsidP="0022502F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5F1596">
              <w:rPr>
                <w:sz w:val="22"/>
                <w:szCs w:val="22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14:paraId="198BF16E" w14:textId="48865C1B" w:rsidR="002F2CB1" w:rsidRPr="007F3E87" w:rsidRDefault="002F2CB1" w:rsidP="0022502F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="00EB6075">
              <w:rPr>
                <w:b/>
                <w:sz w:val="22"/>
                <w:szCs w:val="22"/>
              </w:rPr>
              <w:t>„</w:t>
            </w:r>
            <w:r w:rsidRPr="00EB6075">
              <w:rPr>
                <w:b/>
                <w:bCs/>
                <w:sz w:val="22"/>
                <w:szCs w:val="22"/>
              </w:rPr>
              <w:t>DOSTAWA APARATU RTG</w:t>
            </w:r>
            <w:r w:rsidR="00EB6075">
              <w:rPr>
                <w:b/>
                <w:bCs/>
                <w:sz w:val="22"/>
                <w:szCs w:val="22"/>
              </w:rPr>
              <w:t>”</w:t>
            </w:r>
          </w:p>
          <w:p w14:paraId="28B9BB51" w14:textId="56F78487" w:rsidR="002F2CB1" w:rsidRPr="007F3E87" w:rsidRDefault="00CC7488" w:rsidP="0022502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F05F7">
              <w:rPr>
                <w:b/>
                <w:bCs/>
                <w:sz w:val="22"/>
                <w:szCs w:val="22"/>
              </w:rPr>
              <w:t>C</w:t>
            </w:r>
            <w:r w:rsidR="002F2CB1" w:rsidRPr="001F05F7">
              <w:rPr>
                <w:b/>
                <w:bCs/>
                <w:sz w:val="22"/>
                <w:szCs w:val="22"/>
              </w:rPr>
              <w:t xml:space="preserve">ena </w:t>
            </w:r>
            <w:r w:rsidRPr="001F05F7">
              <w:rPr>
                <w:b/>
                <w:bCs/>
                <w:sz w:val="22"/>
                <w:szCs w:val="22"/>
              </w:rPr>
              <w:t>razem</w:t>
            </w:r>
            <w:r>
              <w:rPr>
                <w:sz w:val="22"/>
                <w:szCs w:val="22"/>
              </w:rPr>
              <w:t xml:space="preserve">, </w:t>
            </w:r>
            <w:r w:rsidR="002F2CB1" w:rsidRPr="007F3E87">
              <w:rPr>
                <w:sz w:val="22"/>
                <w:szCs w:val="22"/>
              </w:rPr>
              <w:t xml:space="preserve">za </w:t>
            </w:r>
            <w:r w:rsidR="001F05F7">
              <w:rPr>
                <w:sz w:val="22"/>
                <w:szCs w:val="22"/>
              </w:rPr>
              <w:t>realizacj</w:t>
            </w:r>
            <w:r w:rsidR="00A56508">
              <w:rPr>
                <w:sz w:val="22"/>
                <w:szCs w:val="22"/>
              </w:rPr>
              <w:t xml:space="preserve">ę </w:t>
            </w:r>
            <w:r w:rsidR="001F05F7">
              <w:rPr>
                <w:sz w:val="22"/>
                <w:szCs w:val="22"/>
              </w:rPr>
              <w:t xml:space="preserve">przedmiotu </w:t>
            </w:r>
            <w:r w:rsidR="00A56508">
              <w:rPr>
                <w:sz w:val="22"/>
                <w:szCs w:val="22"/>
              </w:rPr>
              <w:t>zamówienia</w:t>
            </w:r>
            <w:r w:rsidR="002F2CB1" w:rsidRPr="007F3E87">
              <w:rPr>
                <w:sz w:val="22"/>
                <w:szCs w:val="22"/>
              </w:rPr>
              <w:t xml:space="preserve"> wynosi kwotę netto</w:t>
            </w:r>
            <w:r>
              <w:rPr>
                <w:sz w:val="22"/>
                <w:szCs w:val="22"/>
              </w:rPr>
              <w:t>:</w:t>
            </w:r>
          </w:p>
          <w:p w14:paraId="7853C84C" w14:textId="77777777" w:rsidR="002F2CB1" w:rsidRPr="007F3E87" w:rsidRDefault="002F2CB1" w:rsidP="0022502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4137FC74" w14:textId="716D1694" w:rsidR="002F2CB1" w:rsidRPr="007F3E87" w:rsidRDefault="002F2CB1" w:rsidP="0022502F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wraz z należnym podatkiem VAT w wysokości .....</w:t>
            </w:r>
            <w:r w:rsidR="007405DE">
              <w:rPr>
                <w:sz w:val="22"/>
                <w:szCs w:val="22"/>
              </w:rPr>
              <w:t>...</w:t>
            </w:r>
            <w:r w:rsidRPr="007F3E87">
              <w:rPr>
                <w:sz w:val="22"/>
                <w:szCs w:val="22"/>
              </w:rPr>
              <w:t>.%,</w:t>
            </w:r>
          </w:p>
          <w:p w14:paraId="246302FA" w14:textId="77777777" w:rsidR="001F05F7" w:rsidRDefault="002F2CB1" w:rsidP="0022502F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  <w:p w14:paraId="627F3A8B" w14:textId="77777777" w:rsidR="00A56508" w:rsidRDefault="00A56508" w:rsidP="0022502F">
            <w:pPr>
              <w:spacing w:after="60" w:line="360" w:lineRule="auto"/>
              <w:rPr>
                <w:sz w:val="22"/>
                <w:szCs w:val="22"/>
              </w:rPr>
            </w:pPr>
          </w:p>
          <w:p w14:paraId="1BA39128" w14:textId="70A419D0" w:rsidR="001F05F7" w:rsidRDefault="001F05F7" w:rsidP="0022502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tym:</w:t>
            </w:r>
          </w:p>
          <w:p w14:paraId="27ED19EE" w14:textId="0329A499" w:rsidR="001F05F7" w:rsidRDefault="001F05F7" w:rsidP="0022502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1F05F7">
              <w:rPr>
                <w:b/>
                <w:bCs/>
                <w:sz w:val="22"/>
                <w:szCs w:val="22"/>
              </w:rPr>
              <w:t>Cena aparatu</w:t>
            </w:r>
            <w:r w:rsidR="00A56508">
              <w:rPr>
                <w:b/>
                <w:bCs/>
                <w:sz w:val="22"/>
                <w:szCs w:val="22"/>
              </w:rPr>
              <w:t xml:space="preserve"> </w:t>
            </w:r>
            <w:r w:rsidR="00D86243" w:rsidRPr="00D86243">
              <w:rPr>
                <w:sz w:val="22"/>
                <w:szCs w:val="22"/>
              </w:rPr>
              <w:t>(</w:t>
            </w:r>
            <w:r w:rsidR="00A56508" w:rsidRPr="00D86243">
              <w:rPr>
                <w:sz w:val="22"/>
                <w:szCs w:val="22"/>
              </w:rPr>
              <w:t>wraz z montażem, instalacją</w:t>
            </w:r>
            <w:r w:rsidR="00D86243" w:rsidRPr="00D86243">
              <w:rPr>
                <w:sz w:val="22"/>
                <w:szCs w:val="22"/>
              </w:rPr>
              <w:t>, uruchomieniem)</w:t>
            </w:r>
            <w:r w:rsidRPr="00D86243">
              <w:rPr>
                <w:sz w:val="22"/>
                <w:szCs w:val="22"/>
              </w:rPr>
              <w:t>:</w:t>
            </w:r>
          </w:p>
          <w:p w14:paraId="093E1E7E" w14:textId="77777777" w:rsidR="001F05F7" w:rsidRPr="007F3E87" w:rsidRDefault="001F05F7" w:rsidP="001F05F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2F2476D4" w14:textId="77777777" w:rsidR="001F05F7" w:rsidRPr="007F3E87" w:rsidRDefault="001F05F7" w:rsidP="001F05F7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wraz z należnym podatkiem VAT w wysokości .....</w:t>
            </w:r>
            <w:r>
              <w:rPr>
                <w:sz w:val="22"/>
                <w:szCs w:val="22"/>
              </w:rPr>
              <w:t>...</w:t>
            </w:r>
            <w:r w:rsidRPr="007F3E87">
              <w:rPr>
                <w:sz w:val="22"/>
                <w:szCs w:val="22"/>
              </w:rPr>
              <w:t>.%,</w:t>
            </w:r>
          </w:p>
          <w:p w14:paraId="24EF7F8E" w14:textId="77777777" w:rsidR="001F05F7" w:rsidRDefault="001F05F7" w:rsidP="001F05F7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  <w:p w14:paraId="322F5FC3" w14:textId="75CB6796" w:rsidR="001F05F7" w:rsidRDefault="001F05F7" w:rsidP="0022502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1F05F7">
              <w:rPr>
                <w:b/>
                <w:bCs/>
                <w:sz w:val="22"/>
                <w:szCs w:val="22"/>
              </w:rPr>
              <w:t>Cena oprogramowania</w:t>
            </w:r>
            <w:r>
              <w:rPr>
                <w:sz w:val="22"/>
                <w:szCs w:val="22"/>
              </w:rPr>
              <w:t>:</w:t>
            </w:r>
          </w:p>
          <w:p w14:paraId="716E70B9" w14:textId="77777777" w:rsidR="001F05F7" w:rsidRPr="007F3E87" w:rsidRDefault="001F05F7" w:rsidP="001F05F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34E769A3" w14:textId="77777777" w:rsidR="001F05F7" w:rsidRPr="007F3E87" w:rsidRDefault="001F05F7" w:rsidP="001F05F7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wraz z należnym podatkiem VAT w wysokości .....</w:t>
            </w:r>
            <w:r>
              <w:rPr>
                <w:sz w:val="22"/>
                <w:szCs w:val="22"/>
              </w:rPr>
              <w:t>...</w:t>
            </w:r>
            <w:r w:rsidRPr="007F3E87">
              <w:rPr>
                <w:sz w:val="22"/>
                <w:szCs w:val="22"/>
              </w:rPr>
              <w:t>.%,</w:t>
            </w:r>
          </w:p>
          <w:p w14:paraId="1BDCB6E6" w14:textId="4BEFC8D9" w:rsidR="001F05F7" w:rsidRPr="007F3E87" w:rsidRDefault="001F05F7" w:rsidP="0022502F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</w:tc>
      </w:tr>
    </w:tbl>
    <w:p w14:paraId="1A6090E1" w14:textId="77777777" w:rsidR="002F2CB1" w:rsidRPr="0097776D" w:rsidRDefault="002F2CB1" w:rsidP="002F2CB1">
      <w:pPr>
        <w:pStyle w:val="Akapitzlist"/>
        <w:numPr>
          <w:ilvl w:val="0"/>
          <w:numId w:val="33"/>
        </w:numPr>
        <w:spacing w:before="240" w:line="276" w:lineRule="auto"/>
        <w:ind w:left="284" w:hanging="284"/>
        <w:contextualSpacing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05A2CD5A" w14:textId="77777777" w:rsidR="002F2CB1" w:rsidRPr="0097776D" w:rsidRDefault="002F2CB1" w:rsidP="002F2CB1">
      <w:pPr>
        <w:pStyle w:val="Akapitzlist"/>
        <w:numPr>
          <w:ilvl w:val="0"/>
          <w:numId w:val="34"/>
        </w:numPr>
        <w:spacing w:before="120" w:line="276" w:lineRule="auto"/>
        <w:contextualSpacing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51AC9F5B" w14:textId="77777777" w:rsidR="002F2CB1" w:rsidRDefault="002F2CB1" w:rsidP="002F2CB1">
      <w:pPr>
        <w:pStyle w:val="Akapitzlist"/>
        <w:numPr>
          <w:ilvl w:val="0"/>
          <w:numId w:val="34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666A3F99" w14:textId="77777777" w:rsidR="002F2CB1" w:rsidRDefault="002F2CB1" w:rsidP="002F2CB1">
      <w:pPr>
        <w:numPr>
          <w:ilvl w:val="0"/>
          <w:numId w:val="34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1516ACBF" w14:textId="77777777" w:rsidR="002F2CB1" w:rsidRPr="00C437AC" w:rsidRDefault="002F2CB1" w:rsidP="002F2CB1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F2CB1" w:rsidRPr="001661BD" w14:paraId="0E492518" w14:textId="77777777" w:rsidTr="0022502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1EDDEE6" w14:textId="77777777" w:rsidR="002F2CB1" w:rsidRPr="00CE3AE6" w:rsidRDefault="002F2CB1" w:rsidP="0022502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8CEA48" w14:textId="77777777" w:rsidR="002F2CB1" w:rsidRPr="00CE3AE6" w:rsidRDefault="002F2CB1" w:rsidP="0022502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6204A5FE" w14:textId="77777777" w:rsidR="002F2CB1" w:rsidRPr="00CE3AE6" w:rsidRDefault="002F2CB1" w:rsidP="0022502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760F94E" w14:textId="77777777" w:rsidR="002F2CB1" w:rsidRPr="00CE3AE6" w:rsidRDefault="002F2CB1" w:rsidP="0022502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2F2CB1" w:rsidRPr="001661BD" w14:paraId="76A16E25" w14:textId="77777777" w:rsidTr="0022502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0B195" w14:textId="77777777" w:rsidR="002F2CB1" w:rsidRPr="001661BD" w:rsidRDefault="002F2CB1" w:rsidP="0022502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96CE2" w14:textId="77777777" w:rsidR="002F2CB1" w:rsidRPr="001661BD" w:rsidRDefault="002F2CB1" w:rsidP="0022502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2E615" w14:textId="77777777" w:rsidR="002F2CB1" w:rsidRPr="001661BD" w:rsidRDefault="002F2CB1" w:rsidP="0022502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F2CB1" w:rsidRPr="001661BD" w14:paraId="52846D6D" w14:textId="77777777" w:rsidTr="0022502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B7C53" w14:textId="77777777" w:rsidR="002F2CB1" w:rsidRPr="001661BD" w:rsidRDefault="002F2CB1" w:rsidP="0022502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D51CC" w14:textId="77777777" w:rsidR="002F2CB1" w:rsidRPr="001661BD" w:rsidRDefault="002F2CB1" w:rsidP="0022502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27CA30" w14:textId="77777777" w:rsidR="002F2CB1" w:rsidRPr="001661BD" w:rsidRDefault="002F2CB1" w:rsidP="0022502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D66CE35" w14:textId="00128B17" w:rsidR="002F2CB1" w:rsidRDefault="002F2CB1" w:rsidP="002F2CB1">
      <w:pPr>
        <w:pStyle w:val="Akapitzlist"/>
        <w:numPr>
          <w:ilvl w:val="0"/>
          <w:numId w:val="34"/>
        </w:numPr>
        <w:spacing w:before="120" w:line="276" w:lineRule="auto"/>
        <w:contextualSpacing/>
        <w:jc w:val="both"/>
        <w:rPr>
          <w:sz w:val="22"/>
        </w:rPr>
      </w:pPr>
      <w:r>
        <w:rPr>
          <w:sz w:val="22"/>
        </w:rPr>
        <w:t>oferowany przedmiot zamówienia spełnia stawiane wymogi, na potwierdzenie przedkładamy wypełnioną „</w:t>
      </w:r>
      <w:r w:rsidRPr="00212146">
        <w:rPr>
          <w:b/>
          <w:bCs/>
          <w:sz w:val="22"/>
        </w:rPr>
        <w:t xml:space="preserve">Tabelę </w:t>
      </w:r>
      <w:r w:rsidR="00A65E91">
        <w:rPr>
          <w:b/>
          <w:bCs/>
          <w:sz w:val="22"/>
        </w:rPr>
        <w:t>wybranych wymaganych parametrów technicznych</w:t>
      </w:r>
      <w:r>
        <w:rPr>
          <w:sz w:val="22"/>
        </w:rPr>
        <w:t xml:space="preserve">” – </w:t>
      </w:r>
      <w:r w:rsidRPr="00C71B95">
        <w:rPr>
          <w:b/>
          <w:bCs/>
          <w:sz w:val="22"/>
        </w:rPr>
        <w:t>Załącznik nr 2</w:t>
      </w:r>
      <w:r>
        <w:rPr>
          <w:sz w:val="22"/>
        </w:rPr>
        <w:t xml:space="preserve"> do SWZ.</w:t>
      </w:r>
    </w:p>
    <w:p w14:paraId="2C019867" w14:textId="78952304" w:rsidR="002F2CB1" w:rsidRDefault="002F2CB1" w:rsidP="002F2CB1">
      <w:pPr>
        <w:pStyle w:val="Akapitzlist"/>
        <w:numPr>
          <w:ilvl w:val="0"/>
          <w:numId w:val="34"/>
        </w:numPr>
        <w:spacing w:before="120" w:line="276" w:lineRule="auto"/>
        <w:contextualSpacing/>
        <w:jc w:val="both"/>
        <w:rPr>
          <w:sz w:val="22"/>
        </w:rPr>
      </w:pPr>
      <w:r w:rsidRPr="0097776D">
        <w:rPr>
          <w:sz w:val="22"/>
        </w:rPr>
        <w:t xml:space="preserve">udzielamy </w:t>
      </w:r>
      <w:r w:rsidR="000B7DCE">
        <w:rPr>
          <w:sz w:val="22"/>
        </w:rPr>
        <w:t>„</w:t>
      </w:r>
      <w:r w:rsidR="000B7DCE">
        <w:rPr>
          <w:b/>
          <w:bCs/>
          <w:sz w:val="22"/>
        </w:rPr>
        <w:t>G</w:t>
      </w:r>
      <w:r w:rsidRPr="00212146">
        <w:rPr>
          <w:b/>
          <w:bCs/>
          <w:sz w:val="22"/>
        </w:rPr>
        <w:t>warancji</w:t>
      </w:r>
      <w:r w:rsidR="000B7DCE">
        <w:rPr>
          <w:b/>
          <w:bCs/>
          <w:sz w:val="22"/>
        </w:rPr>
        <w:t>”</w:t>
      </w:r>
      <w:r w:rsidRPr="00212146">
        <w:rPr>
          <w:b/>
          <w:bCs/>
          <w:sz w:val="22"/>
        </w:rPr>
        <w:t xml:space="preserve"> na okres</w:t>
      </w:r>
      <w:r w:rsidR="00A65E91">
        <w:rPr>
          <w:b/>
          <w:bCs/>
          <w:sz w:val="22"/>
        </w:rPr>
        <w:t>:</w:t>
      </w:r>
      <w:r w:rsidR="00A65E91">
        <w:rPr>
          <w:sz w:val="22"/>
          <w:u w:val="single"/>
        </w:rPr>
        <w:tab/>
      </w:r>
      <w:r w:rsidR="000B7DCE">
        <w:rPr>
          <w:sz w:val="22"/>
          <w:u w:val="single"/>
        </w:rPr>
        <w:tab/>
      </w:r>
      <w:r w:rsidRPr="00433130">
        <w:rPr>
          <w:b/>
          <w:bCs/>
          <w:sz w:val="22"/>
        </w:rPr>
        <w:t xml:space="preserve">miesięcy </w:t>
      </w:r>
      <w:r w:rsidRPr="0097776D">
        <w:rPr>
          <w:sz w:val="22"/>
        </w:rPr>
        <w:t>licząc od daty odbioru końcowego;</w:t>
      </w:r>
    </w:p>
    <w:p w14:paraId="54407664" w14:textId="5A27B00C" w:rsidR="002F2CB1" w:rsidRDefault="002F2CB1" w:rsidP="002F2CB1">
      <w:pPr>
        <w:pStyle w:val="Akapitzlist"/>
        <w:numPr>
          <w:ilvl w:val="0"/>
          <w:numId w:val="34"/>
        </w:numPr>
        <w:spacing w:before="120" w:line="276" w:lineRule="auto"/>
        <w:contextualSpacing/>
        <w:jc w:val="both"/>
        <w:rPr>
          <w:sz w:val="22"/>
        </w:rPr>
      </w:pPr>
      <w:r>
        <w:rPr>
          <w:sz w:val="22"/>
        </w:rPr>
        <w:t xml:space="preserve">oferowany </w:t>
      </w:r>
      <w:r w:rsidR="000B7DCE">
        <w:rPr>
          <w:sz w:val="22"/>
        </w:rPr>
        <w:t>„</w:t>
      </w:r>
      <w:r w:rsidR="000B7DCE">
        <w:rPr>
          <w:b/>
          <w:bCs/>
          <w:sz w:val="22"/>
        </w:rPr>
        <w:t>T</w:t>
      </w:r>
      <w:r w:rsidRPr="00212146">
        <w:rPr>
          <w:b/>
          <w:bCs/>
          <w:sz w:val="22"/>
        </w:rPr>
        <w:t xml:space="preserve">ermin </w:t>
      </w:r>
      <w:r w:rsidR="00A65E91">
        <w:rPr>
          <w:b/>
          <w:bCs/>
          <w:sz w:val="22"/>
        </w:rPr>
        <w:t>realizacji</w:t>
      </w:r>
      <w:r w:rsidR="000B7DCE">
        <w:rPr>
          <w:b/>
          <w:bCs/>
          <w:sz w:val="22"/>
        </w:rPr>
        <w:t>”:</w:t>
      </w:r>
      <w:r w:rsidR="000B7DCE">
        <w:rPr>
          <w:sz w:val="22"/>
        </w:rPr>
        <w:t xml:space="preserve">   </w:t>
      </w:r>
      <w:r w:rsidR="00A65E91">
        <w:rPr>
          <w:sz w:val="22"/>
          <w:u w:val="single"/>
        </w:rPr>
        <w:tab/>
      </w:r>
      <w:r w:rsidR="00A65E91">
        <w:rPr>
          <w:sz w:val="22"/>
          <w:u w:val="single"/>
        </w:rPr>
        <w:tab/>
      </w:r>
      <w:r>
        <w:rPr>
          <w:sz w:val="22"/>
        </w:rPr>
        <w:t xml:space="preserve"> </w:t>
      </w:r>
      <w:r w:rsidR="00A65E91" w:rsidRPr="00433130">
        <w:rPr>
          <w:b/>
          <w:bCs/>
          <w:sz w:val="22"/>
        </w:rPr>
        <w:t>tygodni</w:t>
      </w:r>
      <w:r>
        <w:rPr>
          <w:sz w:val="22"/>
        </w:rPr>
        <w:t xml:space="preserve"> od dnia zawarcia umowy;</w:t>
      </w:r>
    </w:p>
    <w:p w14:paraId="3F99ABC7" w14:textId="6E3018EB" w:rsidR="007804B5" w:rsidRPr="006A3C41" w:rsidRDefault="007804B5" w:rsidP="002F2CB1">
      <w:pPr>
        <w:pStyle w:val="Akapitzlist"/>
        <w:numPr>
          <w:ilvl w:val="0"/>
          <w:numId w:val="34"/>
        </w:numPr>
        <w:spacing w:before="120" w:line="276" w:lineRule="auto"/>
        <w:contextualSpacing/>
        <w:jc w:val="both"/>
        <w:rPr>
          <w:sz w:val="22"/>
        </w:rPr>
      </w:pPr>
      <w:r>
        <w:rPr>
          <w:sz w:val="22"/>
        </w:rPr>
        <w:t>spełniamy wymogi formalne wymienione w Załączniku nr</w:t>
      </w:r>
      <w:r w:rsidR="002E025B">
        <w:rPr>
          <w:sz w:val="22"/>
        </w:rPr>
        <w:t xml:space="preserve"> 3 </w:t>
      </w:r>
      <w:r>
        <w:rPr>
          <w:sz w:val="22"/>
        </w:rPr>
        <w:t>ust. I pkt. 1, 2.</w:t>
      </w:r>
    </w:p>
    <w:p w14:paraId="480AC567" w14:textId="77777777" w:rsidR="002F2CB1" w:rsidRPr="0097776D" w:rsidRDefault="002F2CB1" w:rsidP="002F2CB1">
      <w:pPr>
        <w:pStyle w:val="Akapitzlist"/>
        <w:numPr>
          <w:ilvl w:val="0"/>
          <w:numId w:val="34"/>
        </w:numPr>
        <w:spacing w:before="120" w:line="276" w:lineRule="auto"/>
        <w:contextualSpacing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6043C98C" w14:textId="77777777" w:rsidR="002F2CB1" w:rsidRDefault="002F2CB1" w:rsidP="002F2CB1">
      <w:pPr>
        <w:pStyle w:val="Akapitzlist"/>
        <w:numPr>
          <w:ilvl w:val="0"/>
          <w:numId w:val="34"/>
        </w:numPr>
        <w:spacing w:before="120" w:after="120" w:line="276" w:lineRule="auto"/>
        <w:ind w:left="641" w:hanging="357"/>
        <w:contextualSpacing/>
        <w:jc w:val="both"/>
      </w:pPr>
      <w:r w:rsidRPr="0097776D">
        <w:rPr>
          <w:sz w:val="22"/>
        </w:rPr>
        <w:lastRenderedPageBreak/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>.</w:t>
      </w:r>
    </w:p>
    <w:p w14:paraId="15256714" w14:textId="77777777" w:rsidR="002F2CB1" w:rsidRDefault="002F2CB1" w:rsidP="002F2CB1">
      <w:pPr>
        <w:pStyle w:val="Akapitzlist"/>
        <w:numPr>
          <w:ilvl w:val="0"/>
          <w:numId w:val="33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6F031AC" w14:textId="251C830A" w:rsidR="002F2CB1" w:rsidRDefault="002F2CB1" w:rsidP="009C3D63">
      <w:pPr>
        <w:pStyle w:val="Akapitzlist"/>
        <w:spacing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51DBCCF4" w14:textId="77777777" w:rsidR="00417F60" w:rsidRDefault="00417F60" w:rsidP="009C3D63">
      <w:pPr>
        <w:pStyle w:val="Akapitzlist"/>
        <w:spacing w:line="276" w:lineRule="auto"/>
        <w:ind w:left="284"/>
        <w:jc w:val="both"/>
        <w:rPr>
          <w:bCs/>
          <w:sz w:val="22"/>
          <w:szCs w:val="22"/>
        </w:rPr>
      </w:pPr>
    </w:p>
    <w:p w14:paraId="5A3D33F8" w14:textId="77777777" w:rsidR="002F2CB1" w:rsidRDefault="002F2CB1" w:rsidP="002F2CB1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F2CB1" w:rsidRPr="005844F6" w14:paraId="4E6065D0" w14:textId="77777777" w:rsidTr="0022502F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8FF963E" w14:textId="77777777" w:rsidR="002F2CB1" w:rsidRPr="00CE3AE6" w:rsidRDefault="002F2CB1" w:rsidP="0022502F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33D0F9" w14:textId="77777777" w:rsidR="002F2CB1" w:rsidRPr="00CE3AE6" w:rsidRDefault="002F2CB1" w:rsidP="0022502F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E48B17" w14:textId="77777777" w:rsidR="002F2CB1" w:rsidRPr="00CE3AE6" w:rsidRDefault="002F2CB1" w:rsidP="0022502F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B8D8C3" w14:textId="77777777" w:rsidR="002F2CB1" w:rsidRPr="00CE3AE6" w:rsidRDefault="002F2CB1" w:rsidP="0022502F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F2CB1" w:rsidRPr="00CE3AE6" w14:paraId="4AA4E633" w14:textId="77777777" w:rsidTr="0022502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EC683" w14:textId="77777777" w:rsidR="002F2CB1" w:rsidRPr="00CE3AE6" w:rsidRDefault="002F2CB1" w:rsidP="0022502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26EC0" w14:textId="77777777" w:rsidR="002F2CB1" w:rsidRDefault="002F2CB1" w:rsidP="0022502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  <w:p w14:paraId="6ADF8973" w14:textId="77777777" w:rsidR="002F2CB1" w:rsidRDefault="002F2CB1" w:rsidP="0022502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  <w:p w14:paraId="1CA8E87B" w14:textId="77777777" w:rsidR="002F2CB1" w:rsidRPr="00CE3AE6" w:rsidRDefault="002F2CB1" w:rsidP="0022502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B7926" w14:textId="77777777" w:rsidR="002F2CB1" w:rsidRPr="00CE3AE6" w:rsidRDefault="002F2CB1" w:rsidP="0022502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35EB3" w14:textId="77777777" w:rsidR="002F2CB1" w:rsidRPr="00CE3AE6" w:rsidRDefault="002F2CB1" w:rsidP="0022502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6D84BAF8" w14:textId="77777777" w:rsidR="002F2CB1" w:rsidRPr="0097776D" w:rsidRDefault="002F2CB1" w:rsidP="002F2CB1">
      <w:pPr>
        <w:pStyle w:val="Akapitzlist"/>
        <w:numPr>
          <w:ilvl w:val="0"/>
          <w:numId w:val="33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2F2CB1" w:rsidRPr="00AE2ACB" w14:paraId="2AC76222" w14:textId="77777777" w:rsidTr="0022502F">
        <w:tc>
          <w:tcPr>
            <w:tcW w:w="2551" w:type="dxa"/>
            <w:shd w:val="clear" w:color="auto" w:fill="auto"/>
            <w:vAlign w:val="center"/>
          </w:tcPr>
          <w:p w14:paraId="18059E41" w14:textId="77777777" w:rsidR="002F2CB1" w:rsidRPr="00AE2ACB" w:rsidRDefault="002F2CB1" w:rsidP="002250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2A94D54B" w14:textId="77777777" w:rsidR="002F2CB1" w:rsidRPr="00AE2ACB" w:rsidRDefault="002F2CB1" w:rsidP="002250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F2CB1" w:rsidRPr="00AE2ACB" w14:paraId="3DADF89F" w14:textId="77777777" w:rsidTr="0022502F">
        <w:tc>
          <w:tcPr>
            <w:tcW w:w="2551" w:type="dxa"/>
            <w:shd w:val="clear" w:color="auto" w:fill="auto"/>
            <w:vAlign w:val="center"/>
          </w:tcPr>
          <w:p w14:paraId="3E0C7B8F" w14:textId="77777777" w:rsidR="002F2CB1" w:rsidRPr="00AE2ACB" w:rsidRDefault="002F2CB1" w:rsidP="002250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7FECE22E" w14:textId="77777777" w:rsidR="002F2CB1" w:rsidRPr="00AE2ACB" w:rsidRDefault="002F2CB1" w:rsidP="002250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F2CB1" w:rsidRPr="00AE2ACB" w14:paraId="65D41F07" w14:textId="77777777" w:rsidTr="0022502F">
        <w:tc>
          <w:tcPr>
            <w:tcW w:w="2551" w:type="dxa"/>
            <w:shd w:val="clear" w:color="auto" w:fill="auto"/>
            <w:vAlign w:val="center"/>
          </w:tcPr>
          <w:p w14:paraId="5627B39E" w14:textId="77777777" w:rsidR="002F2CB1" w:rsidRPr="00AE2ACB" w:rsidRDefault="002F2CB1" w:rsidP="002250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4C2295A8" w14:textId="77777777" w:rsidR="002F2CB1" w:rsidRPr="00AE2ACB" w:rsidRDefault="002F2CB1" w:rsidP="002250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F2CB1" w:rsidRPr="00AE2ACB" w14:paraId="5E184307" w14:textId="77777777" w:rsidTr="0022502F">
        <w:tc>
          <w:tcPr>
            <w:tcW w:w="2551" w:type="dxa"/>
            <w:shd w:val="clear" w:color="auto" w:fill="auto"/>
            <w:vAlign w:val="center"/>
          </w:tcPr>
          <w:p w14:paraId="15B736F2" w14:textId="77777777" w:rsidR="002F2CB1" w:rsidRPr="00AE2ACB" w:rsidRDefault="002F2CB1" w:rsidP="002250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30C3AEDE" w14:textId="77777777" w:rsidR="002F2CB1" w:rsidRPr="00AE2ACB" w:rsidRDefault="002F2CB1" w:rsidP="002250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63D04F37" w14:textId="77777777" w:rsidR="002F2CB1" w:rsidRDefault="002F2CB1" w:rsidP="002F2CB1">
      <w:pPr>
        <w:pStyle w:val="Akapitzlist"/>
        <w:numPr>
          <w:ilvl w:val="0"/>
          <w:numId w:val="33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>
        <w:rPr>
          <w:sz w:val="22"/>
          <w:szCs w:val="22"/>
        </w:rPr>
        <w:t>Załącznikami do oferty, stanowiącymi jej integralną część, są:</w:t>
      </w:r>
    </w:p>
    <w:p w14:paraId="497BCB7E" w14:textId="77777777" w:rsidR="002F2CB1" w:rsidRPr="009C3D63" w:rsidRDefault="002F2CB1" w:rsidP="00A95B64">
      <w:pPr>
        <w:pStyle w:val="Akapitzlist"/>
        <w:spacing w:before="240"/>
        <w:ind w:left="644"/>
        <w:jc w:val="both"/>
        <w:rPr>
          <w:bCs/>
          <w:sz w:val="20"/>
          <w:szCs w:val="20"/>
        </w:rPr>
      </w:pPr>
      <w:r w:rsidRPr="009C3D63">
        <w:rPr>
          <w:bCs/>
          <w:sz w:val="20"/>
          <w:szCs w:val="20"/>
        </w:rPr>
        <w:t>1. …………………………………………………………….</w:t>
      </w:r>
    </w:p>
    <w:p w14:paraId="2D3A8ACC" w14:textId="77777777" w:rsidR="002F2CB1" w:rsidRPr="009C3D63" w:rsidRDefault="002F2CB1" w:rsidP="00A95B64">
      <w:pPr>
        <w:pStyle w:val="Akapitzlist"/>
        <w:spacing w:before="240"/>
        <w:ind w:left="644"/>
        <w:jc w:val="both"/>
        <w:rPr>
          <w:bCs/>
          <w:sz w:val="20"/>
          <w:szCs w:val="20"/>
        </w:rPr>
      </w:pPr>
      <w:r w:rsidRPr="009C3D63">
        <w:rPr>
          <w:bCs/>
          <w:sz w:val="20"/>
          <w:szCs w:val="20"/>
        </w:rPr>
        <w:t>2. …………………………………………………………….</w:t>
      </w:r>
    </w:p>
    <w:p w14:paraId="39EB8EC6" w14:textId="77777777" w:rsidR="002F2CB1" w:rsidRPr="009C3D63" w:rsidRDefault="002F2CB1" w:rsidP="00A95B64">
      <w:pPr>
        <w:pStyle w:val="Akapitzlist"/>
        <w:spacing w:before="240"/>
        <w:ind w:left="644"/>
        <w:jc w:val="both"/>
        <w:rPr>
          <w:bCs/>
          <w:sz w:val="20"/>
          <w:szCs w:val="20"/>
        </w:rPr>
      </w:pPr>
      <w:r w:rsidRPr="009C3D63">
        <w:rPr>
          <w:bCs/>
          <w:sz w:val="20"/>
          <w:szCs w:val="20"/>
        </w:rPr>
        <w:t>3. …………………………………………………………….</w:t>
      </w:r>
    </w:p>
    <w:p w14:paraId="1CD11387" w14:textId="77777777" w:rsidR="002F2CB1" w:rsidRPr="009C3D63" w:rsidRDefault="002F2CB1" w:rsidP="00A95B64">
      <w:pPr>
        <w:pStyle w:val="Akapitzlist"/>
        <w:spacing w:before="240"/>
        <w:ind w:left="644"/>
        <w:jc w:val="both"/>
        <w:rPr>
          <w:bCs/>
          <w:sz w:val="20"/>
          <w:szCs w:val="20"/>
        </w:rPr>
      </w:pPr>
      <w:r w:rsidRPr="009C3D63">
        <w:rPr>
          <w:bCs/>
          <w:sz w:val="20"/>
          <w:szCs w:val="20"/>
        </w:rPr>
        <w:t>4. …………………………………………………………….</w:t>
      </w:r>
    </w:p>
    <w:p w14:paraId="1BE6F477" w14:textId="77777777" w:rsidR="002F2CB1" w:rsidRPr="009C3D63" w:rsidRDefault="002F2CB1" w:rsidP="00A95B64">
      <w:pPr>
        <w:pStyle w:val="Akapitzlist"/>
        <w:spacing w:before="240"/>
        <w:ind w:left="644"/>
        <w:jc w:val="both"/>
        <w:rPr>
          <w:bCs/>
          <w:sz w:val="20"/>
          <w:szCs w:val="20"/>
        </w:rPr>
      </w:pPr>
      <w:r w:rsidRPr="009C3D63">
        <w:rPr>
          <w:bCs/>
          <w:sz w:val="20"/>
          <w:szCs w:val="20"/>
        </w:rPr>
        <w:t>5. …………………………………………………………….</w:t>
      </w:r>
    </w:p>
    <w:p w14:paraId="063D4B95" w14:textId="77777777" w:rsidR="002F2CB1" w:rsidRPr="009C3D63" w:rsidRDefault="002F2CB1" w:rsidP="00A95B64">
      <w:pPr>
        <w:pStyle w:val="Akapitzlist"/>
        <w:spacing w:before="240"/>
        <w:ind w:left="644"/>
        <w:jc w:val="both"/>
        <w:rPr>
          <w:bCs/>
          <w:sz w:val="20"/>
          <w:szCs w:val="20"/>
        </w:rPr>
      </w:pPr>
      <w:r w:rsidRPr="009C3D63">
        <w:rPr>
          <w:bCs/>
          <w:sz w:val="20"/>
          <w:szCs w:val="20"/>
        </w:rPr>
        <w:t>6. …………………………………………………………….</w:t>
      </w:r>
    </w:p>
    <w:p w14:paraId="78893824" w14:textId="77777777" w:rsidR="002F2CB1" w:rsidRPr="009C3D63" w:rsidRDefault="002F2CB1" w:rsidP="00A95B64">
      <w:pPr>
        <w:pStyle w:val="Akapitzlist"/>
        <w:spacing w:before="240"/>
        <w:ind w:left="644"/>
        <w:jc w:val="both"/>
        <w:rPr>
          <w:bCs/>
          <w:sz w:val="20"/>
          <w:szCs w:val="20"/>
        </w:rPr>
      </w:pPr>
      <w:r w:rsidRPr="009C3D63">
        <w:rPr>
          <w:bCs/>
          <w:sz w:val="20"/>
          <w:szCs w:val="20"/>
        </w:rPr>
        <w:t>7. …………………………………………………………….</w:t>
      </w:r>
    </w:p>
    <w:p w14:paraId="433BB2F1" w14:textId="77777777" w:rsidR="002F2CB1" w:rsidRPr="009C3D63" w:rsidRDefault="002F2CB1" w:rsidP="00A95B64">
      <w:pPr>
        <w:pStyle w:val="Akapitzlist"/>
        <w:spacing w:before="240"/>
        <w:ind w:left="644"/>
        <w:jc w:val="both"/>
        <w:rPr>
          <w:bCs/>
          <w:sz w:val="20"/>
          <w:szCs w:val="20"/>
        </w:rPr>
      </w:pPr>
      <w:r w:rsidRPr="009C3D63">
        <w:rPr>
          <w:bCs/>
          <w:sz w:val="20"/>
          <w:szCs w:val="20"/>
        </w:rPr>
        <w:lastRenderedPageBreak/>
        <w:t>8. …………………………………………………………….</w:t>
      </w:r>
    </w:p>
    <w:p w14:paraId="644C96C0" w14:textId="77777777" w:rsidR="002F2CB1" w:rsidRPr="009C3D63" w:rsidRDefault="002F2CB1" w:rsidP="00A95B64">
      <w:pPr>
        <w:pStyle w:val="Akapitzlist"/>
        <w:spacing w:before="240"/>
        <w:ind w:left="644"/>
        <w:jc w:val="both"/>
        <w:rPr>
          <w:bCs/>
          <w:sz w:val="20"/>
          <w:szCs w:val="20"/>
        </w:rPr>
      </w:pPr>
      <w:r w:rsidRPr="009C3D63">
        <w:rPr>
          <w:bCs/>
          <w:sz w:val="20"/>
          <w:szCs w:val="20"/>
        </w:rPr>
        <w:t>9. …………………………………………………………….</w:t>
      </w:r>
    </w:p>
    <w:p w14:paraId="60603B5C" w14:textId="7852A0ED" w:rsidR="009C3D63" w:rsidRDefault="002F2CB1" w:rsidP="009C3D63">
      <w:pPr>
        <w:pStyle w:val="Akapitzlist"/>
        <w:spacing w:before="240"/>
        <w:ind w:left="644"/>
        <w:jc w:val="both"/>
        <w:rPr>
          <w:bCs/>
          <w:sz w:val="20"/>
          <w:szCs w:val="20"/>
        </w:rPr>
      </w:pPr>
      <w:r w:rsidRPr="009C3D63">
        <w:rPr>
          <w:bCs/>
          <w:sz w:val="20"/>
          <w:szCs w:val="20"/>
        </w:rPr>
        <w:t>10. ……………………………………………………………</w:t>
      </w:r>
    </w:p>
    <w:p w14:paraId="14F4A0B5" w14:textId="07C5F5EE" w:rsidR="00417F60" w:rsidRDefault="00417F60" w:rsidP="009C3D63">
      <w:pPr>
        <w:pStyle w:val="Akapitzlist"/>
        <w:spacing w:before="240"/>
        <w:ind w:left="644"/>
        <w:jc w:val="both"/>
        <w:rPr>
          <w:bCs/>
          <w:sz w:val="20"/>
          <w:szCs w:val="20"/>
        </w:rPr>
      </w:pPr>
    </w:p>
    <w:p w14:paraId="50786B73" w14:textId="36BEF943" w:rsidR="00417F60" w:rsidRDefault="00417F60" w:rsidP="009C3D63">
      <w:pPr>
        <w:pStyle w:val="Akapitzlist"/>
        <w:spacing w:before="240"/>
        <w:ind w:left="644"/>
        <w:jc w:val="both"/>
        <w:rPr>
          <w:bCs/>
          <w:sz w:val="20"/>
          <w:szCs w:val="20"/>
        </w:rPr>
      </w:pPr>
    </w:p>
    <w:p w14:paraId="576D5B0D" w14:textId="194AE827" w:rsidR="00417F60" w:rsidRDefault="00417F60" w:rsidP="009C3D63">
      <w:pPr>
        <w:pStyle w:val="Akapitzlist"/>
        <w:spacing w:before="240"/>
        <w:ind w:left="644"/>
        <w:jc w:val="both"/>
        <w:rPr>
          <w:bCs/>
          <w:sz w:val="20"/>
          <w:szCs w:val="20"/>
        </w:rPr>
      </w:pPr>
    </w:p>
    <w:p w14:paraId="69B8DF41" w14:textId="77777777" w:rsidR="00417F60" w:rsidRPr="009C3D63" w:rsidRDefault="00417F60" w:rsidP="009C3D63">
      <w:pPr>
        <w:pStyle w:val="Akapitzlist"/>
        <w:spacing w:before="240"/>
        <w:ind w:left="644"/>
        <w:jc w:val="both"/>
        <w:rPr>
          <w:bCs/>
          <w:sz w:val="20"/>
          <w:szCs w:val="20"/>
        </w:rPr>
      </w:pPr>
    </w:p>
    <w:p w14:paraId="691BD6F0" w14:textId="78BF2D87" w:rsidR="002F2CB1" w:rsidRPr="009C3D63" w:rsidRDefault="002F2CB1" w:rsidP="002F2CB1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97776D">
        <w:rPr>
          <w:sz w:val="22"/>
          <w:szCs w:val="22"/>
        </w:rPr>
        <w:t>________________ dnia _______________</w:t>
      </w:r>
      <w:r w:rsidRPr="0097776D">
        <w:rPr>
          <w:i/>
          <w:sz w:val="22"/>
          <w:szCs w:val="22"/>
        </w:rPr>
        <w:tab/>
      </w:r>
    </w:p>
    <w:p w14:paraId="6C11B1DE" w14:textId="77777777" w:rsidR="002F2CB1" w:rsidRPr="0097776D" w:rsidRDefault="002F2CB1" w:rsidP="002F2CB1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58C55D2A" w14:textId="5194DC47" w:rsidR="006704D2" w:rsidRDefault="00EF7900" w:rsidP="002F2CB1">
      <w:pPr>
        <w:spacing w:line="360" w:lineRule="auto"/>
        <w:ind w:left="426" w:hanging="425"/>
        <w:jc w:val="center"/>
      </w:pPr>
      <w:r>
        <w:rPr>
          <w:i/>
          <w:sz w:val="18"/>
          <w:szCs w:val="18"/>
        </w:rPr>
        <w:t xml:space="preserve">                                                                                                                   </w:t>
      </w:r>
      <w:r w:rsidR="002F2CB1" w:rsidRPr="007D475B">
        <w:rPr>
          <w:i/>
          <w:sz w:val="18"/>
          <w:szCs w:val="18"/>
        </w:rPr>
        <w:t>(podpis osoby uprawnionej do składania oświadczeń</w:t>
      </w:r>
      <w:r>
        <w:rPr>
          <w:i/>
          <w:sz w:val="18"/>
          <w:szCs w:val="18"/>
        </w:rPr>
        <w:t>)</w:t>
      </w:r>
      <w:r w:rsidR="002F2CB1">
        <w:rPr>
          <w:i/>
          <w:sz w:val="18"/>
          <w:szCs w:val="18"/>
        </w:rPr>
        <w:t xml:space="preserve"> </w:t>
      </w:r>
      <w:r w:rsidR="002F2CB1" w:rsidRPr="007D475B">
        <w:rPr>
          <w:i/>
          <w:sz w:val="18"/>
          <w:szCs w:val="18"/>
        </w:rPr>
        <w:t xml:space="preserve"> </w:t>
      </w:r>
    </w:p>
    <w:sectPr w:rsidR="006704D2" w:rsidSect="006704D2">
      <w:footerReference w:type="default" r:id="rId8"/>
      <w:footnotePr>
        <w:numFmt w:val="chicago"/>
      </w:footnotePr>
      <w:type w:val="continuous"/>
      <w:pgSz w:w="11906" w:h="16838"/>
      <w:pgMar w:top="1134" w:right="1418" w:bottom="851" w:left="1418" w:header="426" w:footer="0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6B06C" w14:textId="77777777" w:rsidR="00792AF2" w:rsidRDefault="00792AF2">
      <w:r>
        <w:separator/>
      </w:r>
    </w:p>
  </w:endnote>
  <w:endnote w:type="continuationSeparator" w:id="0">
    <w:p w14:paraId="2F981721" w14:textId="77777777" w:rsidR="00792AF2" w:rsidRDefault="00792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16C6C" w14:textId="77777777" w:rsidR="007631DC" w:rsidRDefault="007631D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76D9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B95A5A" w14:textId="77777777" w:rsidR="00F44B40" w:rsidRPr="00715DDD" w:rsidRDefault="00F44B40" w:rsidP="008B6BE9">
    <w:pPr>
      <w:spacing w:line="360" w:lineRule="auto"/>
      <w:ind w:left="284" w:hanging="284"/>
      <w:jc w:val="center"/>
      <w:rPr>
        <w:b/>
        <w:sz w:val="20"/>
        <w:szCs w:val="20"/>
      </w:rPr>
    </w:pPr>
    <w:r w:rsidRPr="00715DDD">
      <w:rPr>
        <w:b/>
        <w:sz w:val="20"/>
        <w:szCs w:val="20"/>
      </w:rPr>
      <w:t>*Formularz składany przez wy</w:t>
    </w:r>
    <w:r w:rsidR="000D0BBE" w:rsidRPr="00715DDD">
      <w:rPr>
        <w:b/>
        <w:sz w:val="20"/>
        <w:szCs w:val="20"/>
      </w:rPr>
      <w:t>granego</w:t>
    </w:r>
    <w:r w:rsidRPr="00715DDD">
      <w:rPr>
        <w:b/>
        <w:sz w:val="20"/>
        <w:szCs w:val="20"/>
      </w:rPr>
      <w:t xml:space="preserve"> wykonawcę przed podpisaniem umowy.</w:t>
    </w:r>
  </w:p>
  <w:p w14:paraId="07CC16D9" w14:textId="77777777" w:rsidR="007631DC" w:rsidRDefault="007631D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20D64" w14:textId="77777777" w:rsidR="00792AF2" w:rsidRDefault="00792AF2">
      <w:r>
        <w:separator/>
      </w:r>
    </w:p>
  </w:footnote>
  <w:footnote w:type="continuationSeparator" w:id="0">
    <w:p w14:paraId="40C16A14" w14:textId="77777777" w:rsidR="00792AF2" w:rsidRDefault="00792AF2">
      <w:r>
        <w:continuationSeparator/>
      </w:r>
    </w:p>
  </w:footnote>
  <w:footnote w:id="1">
    <w:p w14:paraId="4D555B9A" w14:textId="77777777" w:rsidR="002F2CB1" w:rsidRPr="00BC4F99" w:rsidRDefault="002F2CB1" w:rsidP="002F2CB1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5EA80CF8" w14:textId="77777777" w:rsidR="002F2CB1" w:rsidRDefault="002F2CB1" w:rsidP="002F2CB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700660C1" w14:textId="77777777" w:rsidR="002F2CB1" w:rsidRDefault="002F2CB1" w:rsidP="002F2CB1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3FBAC413" w14:textId="77777777" w:rsidR="002F2CB1" w:rsidRDefault="002F2CB1" w:rsidP="002F2CB1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B00DF65" w14:textId="77777777" w:rsidR="002F2CB1" w:rsidRDefault="002F2CB1" w:rsidP="002F2CB1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7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19"/>
  </w:num>
  <w:num w:numId="3">
    <w:abstractNumId w:val="21"/>
  </w:num>
  <w:num w:numId="4">
    <w:abstractNumId w:val="6"/>
  </w:num>
  <w:num w:numId="5">
    <w:abstractNumId w:val="24"/>
  </w:num>
  <w:num w:numId="6">
    <w:abstractNumId w:val="7"/>
  </w:num>
  <w:num w:numId="7">
    <w:abstractNumId w:val="8"/>
  </w:num>
  <w:num w:numId="8">
    <w:abstractNumId w:val="27"/>
  </w:num>
  <w:num w:numId="9">
    <w:abstractNumId w:val="4"/>
  </w:num>
  <w:num w:numId="10">
    <w:abstractNumId w:val="26"/>
  </w:num>
  <w:num w:numId="11">
    <w:abstractNumId w:val="23"/>
  </w:num>
  <w:num w:numId="12">
    <w:abstractNumId w:val="12"/>
  </w:num>
  <w:num w:numId="13">
    <w:abstractNumId w:val="22"/>
  </w:num>
  <w:num w:numId="14">
    <w:abstractNumId w:val="33"/>
  </w:num>
  <w:num w:numId="15">
    <w:abstractNumId w:val="20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1"/>
  </w:num>
  <w:num w:numId="21">
    <w:abstractNumId w:val="25"/>
  </w:num>
  <w:num w:numId="22">
    <w:abstractNumId w:val="2"/>
  </w:num>
  <w:num w:numId="23">
    <w:abstractNumId w:val="13"/>
  </w:num>
  <w:num w:numId="24">
    <w:abstractNumId w:val="28"/>
  </w:num>
  <w:num w:numId="25">
    <w:abstractNumId w:val="9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5"/>
  </w:num>
  <w:num w:numId="33">
    <w:abstractNumId w:val="31"/>
  </w:num>
  <w:num w:numId="3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1A34"/>
    <w:rsid w:val="0008395C"/>
    <w:rsid w:val="000845AB"/>
    <w:rsid w:val="000B7DCE"/>
    <w:rsid w:val="000C6B25"/>
    <w:rsid w:val="000D0BBE"/>
    <w:rsid w:val="00116BFE"/>
    <w:rsid w:val="00176D94"/>
    <w:rsid w:val="001F05F7"/>
    <w:rsid w:val="00200B3C"/>
    <w:rsid w:val="002E025B"/>
    <w:rsid w:val="002F2CB1"/>
    <w:rsid w:val="00417F60"/>
    <w:rsid w:val="004301F1"/>
    <w:rsid w:val="00433130"/>
    <w:rsid w:val="00435F64"/>
    <w:rsid w:val="004C3590"/>
    <w:rsid w:val="00516056"/>
    <w:rsid w:val="005A42F6"/>
    <w:rsid w:val="005B49F0"/>
    <w:rsid w:val="005D0A55"/>
    <w:rsid w:val="005E53F2"/>
    <w:rsid w:val="005F4DCB"/>
    <w:rsid w:val="006704D2"/>
    <w:rsid w:val="00702D3D"/>
    <w:rsid w:val="00715DDD"/>
    <w:rsid w:val="007405DE"/>
    <w:rsid w:val="007631DC"/>
    <w:rsid w:val="007804B5"/>
    <w:rsid w:val="00792AF2"/>
    <w:rsid w:val="00813764"/>
    <w:rsid w:val="00834CF1"/>
    <w:rsid w:val="00874983"/>
    <w:rsid w:val="008B6BE9"/>
    <w:rsid w:val="0099499C"/>
    <w:rsid w:val="009C3D63"/>
    <w:rsid w:val="00A56508"/>
    <w:rsid w:val="00A61A34"/>
    <w:rsid w:val="00A65E91"/>
    <w:rsid w:val="00A95B64"/>
    <w:rsid w:val="00B50A35"/>
    <w:rsid w:val="00C50410"/>
    <w:rsid w:val="00C71B95"/>
    <w:rsid w:val="00CC7488"/>
    <w:rsid w:val="00D36802"/>
    <w:rsid w:val="00D428A1"/>
    <w:rsid w:val="00D86243"/>
    <w:rsid w:val="00D92CFB"/>
    <w:rsid w:val="00DF3724"/>
    <w:rsid w:val="00E24221"/>
    <w:rsid w:val="00E354BE"/>
    <w:rsid w:val="00EB6075"/>
    <w:rsid w:val="00EF7900"/>
    <w:rsid w:val="00F44B40"/>
    <w:rsid w:val="00F65C41"/>
    <w:rsid w:val="00F81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82DC190"/>
  <w15:chartTrackingRefBased/>
  <w15:docId w15:val="{F0D39CEA-F20B-4834-AF80-5557FCF6F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2CB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44B4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44B40"/>
  </w:style>
  <w:style w:type="character" w:styleId="Odwoanieprzypisudolnego">
    <w:name w:val="footnote reference"/>
    <w:uiPriority w:val="99"/>
    <w:unhideWhenUsed/>
    <w:rsid w:val="00F44B40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6BFE"/>
    <w:pPr>
      <w:ind w:left="708"/>
    </w:pPr>
  </w:style>
  <w:style w:type="character" w:customStyle="1" w:styleId="Nagwek4Znak">
    <w:name w:val="Nagłówek 4 Znak"/>
    <w:link w:val="Nagwek4"/>
    <w:uiPriority w:val="9"/>
    <w:semiHidden/>
    <w:rsid w:val="002F2CB1"/>
    <w:rPr>
      <w:rFonts w:ascii="Calibri" w:hAnsi="Calibri"/>
      <w:b/>
      <w:bCs/>
      <w:sz w:val="28"/>
      <w:szCs w:val="28"/>
    </w:rPr>
  </w:style>
  <w:style w:type="character" w:customStyle="1" w:styleId="Nagwek2Znak">
    <w:name w:val="Nagłówek 2 Znak"/>
    <w:link w:val="Nagwek2"/>
    <w:rsid w:val="002F2CB1"/>
    <w:rPr>
      <w:b/>
      <w:sz w:val="24"/>
    </w:rPr>
  </w:style>
  <w:style w:type="character" w:customStyle="1" w:styleId="NagwekZnak">
    <w:name w:val="Nagłówek Znak"/>
    <w:link w:val="Nagwek"/>
    <w:uiPriority w:val="99"/>
    <w:rsid w:val="002F2C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7BFE0-DA72-46C2-AECC-8E2D44F8F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4</Pages>
  <Words>558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Szpital</dc:creator>
  <cp:keywords/>
  <dc:description/>
  <cp:lastModifiedBy>Szpital Specjalistyczny</cp:lastModifiedBy>
  <cp:revision>13</cp:revision>
  <cp:lastPrinted>2001-01-24T13:21:00Z</cp:lastPrinted>
  <dcterms:created xsi:type="dcterms:W3CDTF">2021-04-15T08:20:00Z</dcterms:created>
  <dcterms:modified xsi:type="dcterms:W3CDTF">2021-04-21T11:37:00Z</dcterms:modified>
</cp:coreProperties>
</file>