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CF386" w14:textId="5EDBB1D9" w:rsidR="00CB6204" w:rsidRPr="00025DC2" w:rsidRDefault="00CB6204" w:rsidP="00CB6204">
      <w:pPr>
        <w:pStyle w:val="Nagwek4"/>
        <w:rPr>
          <w:bCs/>
          <w:iCs/>
          <w:sz w:val="22"/>
          <w:szCs w:val="22"/>
        </w:rPr>
      </w:pPr>
      <w:r w:rsidRPr="00025DC2">
        <w:rPr>
          <w:bCs/>
          <w:iCs/>
          <w:sz w:val="22"/>
          <w:szCs w:val="22"/>
        </w:rPr>
        <w:t xml:space="preserve">Załącznik nr </w:t>
      </w:r>
      <w:r w:rsidR="00025DC2" w:rsidRPr="00025DC2">
        <w:rPr>
          <w:bCs/>
          <w:iCs/>
          <w:sz w:val="22"/>
          <w:szCs w:val="22"/>
        </w:rPr>
        <w:t>6</w:t>
      </w:r>
      <w:r w:rsidR="00360BC3" w:rsidRPr="00025DC2">
        <w:rPr>
          <w:bCs/>
          <w:iCs/>
          <w:sz w:val="22"/>
          <w:szCs w:val="22"/>
        </w:rPr>
        <w:t xml:space="preserve"> do SWZ</w:t>
      </w:r>
    </w:p>
    <w:p w14:paraId="6E574BE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087A52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6540F" w:rsidRPr="0056540F">
        <w:rPr>
          <w:b/>
          <w:sz w:val="22"/>
          <w:szCs w:val="22"/>
        </w:rPr>
        <w:t>TP/R/06/21</w:t>
      </w:r>
    </w:p>
    <w:p w14:paraId="2E4970AF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274BBB2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351788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788A25D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5FC997C9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3D0D73B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DDDCAC7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0B8EDB1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1835806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540F" w:rsidRPr="00110593" w14:paraId="6AF206AF" w14:textId="77777777" w:rsidTr="000F237A">
        <w:tc>
          <w:tcPr>
            <w:tcW w:w="9104" w:type="dxa"/>
            <w:shd w:val="clear" w:color="auto" w:fill="D9D9D9"/>
          </w:tcPr>
          <w:p w14:paraId="46D4A4E9" w14:textId="77777777" w:rsidR="0056540F" w:rsidRPr="00110593" w:rsidRDefault="0056540F" w:rsidP="000F237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6C76A77" w14:textId="77777777" w:rsidR="0056540F" w:rsidRPr="00110593" w:rsidRDefault="0056540F" w:rsidP="000F237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6540F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4C3FAF" w14:textId="77777777" w:rsidR="0056540F" w:rsidRPr="0043102D" w:rsidRDefault="0056540F" w:rsidP="000F237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733D7FF" w14:textId="77777777" w:rsidR="0056540F" w:rsidRPr="00110593" w:rsidRDefault="0056540F" w:rsidP="000F237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1F7587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90AA96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912714B" w14:textId="77777777" w:rsidR="006E0FAA" w:rsidRPr="005E622E" w:rsidRDefault="0056540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6540F">
        <w:rPr>
          <w:b/>
          <w:sz w:val="22"/>
          <w:szCs w:val="22"/>
        </w:rPr>
        <w:t>Dostawa aparatu RTG</w:t>
      </w:r>
    </w:p>
    <w:p w14:paraId="33913B0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591CA17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502B2B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38DFE1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9590D93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2AC2049A" w14:textId="77777777" w:rsidTr="00C37CD2">
        <w:trPr>
          <w:trHeight w:val="321"/>
        </w:trPr>
        <w:tc>
          <w:tcPr>
            <w:tcW w:w="516" w:type="dxa"/>
          </w:tcPr>
          <w:p w14:paraId="586A7ED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88FFD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6FE099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CDEBCA3" w14:textId="77777777" w:rsidTr="009A4CD3">
        <w:tc>
          <w:tcPr>
            <w:tcW w:w="516" w:type="dxa"/>
          </w:tcPr>
          <w:p w14:paraId="7037444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42A0A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E19BFC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BA0B6AC" w14:textId="77777777" w:rsidTr="009A4CD3">
        <w:tc>
          <w:tcPr>
            <w:tcW w:w="516" w:type="dxa"/>
          </w:tcPr>
          <w:p w14:paraId="47F78B9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EB1DEB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8B8FB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F8CBE1A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565A836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7F3055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121DAC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D24F1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13126E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5AE6E4B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CA0F2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22C28" w14:textId="77777777" w:rsidR="00FB525B" w:rsidRDefault="00FB525B">
      <w:r>
        <w:separator/>
      </w:r>
    </w:p>
  </w:endnote>
  <w:endnote w:type="continuationSeparator" w:id="0">
    <w:p w14:paraId="071079F3" w14:textId="77777777" w:rsidR="00FB525B" w:rsidRDefault="00FB5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6A7E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B3EB1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DBC6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E42B2BC" w14:textId="77777777" w:rsidR="009A4CD3" w:rsidRDefault="00025DC2" w:rsidP="00336EEB">
    <w:pPr>
      <w:pStyle w:val="Stopka"/>
      <w:tabs>
        <w:tab w:val="clear" w:pos="4536"/>
      </w:tabs>
      <w:jc w:val="center"/>
    </w:pPr>
    <w:r>
      <w:rPr>
        <w:noProof/>
      </w:rPr>
      <w:pict w14:anchorId="6293C57D">
        <v:line id="_x0000_s2049" style="position:absolute;left:0;text-align:left;z-index:251657728" from="-3.85pt,8.7pt" to="455.15pt,8.7pt"/>
      </w:pict>
    </w:r>
  </w:p>
  <w:p w14:paraId="1FCFA9E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811C76" w14:textId="77777777" w:rsidR="0056540F" w:rsidRDefault="005654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B5530C" w14:textId="77777777" w:rsidR="00FB525B" w:rsidRDefault="00FB525B">
      <w:r>
        <w:separator/>
      </w:r>
    </w:p>
  </w:footnote>
  <w:footnote w:type="continuationSeparator" w:id="0">
    <w:p w14:paraId="5CD93272" w14:textId="77777777" w:rsidR="00FB525B" w:rsidRDefault="00FB525B">
      <w:r>
        <w:continuationSeparator/>
      </w:r>
    </w:p>
  </w:footnote>
  <w:footnote w:id="1">
    <w:p w14:paraId="5A0C3EA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DE977" w14:textId="77777777" w:rsidR="0056540F" w:rsidRDefault="00565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B64EBC" w14:textId="77777777" w:rsidR="0056540F" w:rsidRDefault="00565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85A6D" w14:textId="77777777" w:rsidR="0056540F" w:rsidRDefault="00565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25B"/>
    <w:rsid w:val="0000184A"/>
    <w:rsid w:val="00012997"/>
    <w:rsid w:val="00025DC2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6540F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525B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3A1CF4"/>
  <w15:chartTrackingRefBased/>
  <w15:docId w15:val="{E2B7548E-2BCA-43FD-9BF1-6D728365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3</cp:revision>
  <cp:lastPrinted>2010-01-07T09:39:00Z</cp:lastPrinted>
  <dcterms:created xsi:type="dcterms:W3CDTF">2021-04-13T10:52:00Z</dcterms:created>
  <dcterms:modified xsi:type="dcterms:W3CDTF">2021-04-15T10:46:00Z</dcterms:modified>
</cp:coreProperties>
</file>