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BA94F5" w14:textId="78FEC4EA" w:rsidR="006676AE" w:rsidRPr="00BB35B0" w:rsidRDefault="006676AE" w:rsidP="006676AE">
      <w:pPr>
        <w:pStyle w:val="Nagwek4"/>
        <w:rPr>
          <w:bCs/>
          <w:iCs/>
          <w:sz w:val="22"/>
          <w:szCs w:val="22"/>
        </w:rPr>
      </w:pPr>
      <w:r w:rsidRPr="00BB35B0">
        <w:rPr>
          <w:bCs/>
          <w:iCs/>
          <w:sz w:val="22"/>
          <w:szCs w:val="22"/>
        </w:rPr>
        <w:t xml:space="preserve">Załącznik nr </w:t>
      </w:r>
      <w:r w:rsidR="003179CE" w:rsidRPr="00BB35B0">
        <w:rPr>
          <w:bCs/>
          <w:iCs/>
          <w:sz w:val="22"/>
          <w:szCs w:val="22"/>
        </w:rPr>
        <w:t>5</w:t>
      </w:r>
      <w:r w:rsidR="00B36ABD" w:rsidRPr="00BB35B0">
        <w:rPr>
          <w:bCs/>
          <w:iCs/>
          <w:sz w:val="22"/>
          <w:szCs w:val="22"/>
        </w:rPr>
        <w:t xml:space="preserve"> do SWZ</w:t>
      </w:r>
    </w:p>
    <w:p w14:paraId="5DF14A0D" w14:textId="77777777" w:rsidR="005103B9" w:rsidRDefault="005103B9" w:rsidP="005103B9">
      <w:pPr>
        <w:spacing w:after="0" w:line="480" w:lineRule="auto"/>
        <w:rPr>
          <w:b/>
        </w:rPr>
      </w:pPr>
    </w:p>
    <w:p w14:paraId="0CB2C6C4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97F4D" w:rsidRPr="00297F4D">
        <w:rPr>
          <w:rFonts w:ascii="Times New Roman" w:hAnsi="Times New Roman"/>
          <w:b/>
        </w:rPr>
        <w:t>TP/R/06/21</w:t>
      </w:r>
    </w:p>
    <w:p w14:paraId="41801236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6947869E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97F4D" w:rsidRPr="00297F4D">
        <w:rPr>
          <w:sz w:val="22"/>
          <w:szCs w:val="22"/>
        </w:rPr>
        <w:t>Szpital Specjalistyczny w Chorzowie</w:t>
      </w:r>
    </w:p>
    <w:p w14:paraId="780455E7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97F4D" w:rsidRPr="00297F4D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297F4D" w:rsidRPr="00297F4D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14:paraId="59607E72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97F4D" w:rsidRPr="00297F4D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297F4D" w:rsidRPr="00297F4D">
        <w:rPr>
          <w:sz w:val="22"/>
          <w:szCs w:val="22"/>
        </w:rPr>
        <w:t>Chorzów</w:t>
      </w:r>
    </w:p>
    <w:p w14:paraId="65DFBB3F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31F45F0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1CAF129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1929E18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0C7BD49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9B566B2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F3197F3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C9F2496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04B6A2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8335373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97F4D" w:rsidRPr="00110593" w14:paraId="364A2D89" w14:textId="77777777" w:rsidTr="00724C63">
        <w:tc>
          <w:tcPr>
            <w:tcW w:w="9212" w:type="dxa"/>
            <w:shd w:val="clear" w:color="auto" w:fill="D9D9D9"/>
          </w:tcPr>
          <w:p w14:paraId="541525FD" w14:textId="77777777" w:rsidR="00297F4D" w:rsidRPr="00110593" w:rsidRDefault="00297F4D" w:rsidP="00724C63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A5F3220" w14:textId="77777777" w:rsidR="00297F4D" w:rsidRPr="00110593" w:rsidRDefault="00297F4D" w:rsidP="00724C63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97F4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4112DFF3" w14:textId="77777777" w:rsidR="00297F4D" w:rsidRPr="00110593" w:rsidRDefault="00297F4D" w:rsidP="00724C6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C263D74" w14:textId="77777777" w:rsidR="00297F4D" w:rsidRPr="00110593" w:rsidRDefault="00297F4D" w:rsidP="00724C6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2104C41" w14:textId="77777777" w:rsidR="00297F4D" w:rsidRPr="00110593" w:rsidRDefault="00297F4D" w:rsidP="00724C6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56C1A507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DE4E997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1E21CD9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297F4D" w:rsidRPr="00297F4D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4A798640" w14:textId="77777777" w:rsidR="005434B3" w:rsidRDefault="00297F4D" w:rsidP="005434B3">
      <w:pPr>
        <w:spacing w:after="240" w:line="276" w:lineRule="auto"/>
        <w:jc w:val="center"/>
        <w:rPr>
          <w:rFonts w:ascii="Times New Roman" w:hAnsi="Times New Roman"/>
        </w:rPr>
      </w:pPr>
      <w:r w:rsidRPr="00297F4D">
        <w:rPr>
          <w:rFonts w:ascii="Times New Roman" w:hAnsi="Times New Roman"/>
          <w:b/>
        </w:rPr>
        <w:t>Dostawa aparatu RTG</w:t>
      </w:r>
    </w:p>
    <w:p w14:paraId="332021CA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72BD025E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5810D4FF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8C8166D" w14:textId="77777777" w:rsidR="00710937" w:rsidRPr="00292198" w:rsidRDefault="00710937" w:rsidP="005E24AA">
      <w:pPr>
        <w:rPr>
          <w:rFonts w:ascii="Times New Roman" w:hAnsi="Times New Roman"/>
        </w:rPr>
      </w:pPr>
    </w:p>
    <w:p w14:paraId="4F111AA1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E3773D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063174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47FFBE5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7CEF4D8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37DAC2E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743117E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3302CBC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D4FF280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F16D93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A98D09A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3877CD0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4FCBFB5F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3502EF0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7541C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2A5E3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64246CF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79E7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69E9B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661F91AC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6474443F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5B6B17E6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680CBCA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616DA2E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5BCC95D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2685C68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51E2FC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21B3C4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9E56EE8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5E07CA" w14:textId="77777777" w:rsidR="00AE4035" w:rsidRDefault="00AE4035" w:rsidP="0038231F">
      <w:pPr>
        <w:spacing w:after="0" w:line="240" w:lineRule="auto"/>
      </w:pPr>
      <w:r>
        <w:separator/>
      </w:r>
    </w:p>
  </w:endnote>
  <w:endnote w:type="continuationSeparator" w:id="0">
    <w:p w14:paraId="7D0D0AB8" w14:textId="77777777" w:rsidR="00AE4035" w:rsidRDefault="00AE40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28EF8" w14:textId="77777777" w:rsidR="00297F4D" w:rsidRDefault="00297F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1BB5D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1B7D3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6B5602" w14:textId="77777777" w:rsidR="00297F4D" w:rsidRDefault="00297F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DC6358" w14:textId="77777777" w:rsidR="00AE4035" w:rsidRDefault="00AE4035" w:rsidP="0038231F">
      <w:pPr>
        <w:spacing w:after="0" w:line="240" w:lineRule="auto"/>
      </w:pPr>
      <w:r>
        <w:separator/>
      </w:r>
    </w:p>
  </w:footnote>
  <w:footnote w:type="continuationSeparator" w:id="0">
    <w:p w14:paraId="16717565" w14:textId="77777777" w:rsidR="00AE4035" w:rsidRDefault="00AE40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48B59C" w14:textId="77777777" w:rsidR="00297F4D" w:rsidRDefault="00297F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D36B51" w14:textId="77777777" w:rsidR="00297F4D" w:rsidRDefault="00297F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4EA3F7" w14:textId="77777777" w:rsidR="00297F4D" w:rsidRDefault="00297F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03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97F4D"/>
    <w:rsid w:val="002B2AD9"/>
    <w:rsid w:val="002C1C7B"/>
    <w:rsid w:val="002C4137"/>
    <w:rsid w:val="002C4948"/>
    <w:rsid w:val="002E641A"/>
    <w:rsid w:val="00313417"/>
    <w:rsid w:val="00313911"/>
    <w:rsid w:val="003179CE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4035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35B0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EBF8CF"/>
  <w15:docId w15:val="{79351BD9-30A8-4C9E-9182-03A09465A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 Specjalistyczny</cp:lastModifiedBy>
  <cp:revision>4</cp:revision>
  <cp:lastPrinted>2016-07-26T10:32:00Z</cp:lastPrinted>
  <dcterms:created xsi:type="dcterms:W3CDTF">2021-04-13T10:51:00Z</dcterms:created>
  <dcterms:modified xsi:type="dcterms:W3CDTF">2021-04-15T10:46:00Z</dcterms:modified>
</cp:coreProperties>
</file>