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AD08AB">
        <w:rPr>
          <w:rFonts w:ascii="Tahoma" w:hAnsi="Tahoma" w:cs="Tahoma"/>
          <w:b/>
        </w:rPr>
        <w:t>ZP/D-10</w:t>
      </w:r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8AB" w:rsidRDefault="00AD08AB">
    <w:pPr>
      <w:pStyle w:val="Nagwek"/>
    </w:pPr>
    <w:r>
      <w:rPr>
        <w:noProof/>
      </w:rPr>
      <w:drawing>
        <wp:inline distT="0" distB="0" distL="0" distR="0" wp14:anchorId="02532497" wp14:editId="44766B3F">
          <wp:extent cx="5760720" cy="944880"/>
          <wp:effectExtent l="0" t="0" r="0" b="762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D08AB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8064D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2021-03-16T13:05:00Z</cp:lastPrinted>
  <dcterms:created xsi:type="dcterms:W3CDTF">2021-04-23T08:04:00Z</dcterms:created>
  <dcterms:modified xsi:type="dcterms:W3CDTF">2021-04-23T08:04:00Z</dcterms:modified>
</cp:coreProperties>
</file>