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C166A" w:rsidRPr="000C166A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C166A" w:rsidRPr="000C166A">
        <w:rPr>
          <w:rFonts w:ascii="Times New Roman" w:hAnsi="Times New Roman"/>
          <w:b/>
        </w:rPr>
        <w:t>ZP/D-10/A/21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166A" w:rsidRPr="000C166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166A" w:rsidRPr="000C166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C166A" w:rsidRPr="000C166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166A" w:rsidRPr="000C166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C166A" w:rsidRPr="000C166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C166A" w:rsidRPr="00110593" w:rsidTr="007B7101">
        <w:tc>
          <w:tcPr>
            <w:tcW w:w="9212" w:type="dxa"/>
            <w:shd w:val="clear" w:color="auto" w:fill="D9D9D9"/>
          </w:tcPr>
          <w:p w:rsidR="000C166A" w:rsidRPr="00110593" w:rsidRDefault="000C166A" w:rsidP="007B71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C166A" w:rsidRPr="00110593" w:rsidRDefault="000C166A" w:rsidP="007B71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C166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0C166A" w:rsidRPr="00110593" w:rsidRDefault="000C166A" w:rsidP="007B71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C166A" w:rsidRPr="00110593" w:rsidRDefault="000C166A" w:rsidP="007B71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C166A" w:rsidRPr="000C166A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C166A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C166A">
        <w:rPr>
          <w:rFonts w:ascii="Times New Roman" w:hAnsi="Times New Roman"/>
          <w:b/>
        </w:rPr>
        <w:t>Dostawa systemu do pomiarów właściwości magnetycznych dla Politechniki Częstochowskiej w ramach programu Regionalna Inicjatywa Doskonałości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52156" w:rsidRDefault="00C52156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A86" w:rsidRDefault="00383A86" w:rsidP="0038231F">
      <w:pPr>
        <w:spacing w:after="0" w:line="240" w:lineRule="auto"/>
      </w:pPr>
      <w:r>
        <w:separator/>
      </w:r>
    </w:p>
  </w:endnote>
  <w:endnote w:type="continuationSeparator" w:id="0">
    <w:p w:rsidR="00383A86" w:rsidRDefault="00383A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6A" w:rsidRDefault="000C16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21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21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6A" w:rsidRDefault="000C16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A86" w:rsidRDefault="00383A86" w:rsidP="0038231F">
      <w:pPr>
        <w:spacing w:after="0" w:line="240" w:lineRule="auto"/>
      </w:pPr>
      <w:r>
        <w:separator/>
      </w:r>
    </w:p>
  </w:footnote>
  <w:footnote w:type="continuationSeparator" w:id="0">
    <w:p w:rsidR="00383A86" w:rsidRDefault="00383A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6A" w:rsidRDefault="000C16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6A" w:rsidRDefault="00C52156">
    <w:pPr>
      <w:pStyle w:val="Nagwek"/>
    </w:pPr>
    <w:r w:rsidRPr="00ED3566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6pt;height:74.4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6A" w:rsidRDefault="000C16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3A8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66A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3A86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2156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D8383"/>
  <w15:docId w15:val="{4AC57EFB-F401-4186-9229-6ECF1A65D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46572-81D3-4DDA-AF72-49B76AF4F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2021-04-23T07:50:00Z</dcterms:created>
  <dcterms:modified xsi:type="dcterms:W3CDTF">2021-04-23T07:50:00Z</dcterms:modified>
</cp:coreProperties>
</file>