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B36ABD">
        <w:rPr>
          <w:bCs/>
          <w:i w:val="0"/>
          <w:sz w:val="22"/>
          <w:szCs w:val="22"/>
        </w:rPr>
        <w:t xml:space="preserve">Załącznik nr </w:t>
      </w:r>
      <w:r w:rsidR="000C02F4" w:rsidRPr="000C02F4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C02F4" w:rsidRPr="000C02F4">
        <w:rPr>
          <w:rFonts w:ascii="Times New Roman" w:hAnsi="Times New Roman"/>
          <w:b/>
        </w:rPr>
        <w:t>ZP/D-08/A/21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02F4" w:rsidRPr="000C02F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02F4" w:rsidRPr="000C02F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C02F4" w:rsidRPr="000C02F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02F4" w:rsidRPr="000C02F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C02F4" w:rsidRPr="000C02F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C02F4" w:rsidRPr="00110593" w:rsidTr="0057631E">
        <w:tc>
          <w:tcPr>
            <w:tcW w:w="9212" w:type="dxa"/>
            <w:shd w:val="clear" w:color="auto" w:fill="D9D9D9"/>
          </w:tcPr>
          <w:p w:rsidR="000C02F4" w:rsidRPr="00110593" w:rsidRDefault="000C02F4" w:rsidP="0057631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0C02F4" w:rsidRPr="00110593" w:rsidRDefault="000C02F4" w:rsidP="0057631E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0C02F4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0C02F4" w:rsidRPr="00110593" w:rsidRDefault="000C02F4" w:rsidP="0057631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C02F4" w:rsidRPr="00110593" w:rsidRDefault="000C02F4" w:rsidP="0057631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0C02F4" w:rsidRPr="00110593" w:rsidRDefault="000C02F4" w:rsidP="0057631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0C02F4" w:rsidRPr="000C02F4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0C02F4" w:rsidP="005434B3">
      <w:pPr>
        <w:spacing w:after="240" w:line="276" w:lineRule="auto"/>
        <w:jc w:val="center"/>
        <w:rPr>
          <w:rFonts w:ascii="Times New Roman" w:hAnsi="Times New Roman"/>
        </w:rPr>
      </w:pPr>
      <w:r w:rsidRPr="000C02F4">
        <w:rPr>
          <w:rFonts w:ascii="Times New Roman" w:hAnsi="Times New Roman"/>
          <w:b/>
        </w:rPr>
        <w:t>Dostawa zautomatyzowanego systemu pomiaru twardości dla Wydziału Inżynierii Mechanicznej i Informatyki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CF3" w:rsidRDefault="00936CF3" w:rsidP="0038231F">
      <w:pPr>
        <w:spacing w:after="0" w:line="240" w:lineRule="auto"/>
      </w:pPr>
      <w:r>
        <w:separator/>
      </w:r>
    </w:p>
  </w:endnote>
  <w:endnote w:type="continuationSeparator" w:id="0">
    <w:p w:rsidR="00936CF3" w:rsidRDefault="00936C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2F4" w:rsidRDefault="000C02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C02F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C02F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2F4" w:rsidRDefault="000C02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CF3" w:rsidRDefault="00936CF3" w:rsidP="0038231F">
      <w:pPr>
        <w:spacing w:after="0" w:line="240" w:lineRule="auto"/>
      </w:pPr>
      <w:r>
        <w:separator/>
      </w:r>
    </w:p>
  </w:footnote>
  <w:footnote w:type="continuationSeparator" w:id="0">
    <w:p w:rsidR="00936CF3" w:rsidRDefault="00936CF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2F4" w:rsidRDefault="000C02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2F4" w:rsidRDefault="000C02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2F4" w:rsidRDefault="000C02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6CF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02F4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6CF3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5BF92D3-839A-4A82-B559-A7DAC668F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3793C-DFDB-4453-ABFC-FE84BFD7F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2021-04-19T10:06:00Z</dcterms:created>
  <dcterms:modified xsi:type="dcterms:W3CDTF">2021-04-19T10:06:00Z</dcterms:modified>
</cp:coreProperties>
</file>