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61611" w:rsidRPr="0026161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1611" w:rsidRPr="00261611">
        <w:rPr>
          <w:rFonts w:ascii="Times New Roman" w:hAnsi="Times New Roman"/>
          <w:b/>
        </w:rPr>
        <w:t>ZP/D-09/A/21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611" w:rsidRPr="0026161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611" w:rsidRPr="0026161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61611" w:rsidRPr="0026161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611" w:rsidRPr="0026161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61611" w:rsidRPr="0026161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61611" w:rsidRPr="00110593" w:rsidTr="005B6112">
        <w:tc>
          <w:tcPr>
            <w:tcW w:w="9212" w:type="dxa"/>
            <w:shd w:val="clear" w:color="auto" w:fill="D9D9D9"/>
          </w:tcPr>
          <w:p w:rsidR="00261611" w:rsidRPr="00110593" w:rsidRDefault="00261611" w:rsidP="005B611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61611" w:rsidRPr="00110593" w:rsidRDefault="00261611" w:rsidP="005B611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6161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261611" w:rsidRPr="00110593" w:rsidRDefault="00261611" w:rsidP="005B611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61611" w:rsidRPr="00110593" w:rsidRDefault="00261611" w:rsidP="005B611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E942E8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61611" w:rsidRPr="00261611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bookmarkStart w:id="0" w:name="_GoBack"/>
      <w:bookmarkEnd w:id="0"/>
      <w:r w:rsidR="00261611" w:rsidRPr="00261611">
        <w:rPr>
          <w:rFonts w:ascii="Times New Roman" w:hAnsi="Times New Roman"/>
          <w:b/>
        </w:rPr>
        <w:t>Dostawa  wyposażenia laboratorium metrologicznego dla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F42" w:rsidRDefault="00006F42" w:rsidP="0038231F">
      <w:pPr>
        <w:spacing w:after="0" w:line="240" w:lineRule="auto"/>
      </w:pPr>
      <w:r>
        <w:separator/>
      </w:r>
    </w:p>
  </w:endnote>
  <w:endnote w:type="continuationSeparator" w:id="0">
    <w:p w:rsidR="00006F42" w:rsidRDefault="00006F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11" w:rsidRDefault="002616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42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42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11" w:rsidRDefault="002616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F42" w:rsidRDefault="00006F42" w:rsidP="0038231F">
      <w:pPr>
        <w:spacing w:after="0" w:line="240" w:lineRule="auto"/>
      </w:pPr>
      <w:r>
        <w:separator/>
      </w:r>
    </w:p>
  </w:footnote>
  <w:footnote w:type="continuationSeparator" w:id="0">
    <w:p w:rsidR="00006F42" w:rsidRDefault="00006F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11" w:rsidRDefault="00261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11" w:rsidRDefault="002616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11" w:rsidRDefault="002616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F42"/>
    <w:rsid w:val="00006F4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1611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2E8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D479F3-A8C9-4338-8865-B6345644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305A6-2DDB-4092-8B89-FEF36BC1F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2021-04-16T08:20:00Z</dcterms:created>
  <dcterms:modified xsi:type="dcterms:W3CDTF">2021-04-16T08:20:00Z</dcterms:modified>
</cp:coreProperties>
</file>