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95A5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95A5E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E95A5E">
        <w:rPr>
          <w:sz w:val="22"/>
          <w:szCs w:val="22"/>
        </w:rPr>
        <w:t>2021-04-20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95A5E" w:rsidP="00577BC6">
      <w:pPr>
        <w:spacing w:after="40"/>
        <w:rPr>
          <w:b/>
          <w:bCs/>
          <w:sz w:val="22"/>
          <w:szCs w:val="22"/>
        </w:rPr>
      </w:pPr>
      <w:r w:rsidRPr="00E95A5E">
        <w:rPr>
          <w:b/>
          <w:bCs/>
          <w:sz w:val="22"/>
          <w:szCs w:val="22"/>
        </w:rPr>
        <w:t>Politechnika Częstochowska</w:t>
      </w:r>
    </w:p>
    <w:p w:rsidR="00D665F5" w:rsidRPr="00BD5546" w:rsidRDefault="00E95A5E" w:rsidP="00D665F5">
      <w:pPr>
        <w:rPr>
          <w:sz w:val="22"/>
          <w:szCs w:val="22"/>
        </w:rPr>
      </w:pPr>
      <w:r w:rsidRPr="00E95A5E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E95A5E">
        <w:rPr>
          <w:sz w:val="22"/>
          <w:szCs w:val="22"/>
        </w:rPr>
        <w:t>69</w:t>
      </w:r>
    </w:p>
    <w:p w:rsidR="00D665F5" w:rsidRPr="00BD5546" w:rsidRDefault="00E95A5E" w:rsidP="00D665F5">
      <w:pPr>
        <w:rPr>
          <w:sz w:val="22"/>
          <w:szCs w:val="22"/>
        </w:rPr>
      </w:pPr>
      <w:r w:rsidRPr="00E95A5E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E95A5E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5A5E" w:rsidRPr="00E95A5E">
        <w:rPr>
          <w:b/>
          <w:sz w:val="22"/>
          <w:szCs w:val="22"/>
        </w:rPr>
        <w:t>ZP/D-07/21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5A5E" w:rsidRPr="00E95A5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95A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5A5E">
        <w:rPr>
          <w:b/>
          <w:sz w:val="22"/>
          <w:szCs w:val="22"/>
        </w:rPr>
        <w:t>Dostawa i montaż mebli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95A5E" w:rsidRPr="00E95A5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5A5E" w:rsidRPr="00E95A5E">
        <w:rPr>
          <w:sz w:val="22"/>
          <w:szCs w:val="22"/>
        </w:rPr>
        <w:t>20/04/2021</w:t>
      </w:r>
      <w:r w:rsidR="00FF4AB1" w:rsidRPr="00577BC6">
        <w:rPr>
          <w:sz w:val="22"/>
          <w:szCs w:val="22"/>
        </w:rPr>
        <w:t xml:space="preserve"> o godz. </w:t>
      </w:r>
      <w:r w:rsidR="00E95A5E" w:rsidRPr="00E95A5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7 380.00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8 610.00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9 840.00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2 460.00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1 230.00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Biuro Inżynieryjne DOT Tomasz Dubiecki</w:t>
            </w:r>
          </w:p>
          <w:p w:rsidR="00E95A5E" w:rsidRPr="00CB5EDB" w:rsidRDefault="00E95A5E" w:rsidP="000B54AC">
            <w:r w:rsidRPr="00E95A5E">
              <w:t>Lubomira</w:t>
            </w:r>
            <w:r w:rsidRPr="00CB5EDB">
              <w:t xml:space="preserve"> </w:t>
            </w:r>
            <w:r w:rsidRPr="00E95A5E">
              <w:t>29/A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62-090</w:t>
            </w:r>
            <w:r w:rsidRPr="00CB5EDB">
              <w:t xml:space="preserve"> </w:t>
            </w:r>
            <w:r w:rsidRPr="00E95A5E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110 700.00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22 140.00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10 332.00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10 332.00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1 476.00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1 094.70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Tronus</w:t>
            </w:r>
            <w:proofErr w:type="spellEnd"/>
            <w:r w:rsidRPr="00E95A5E">
              <w:t xml:space="preserve"> Polska Sp. z o.o.</w:t>
            </w:r>
          </w:p>
          <w:p w:rsidR="00E95A5E" w:rsidRPr="00CB5EDB" w:rsidRDefault="00E95A5E" w:rsidP="000B54AC">
            <w:r w:rsidRPr="00E95A5E">
              <w:t>Ordona</w:t>
            </w:r>
            <w:r w:rsidRPr="00CB5EDB">
              <w:t xml:space="preserve"> </w:t>
            </w:r>
            <w:r w:rsidRPr="00E95A5E">
              <w:t>2a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01-237</w:t>
            </w:r>
            <w:r w:rsidRPr="00CB5EDB">
              <w:t xml:space="preserve"> </w:t>
            </w:r>
            <w:r w:rsidRPr="00E95A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95 214.30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F/X Kamińska Cisowski spółka jawna</w:t>
            </w:r>
          </w:p>
          <w:p w:rsidR="00E95A5E" w:rsidRPr="00CB5EDB" w:rsidRDefault="00E95A5E" w:rsidP="000B54AC">
            <w:r w:rsidRPr="00E95A5E">
              <w:t>Koszalińska</w:t>
            </w:r>
            <w:r w:rsidRPr="00CB5EDB">
              <w:t xml:space="preserve"> </w:t>
            </w:r>
            <w:r w:rsidRPr="00E95A5E">
              <w:t>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42-202</w:t>
            </w:r>
            <w:r w:rsidRPr="00CB5EDB">
              <w:t xml:space="preserve"> </w:t>
            </w:r>
            <w:r w:rsidRPr="00E95A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4 951.98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F/X Kamińska Cisowski spółka jawna</w:t>
            </w:r>
          </w:p>
          <w:p w:rsidR="00E95A5E" w:rsidRPr="00CB5EDB" w:rsidRDefault="00E95A5E" w:rsidP="000B54AC">
            <w:r w:rsidRPr="00E95A5E">
              <w:t>Koszalińska</w:t>
            </w:r>
            <w:r w:rsidRPr="00CB5EDB">
              <w:t xml:space="preserve"> </w:t>
            </w:r>
            <w:r w:rsidRPr="00E95A5E">
              <w:t>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42-202</w:t>
            </w:r>
            <w:r w:rsidRPr="00CB5EDB">
              <w:t xml:space="preserve"> </w:t>
            </w:r>
            <w:r w:rsidRPr="00E95A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717.09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Lobby meble s.c. Tomasz </w:t>
            </w:r>
            <w:proofErr w:type="spellStart"/>
            <w:r w:rsidRPr="00E95A5E">
              <w:t>Madlewski</w:t>
            </w:r>
            <w:proofErr w:type="spellEnd"/>
            <w:r w:rsidRPr="00E95A5E">
              <w:t xml:space="preserve"> Krzysztof </w:t>
            </w:r>
            <w:proofErr w:type="spellStart"/>
            <w:r w:rsidRPr="00E95A5E">
              <w:t>Łudzik</w:t>
            </w:r>
            <w:proofErr w:type="spellEnd"/>
          </w:p>
          <w:p w:rsidR="00E95A5E" w:rsidRPr="00CB5EDB" w:rsidRDefault="00E95A5E" w:rsidP="000B54AC">
            <w:r w:rsidRPr="00E95A5E">
              <w:t>Pod Fortem</w:t>
            </w:r>
            <w:r w:rsidRPr="00CB5EDB">
              <w:t xml:space="preserve"> </w:t>
            </w:r>
            <w:r w:rsidRPr="00E95A5E">
              <w:t>2F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31-302</w:t>
            </w:r>
            <w:r w:rsidRPr="00CB5EDB">
              <w:t xml:space="preserve"> </w:t>
            </w:r>
            <w:r w:rsidRPr="00E95A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11 316.00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Lobby meble s.c. Tomasz </w:t>
            </w:r>
            <w:proofErr w:type="spellStart"/>
            <w:r w:rsidRPr="00E95A5E">
              <w:t>Madlewski</w:t>
            </w:r>
            <w:proofErr w:type="spellEnd"/>
            <w:r w:rsidRPr="00E95A5E">
              <w:t xml:space="preserve"> Krzysztof </w:t>
            </w:r>
            <w:proofErr w:type="spellStart"/>
            <w:r w:rsidRPr="00E95A5E">
              <w:t>Łudzik</w:t>
            </w:r>
            <w:proofErr w:type="spellEnd"/>
          </w:p>
          <w:p w:rsidR="00E95A5E" w:rsidRPr="00CB5EDB" w:rsidRDefault="00E95A5E" w:rsidP="000B54AC">
            <w:r w:rsidRPr="00E95A5E">
              <w:t>Pod Fortem</w:t>
            </w:r>
            <w:r w:rsidRPr="00CB5EDB">
              <w:t xml:space="preserve"> </w:t>
            </w:r>
            <w:r w:rsidRPr="00E95A5E">
              <w:t>2F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31-302</w:t>
            </w:r>
            <w:r w:rsidRPr="00CB5EDB">
              <w:t xml:space="preserve"> </w:t>
            </w:r>
            <w:r w:rsidRPr="00E95A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6 765.00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Lobby meble s.c. Tomasz </w:t>
            </w:r>
            <w:proofErr w:type="spellStart"/>
            <w:r w:rsidRPr="00E95A5E">
              <w:t>Madlewski</w:t>
            </w:r>
            <w:proofErr w:type="spellEnd"/>
            <w:r w:rsidRPr="00E95A5E">
              <w:t xml:space="preserve"> Krzysztof </w:t>
            </w:r>
            <w:proofErr w:type="spellStart"/>
            <w:r w:rsidRPr="00E95A5E">
              <w:t>Łudzik</w:t>
            </w:r>
            <w:proofErr w:type="spellEnd"/>
          </w:p>
          <w:p w:rsidR="00E95A5E" w:rsidRPr="00CB5EDB" w:rsidRDefault="00E95A5E" w:rsidP="000B54AC">
            <w:r w:rsidRPr="00E95A5E">
              <w:t>Pod Fortem</w:t>
            </w:r>
            <w:r w:rsidRPr="00CB5EDB">
              <w:t xml:space="preserve"> </w:t>
            </w:r>
            <w:r w:rsidRPr="00E95A5E">
              <w:t>2F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31-302</w:t>
            </w:r>
            <w:r w:rsidRPr="00CB5EDB">
              <w:t xml:space="preserve"> </w:t>
            </w:r>
            <w:r w:rsidRPr="00E95A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1 476.00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Hurtownia Sportowa KAL-SPORT</w:t>
            </w:r>
          </w:p>
          <w:p w:rsidR="00E95A5E" w:rsidRPr="00CB5EDB" w:rsidRDefault="00E95A5E" w:rsidP="000B54AC">
            <w:r w:rsidRPr="00E95A5E">
              <w:t>al. T. Rejtana 8</w:t>
            </w:r>
            <w:r w:rsidRPr="00CB5EDB">
              <w:t xml:space="preserve"> </w:t>
            </w:r>
            <w:r w:rsidRPr="00E95A5E">
              <w:t>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35-310</w:t>
            </w:r>
            <w:r w:rsidRPr="00CB5EDB">
              <w:t xml:space="preserve"> </w:t>
            </w:r>
            <w:r w:rsidRPr="00E95A5E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10 086.00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Hurtownia Sportowa KAL-SPORT</w:t>
            </w:r>
          </w:p>
          <w:p w:rsidR="00E95A5E" w:rsidRPr="00CB5EDB" w:rsidRDefault="00E95A5E" w:rsidP="000B54AC">
            <w:r w:rsidRPr="00E95A5E">
              <w:t>al. T. Rejtana 8</w:t>
            </w:r>
            <w:r w:rsidRPr="00CB5EDB">
              <w:t xml:space="preserve"> </w:t>
            </w:r>
            <w:r w:rsidRPr="00E95A5E">
              <w:t>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35-310</w:t>
            </w:r>
            <w:r w:rsidRPr="00CB5EDB">
              <w:t xml:space="preserve"> </w:t>
            </w:r>
            <w:r w:rsidRPr="00E95A5E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12 300.00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Hurtownia Sportowa KAL-SPORT</w:t>
            </w:r>
          </w:p>
          <w:p w:rsidR="00E95A5E" w:rsidRPr="00CB5EDB" w:rsidRDefault="00E95A5E" w:rsidP="000B54AC">
            <w:r w:rsidRPr="00E95A5E">
              <w:t>al. T. Rejtana 8</w:t>
            </w:r>
            <w:r w:rsidRPr="00CB5EDB">
              <w:t xml:space="preserve"> </w:t>
            </w:r>
            <w:r w:rsidRPr="00E95A5E">
              <w:t>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35-310</w:t>
            </w:r>
            <w:r w:rsidRPr="00CB5EDB">
              <w:t xml:space="preserve"> </w:t>
            </w:r>
            <w:r w:rsidRPr="00E95A5E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2 337.00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Hurtownia Sportowa KAL-SPORT</w:t>
            </w:r>
          </w:p>
          <w:p w:rsidR="00E95A5E" w:rsidRPr="00CB5EDB" w:rsidRDefault="00E95A5E" w:rsidP="000B54AC">
            <w:r w:rsidRPr="00E95A5E">
              <w:t>al. T. Rejtana 8</w:t>
            </w:r>
            <w:r w:rsidRPr="00CB5EDB">
              <w:t xml:space="preserve"> </w:t>
            </w:r>
            <w:r w:rsidRPr="00E95A5E">
              <w:t>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35-310</w:t>
            </w:r>
            <w:r w:rsidRPr="00CB5EDB">
              <w:t xml:space="preserve"> </w:t>
            </w:r>
            <w:r w:rsidRPr="00E95A5E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1 476.00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7 872.00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8 659.20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5 596.50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1 476.00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922.50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"Drzewiarz- Bis" </w:t>
            </w:r>
            <w:proofErr w:type="spellStart"/>
            <w:r w:rsidRPr="00E95A5E">
              <w:t>sp</w:t>
            </w:r>
            <w:proofErr w:type="spellEnd"/>
            <w:r w:rsidRPr="00E95A5E">
              <w:t xml:space="preserve"> .z o.o.</w:t>
            </w:r>
          </w:p>
          <w:p w:rsidR="00E95A5E" w:rsidRPr="00CB5EDB" w:rsidRDefault="00E95A5E" w:rsidP="000B54AC">
            <w:r w:rsidRPr="00E95A5E">
              <w:t xml:space="preserve">Kardynała </w:t>
            </w:r>
            <w:proofErr w:type="spellStart"/>
            <w:r w:rsidRPr="00E95A5E">
              <w:t>Wyszńskiego</w:t>
            </w:r>
            <w:proofErr w:type="spellEnd"/>
            <w:r w:rsidRPr="00CB5EDB">
              <w:t xml:space="preserve"> </w:t>
            </w:r>
            <w:r w:rsidRPr="00E95A5E">
              <w:t>46/a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87-600</w:t>
            </w:r>
            <w:r w:rsidRPr="00CB5EDB">
              <w:t xml:space="preserve"> </w:t>
            </w:r>
            <w:r w:rsidRPr="00E95A5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95 638.65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Metal produkt Marcin Majewski</w:t>
            </w:r>
          </w:p>
          <w:p w:rsidR="00E95A5E" w:rsidRPr="00CB5EDB" w:rsidRDefault="00E95A5E" w:rsidP="000B54AC">
            <w:r w:rsidRPr="00E95A5E">
              <w:t>Oskara Kolberga</w:t>
            </w:r>
            <w:r w:rsidRPr="00CB5EDB">
              <w:t xml:space="preserve"> </w:t>
            </w:r>
            <w:r w:rsidRPr="00E95A5E">
              <w:t>11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25-620</w:t>
            </w:r>
            <w:r w:rsidRPr="00CB5EDB">
              <w:t xml:space="preserve"> </w:t>
            </w:r>
            <w:r w:rsidRPr="00E95A5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18 769.80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PPUH WALDII Waldemar Saternus</w:t>
            </w:r>
          </w:p>
          <w:p w:rsidR="00E95A5E" w:rsidRPr="00CB5EDB" w:rsidRDefault="00E95A5E" w:rsidP="000B54AC">
            <w:r w:rsidRPr="00E95A5E">
              <w:t>Racławicka</w:t>
            </w:r>
            <w:r w:rsidRPr="00CB5EDB">
              <w:t xml:space="preserve"> </w:t>
            </w:r>
            <w:r w:rsidRPr="00E95A5E">
              <w:t>24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42-200</w:t>
            </w:r>
            <w:r w:rsidRPr="00CB5EDB">
              <w:t xml:space="preserve"> </w:t>
            </w:r>
            <w:r w:rsidRPr="00E95A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6 838.80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Przedsiębiorstwo Handlowo-Usługowe "BOSTO" S.C.</w:t>
            </w:r>
          </w:p>
          <w:p w:rsidR="00E95A5E" w:rsidRPr="00CB5EDB" w:rsidRDefault="00E95A5E" w:rsidP="000B54AC">
            <w:r w:rsidRPr="00E95A5E">
              <w:t>Białostocka</w:t>
            </w:r>
            <w:r w:rsidRPr="00CB5EDB">
              <w:t xml:space="preserve"> </w:t>
            </w:r>
            <w:r w:rsidRPr="00E95A5E">
              <w:t>40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42-202</w:t>
            </w:r>
            <w:r w:rsidRPr="00CB5EDB">
              <w:t xml:space="preserve"> </w:t>
            </w:r>
            <w:r w:rsidRPr="00E95A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70 602.00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Renggli</w:t>
            </w:r>
            <w:proofErr w:type="spellEnd"/>
            <w:r w:rsidRPr="00E95A5E">
              <w:t xml:space="preserve"> Sp. z o.o.</w:t>
            </w:r>
          </w:p>
          <w:p w:rsidR="00E95A5E" w:rsidRPr="00CB5EDB" w:rsidRDefault="00E95A5E" w:rsidP="000B54AC">
            <w:r w:rsidRPr="00E95A5E">
              <w:t>Handlowa</w:t>
            </w:r>
            <w:r w:rsidRPr="00CB5EDB">
              <w:t xml:space="preserve"> </w:t>
            </w:r>
            <w:r w:rsidRPr="00E95A5E">
              <w:t>6a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15-399</w:t>
            </w:r>
            <w:r w:rsidRPr="00CB5EDB">
              <w:t xml:space="preserve"> </w:t>
            </w:r>
            <w:r w:rsidRPr="00E95A5E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105 890.70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Chef's</w:t>
            </w:r>
            <w:proofErr w:type="spellEnd"/>
            <w:r w:rsidRPr="00E95A5E">
              <w:t xml:space="preserve"> Place </w:t>
            </w:r>
            <w:proofErr w:type="spellStart"/>
            <w:r w:rsidRPr="00E95A5E">
              <w:t>Kosterka</w:t>
            </w:r>
            <w:proofErr w:type="spellEnd"/>
            <w:r w:rsidRPr="00E95A5E">
              <w:t xml:space="preserve"> i Wspólnicy s.c.</w:t>
            </w:r>
          </w:p>
          <w:p w:rsidR="00E95A5E" w:rsidRPr="00CB5EDB" w:rsidRDefault="00E95A5E" w:rsidP="000B54AC">
            <w:r w:rsidRPr="00E95A5E">
              <w:t>Rędzińska</w:t>
            </w:r>
            <w:r w:rsidRPr="00CB5EDB">
              <w:t xml:space="preserve"> </w:t>
            </w:r>
            <w:r w:rsidRPr="00E95A5E">
              <w:t>116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42-209</w:t>
            </w:r>
            <w:r w:rsidRPr="00CB5EDB">
              <w:t xml:space="preserve"> </w:t>
            </w:r>
            <w:r w:rsidRPr="00E95A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6 590.00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24 009.60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6 199.20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8 610.00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1 143.90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2 460.00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Oprema</w:t>
            </w:r>
            <w:proofErr w:type="spellEnd"/>
            <w:r w:rsidRPr="00E95A5E">
              <w:t xml:space="preserve"> Tomasz Turek</w:t>
            </w:r>
          </w:p>
          <w:p w:rsidR="00E95A5E" w:rsidRPr="00CB5EDB" w:rsidRDefault="00E95A5E" w:rsidP="000B54AC">
            <w:r w:rsidRPr="00E95A5E">
              <w:t>Chopina</w:t>
            </w:r>
            <w:r w:rsidRPr="00CB5EDB">
              <w:t xml:space="preserve"> </w:t>
            </w:r>
            <w:r w:rsidRPr="00E95A5E">
              <w:t>8a/7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42-480</w:t>
            </w:r>
            <w:r w:rsidRPr="00CB5EDB">
              <w:t xml:space="preserve"> </w:t>
            </w:r>
            <w:r w:rsidRPr="00E95A5E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139 113.00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Przedsiębiorstwo Produkcyjno-Handlowe "ROL-MOT" Sp. z o.o.</w:t>
            </w:r>
          </w:p>
          <w:p w:rsidR="00E95A5E" w:rsidRPr="00CB5EDB" w:rsidRDefault="00E95A5E" w:rsidP="000B54AC">
            <w:r w:rsidRPr="00E95A5E">
              <w:t>Czachowskiego</w:t>
            </w:r>
            <w:r w:rsidRPr="00CB5EDB">
              <w:t xml:space="preserve"> </w:t>
            </w:r>
            <w:r w:rsidRPr="00E95A5E">
              <w:t>29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27-310</w:t>
            </w:r>
            <w:r w:rsidRPr="00CB5EDB">
              <w:t xml:space="preserve"> </w:t>
            </w:r>
            <w:r w:rsidRPr="00E95A5E">
              <w:t>Ciepielów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12 054.00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Przedsiębiorstwo Produkcyjno-Handlowe "ROL-MOT" Sp. z o.o.</w:t>
            </w:r>
          </w:p>
          <w:p w:rsidR="00E95A5E" w:rsidRPr="00CB5EDB" w:rsidRDefault="00E95A5E" w:rsidP="000B54AC">
            <w:r w:rsidRPr="00E95A5E">
              <w:t>Czachowskiego</w:t>
            </w:r>
            <w:r w:rsidRPr="00CB5EDB">
              <w:t xml:space="preserve"> </w:t>
            </w:r>
            <w:r w:rsidRPr="00E95A5E">
              <w:t>29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27-310</w:t>
            </w:r>
            <w:r w:rsidRPr="00CB5EDB">
              <w:t xml:space="preserve"> </w:t>
            </w:r>
            <w:r w:rsidRPr="00E95A5E">
              <w:t>Ciepielów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2 337.00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15 940.80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9 320.94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16 442.64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2 656.80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3 690.00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proofErr w:type="spellStart"/>
            <w:r w:rsidRPr="00E95A5E">
              <w:t>Przedsiebiorstwo</w:t>
            </w:r>
            <w:proofErr w:type="spellEnd"/>
            <w:r w:rsidRPr="00E95A5E">
              <w:t xml:space="preserve"> Handlowo - Usługowe BMS Sp. Jawna </w:t>
            </w:r>
            <w:proofErr w:type="spellStart"/>
            <w:r w:rsidRPr="00E95A5E">
              <w:t>Z.Bielecki</w:t>
            </w:r>
            <w:proofErr w:type="spellEnd"/>
          </w:p>
          <w:p w:rsidR="00E95A5E" w:rsidRPr="00CB5EDB" w:rsidRDefault="00E95A5E" w:rsidP="000B54AC">
            <w:r w:rsidRPr="00E95A5E">
              <w:t>Staszica</w:t>
            </w:r>
            <w:r w:rsidRPr="00CB5EDB">
              <w:t xml:space="preserve"> </w:t>
            </w:r>
            <w:r w:rsidRPr="00E95A5E">
              <w:t>22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82-500</w:t>
            </w:r>
            <w:r w:rsidRPr="00CB5EDB">
              <w:t xml:space="preserve"> </w:t>
            </w:r>
            <w:r w:rsidRPr="00E95A5E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129 216.42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KOMA </w:t>
            </w:r>
            <w:proofErr w:type="spellStart"/>
            <w:r w:rsidRPr="00E95A5E">
              <w:t>R.Kozakiewicz</w:t>
            </w:r>
            <w:proofErr w:type="spellEnd"/>
            <w:r w:rsidRPr="00E95A5E">
              <w:t xml:space="preserve"> </w:t>
            </w:r>
            <w:proofErr w:type="spellStart"/>
            <w:r w:rsidRPr="00E95A5E">
              <w:t>Sp.j</w:t>
            </w:r>
            <w:proofErr w:type="spellEnd"/>
            <w:r w:rsidRPr="00E95A5E">
              <w:t>.</w:t>
            </w:r>
          </w:p>
          <w:p w:rsidR="00E95A5E" w:rsidRPr="00CB5EDB" w:rsidRDefault="00E95A5E" w:rsidP="000B54AC">
            <w:r w:rsidRPr="00E95A5E">
              <w:t>Chorzowska</w:t>
            </w:r>
            <w:r w:rsidRPr="00CB5EDB">
              <w:t xml:space="preserve"> </w:t>
            </w:r>
            <w:r w:rsidRPr="00E95A5E">
              <w:t>3/3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26-600</w:t>
            </w:r>
            <w:r w:rsidRPr="00CB5EDB">
              <w:t xml:space="preserve"> </w:t>
            </w:r>
            <w:r w:rsidRPr="00E95A5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7 978.00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KOMA </w:t>
            </w:r>
            <w:proofErr w:type="spellStart"/>
            <w:r w:rsidRPr="00E95A5E">
              <w:t>R.Kozakiewicz</w:t>
            </w:r>
            <w:proofErr w:type="spellEnd"/>
            <w:r w:rsidRPr="00E95A5E">
              <w:t xml:space="preserve"> </w:t>
            </w:r>
            <w:proofErr w:type="spellStart"/>
            <w:r w:rsidRPr="00E95A5E">
              <w:t>Sp.j</w:t>
            </w:r>
            <w:proofErr w:type="spellEnd"/>
            <w:r w:rsidRPr="00E95A5E">
              <w:t>.</w:t>
            </w:r>
          </w:p>
          <w:p w:rsidR="00E95A5E" w:rsidRPr="00CB5EDB" w:rsidRDefault="00E95A5E" w:rsidP="000B54AC">
            <w:r w:rsidRPr="00E95A5E">
              <w:t>Chorzowska</w:t>
            </w:r>
            <w:r w:rsidRPr="00CB5EDB">
              <w:t xml:space="preserve"> </w:t>
            </w:r>
            <w:r w:rsidRPr="00E95A5E">
              <w:t>3/3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26-600</w:t>
            </w:r>
            <w:r w:rsidRPr="00CB5EDB">
              <w:t xml:space="preserve"> </w:t>
            </w:r>
            <w:r w:rsidRPr="00E95A5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6 940.00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KOMA </w:t>
            </w:r>
            <w:proofErr w:type="spellStart"/>
            <w:r w:rsidRPr="00E95A5E">
              <w:t>R.Kozakiewicz</w:t>
            </w:r>
            <w:proofErr w:type="spellEnd"/>
            <w:r w:rsidRPr="00E95A5E">
              <w:t xml:space="preserve"> </w:t>
            </w:r>
            <w:proofErr w:type="spellStart"/>
            <w:r w:rsidRPr="00E95A5E">
              <w:t>Sp.j</w:t>
            </w:r>
            <w:proofErr w:type="spellEnd"/>
            <w:r w:rsidRPr="00E95A5E">
              <w:t>.</w:t>
            </w:r>
          </w:p>
          <w:p w:rsidR="00E95A5E" w:rsidRPr="00CB5EDB" w:rsidRDefault="00E95A5E" w:rsidP="000B54AC">
            <w:r w:rsidRPr="00E95A5E">
              <w:t>Chorzowska</w:t>
            </w:r>
            <w:r w:rsidRPr="00CB5EDB">
              <w:t xml:space="preserve"> </w:t>
            </w:r>
            <w:r w:rsidRPr="00E95A5E">
              <w:t>3/3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26-600</w:t>
            </w:r>
            <w:r w:rsidRPr="00CB5EDB">
              <w:t xml:space="preserve"> </w:t>
            </w:r>
            <w:r w:rsidRPr="00E95A5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105 534.00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EURO-MEBLE MAŁGORZATA MASŁOŃ</w:t>
            </w:r>
          </w:p>
          <w:p w:rsidR="00E95A5E" w:rsidRPr="00CB5EDB" w:rsidRDefault="00E95A5E" w:rsidP="000B54AC">
            <w:r w:rsidRPr="00E95A5E">
              <w:t>KS. BP. HERBERTA BEDNORZA</w:t>
            </w:r>
            <w:r w:rsidRPr="00CB5EDB">
              <w:t xml:space="preserve"> </w:t>
            </w:r>
            <w:r w:rsidRPr="00E95A5E">
              <w:t>2A-6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40-384</w:t>
            </w:r>
            <w:r w:rsidRPr="00CB5EDB">
              <w:t xml:space="preserve"> </w:t>
            </w:r>
            <w:r w:rsidRPr="00E95A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10 332.00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EURO-MEBLE MAŁGORZATA MASŁOŃ</w:t>
            </w:r>
          </w:p>
          <w:p w:rsidR="00E95A5E" w:rsidRPr="00CB5EDB" w:rsidRDefault="00E95A5E" w:rsidP="000B54AC">
            <w:r w:rsidRPr="00E95A5E">
              <w:t>KS. BP. HERBERTA BEDNORZA</w:t>
            </w:r>
            <w:r w:rsidRPr="00CB5EDB">
              <w:t xml:space="preserve"> </w:t>
            </w:r>
            <w:r w:rsidRPr="00E95A5E">
              <w:t>2A-6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40-384</w:t>
            </w:r>
            <w:r w:rsidRPr="00CB5EDB">
              <w:t xml:space="preserve"> </w:t>
            </w:r>
            <w:r w:rsidRPr="00E95A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5 781.00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3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EURO-MEBLE MAŁGORZATA MASŁOŃ</w:t>
            </w:r>
          </w:p>
          <w:p w:rsidR="00E95A5E" w:rsidRPr="00CB5EDB" w:rsidRDefault="00E95A5E" w:rsidP="000B54AC">
            <w:r w:rsidRPr="00E95A5E">
              <w:t>KS. BP. HERBERTA BEDNORZA</w:t>
            </w:r>
            <w:r w:rsidRPr="00CB5EDB">
              <w:t xml:space="preserve"> </w:t>
            </w:r>
            <w:r w:rsidRPr="00E95A5E">
              <w:t>2A-6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40-384</w:t>
            </w:r>
            <w:r w:rsidRPr="00CB5EDB">
              <w:t xml:space="preserve"> </w:t>
            </w:r>
            <w:r w:rsidRPr="00E95A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8 241.00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EURO-MEBLE MAŁGORZATA MASŁOŃ</w:t>
            </w:r>
          </w:p>
          <w:p w:rsidR="00E95A5E" w:rsidRPr="00CB5EDB" w:rsidRDefault="00E95A5E" w:rsidP="000B54AC">
            <w:r w:rsidRPr="00E95A5E">
              <w:t>KS. BP. HERBERTA BEDNORZA</w:t>
            </w:r>
            <w:r w:rsidRPr="00CB5EDB">
              <w:t xml:space="preserve"> </w:t>
            </w:r>
            <w:r w:rsidRPr="00E95A5E">
              <w:t>2A-6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40-384</w:t>
            </w:r>
            <w:r w:rsidRPr="00CB5EDB">
              <w:t xml:space="preserve"> </w:t>
            </w:r>
            <w:r w:rsidRPr="00E95A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1 230.00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EURO-MEBLE MAŁGORZATA MASŁOŃ</w:t>
            </w:r>
          </w:p>
          <w:p w:rsidR="00E95A5E" w:rsidRPr="00CB5EDB" w:rsidRDefault="00E95A5E" w:rsidP="000B54AC">
            <w:r w:rsidRPr="00E95A5E">
              <w:t>KS. BP. HERBERTA BEDNORZA</w:t>
            </w:r>
            <w:r w:rsidRPr="00CB5EDB">
              <w:t xml:space="preserve"> </w:t>
            </w:r>
            <w:r w:rsidRPr="00E95A5E">
              <w:t>2A-6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40-384</w:t>
            </w:r>
            <w:r w:rsidRPr="00CB5EDB">
              <w:t xml:space="preserve"> </w:t>
            </w:r>
            <w:r w:rsidRPr="00E95A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1 845.00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Przedsiębiorstwo Zaopatrzenia Szkół "CEZAS" sp. z o.o.</w:t>
            </w:r>
          </w:p>
          <w:p w:rsidR="00E95A5E" w:rsidRPr="00CB5EDB" w:rsidRDefault="00E95A5E" w:rsidP="000B54AC">
            <w:r w:rsidRPr="00E95A5E">
              <w:t>Aleja Solidarności</w:t>
            </w:r>
            <w:r w:rsidRPr="00CB5EDB">
              <w:t xml:space="preserve"> </w:t>
            </w:r>
            <w:r w:rsidRPr="00E95A5E">
              <w:t>15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15-751</w:t>
            </w:r>
            <w:r w:rsidRPr="00CB5EDB">
              <w:t xml:space="preserve"> </w:t>
            </w:r>
            <w:r w:rsidRPr="00E95A5E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10 332.00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2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NIKODEMUS Sebastian </w:t>
            </w:r>
            <w:proofErr w:type="spellStart"/>
            <w:r w:rsidRPr="00E95A5E">
              <w:t>Czuryński</w:t>
            </w:r>
            <w:proofErr w:type="spellEnd"/>
          </w:p>
          <w:p w:rsidR="00E95A5E" w:rsidRPr="00CB5EDB" w:rsidRDefault="00E95A5E" w:rsidP="000B54AC">
            <w:r w:rsidRPr="00E95A5E">
              <w:t>Grudzińskiego</w:t>
            </w:r>
            <w:r w:rsidRPr="00CB5EDB">
              <w:t xml:space="preserve"> </w:t>
            </w:r>
            <w:r w:rsidRPr="00E95A5E">
              <w:t>18A/18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62-020</w:t>
            </w:r>
            <w:r w:rsidRPr="00CB5EDB">
              <w:t xml:space="preserve"> </w:t>
            </w:r>
            <w:r w:rsidRPr="00E95A5E">
              <w:t>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5 948.28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4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 xml:space="preserve">NIKODEMUS Sebastian </w:t>
            </w:r>
            <w:proofErr w:type="spellStart"/>
            <w:r w:rsidRPr="00E95A5E">
              <w:t>Czuryński</w:t>
            </w:r>
            <w:proofErr w:type="spellEnd"/>
          </w:p>
          <w:p w:rsidR="00E95A5E" w:rsidRPr="00CB5EDB" w:rsidRDefault="00E95A5E" w:rsidP="000B54AC">
            <w:r w:rsidRPr="00E95A5E">
              <w:t>Grudzińskiego</w:t>
            </w:r>
            <w:r w:rsidRPr="00CB5EDB">
              <w:t xml:space="preserve"> </w:t>
            </w:r>
            <w:r w:rsidRPr="00E95A5E">
              <w:t>18A/18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62-020</w:t>
            </w:r>
            <w:r w:rsidRPr="00CB5EDB">
              <w:t xml:space="preserve"> </w:t>
            </w:r>
            <w:r w:rsidRPr="00E95A5E">
              <w:t>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861.00 zł</w:t>
            </w:r>
          </w:p>
        </w:tc>
      </w:tr>
      <w:tr w:rsidR="00E95A5E" w:rsidRPr="00075CD0" w:rsidTr="000B54AC">
        <w:tc>
          <w:tcPr>
            <w:tcW w:w="993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6</w:t>
            </w:r>
          </w:p>
        </w:tc>
        <w:tc>
          <w:tcPr>
            <w:tcW w:w="4110" w:type="dxa"/>
            <w:shd w:val="clear" w:color="auto" w:fill="auto"/>
          </w:tcPr>
          <w:p w:rsidR="00E95A5E" w:rsidRPr="00C82837" w:rsidRDefault="00E95A5E" w:rsidP="000B54AC">
            <w:pPr>
              <w:spacing w:before="40"/>
            </w:pPr>
            <w:r w:rsidRPr="00E95A5E">
              <w:t>ALNAG Barbara Wróbel</w:t>
            </w:r>
          </w:p>
          <w:p w:rsidR="00E95A5E" w:rsidRPr="00CB5EDB" w:rsidRDefault="00E95A5E" w:rsidP="000B54AC">
            <w:r w:rsidRPr="00E95A5E">
              <w:t>Księcia Józefa</w:t>
            </w:r>
            <w:r w:rsidRPr="00CB5EDB">
              <w:t xml:space="preserve"> </w:t>
            </w:r>
            <w:r w:rsidRPr="00E95A5E">
              <w:t>54A</w:t>
            </w:r>
            <w:r w:rsidRPr="00CB5EDB">
              <w:t xml:space="preserve"> </w:t>
            </w:r>
          </w:p>
          <w:p w:rsidR="00E95A5E" w:rsidRPr="00CB5EDB" w:rsidRDefault="00E95A5E" w:rsidP="000B54AC">
            <w:pPr>
              <w:spacing w:after="120"/>
              <w:jc w:val="both"/>
            </w:pPr>
            <w:r w:rsidRPr="00E95A5E">
              <w:t>30-206</w:t>
            </w:r>
            <w:r w:rsidRPr="00CB5EDB">
              <w:t xml:space="preserve"> </w:t>
            </w:r>
            <w:r w:rsidRPr="00E95A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5A5E" w:rsidRPr="00CB5EDB" w:rsidRDefault="00E95A5E" w:rsidP="000B54AC">
            <w:pPr>
              <w:spacing w:before="120" w:after="120"/>
              <w:jc w:val="center"/>
            </w:pPr>
            <w:r w:rsidRPr="00E95A5E">
              <w:t>89 654.70 zł</w:t>
            </w:r>
          </w:p>
        </w:tc>
      </w:tr>
    </w:tbl>
    <w:p w:rsidR="00C236D3" w:rsidRPr="006B27ED" w:rsidRDefault="00C236D3" w:rsidP="00601025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2EA" w:rsidRDefault="00FF02EA">
      <w:r>
        <w:separator/>
      </w:r>
    </w:p>
  </w:endnote>
  <w:endnote w:type="continuationSeparator" w:id="0">
    <w:p w:rsidR="00FF02EA" w:rsidRDefault="00FF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2EA" w:rsidRDefault="00FF02EA">
      <w:r>
        <w:separator/>
      </w:r>
    </w:p>
  </w:footnote>
  <w:footnote w:type="continuationSeparator" w:id="0">
    <w:p w:rsidR="00FF02EA" w:rsidRDefault="00FF0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A5E" w:rsidRDefault="00E95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A5E" w:rsidRDefault="00E95A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A5E" w:rsidRDefault="00E95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2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1025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95A5E"/>
    <w:rsid w:val="00EA3476"/>
    <w:rsid w:val="00F16C60"/>
    <w:rsid w:val="00F95C33"/>
    <w:rsid w:val="00FC7F5E"/>
    <w:rsid w:val="00FF02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B82342-14BE-4221-8BCD-508D5BA2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926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2021-04-20T18:09:00Z</dcterms:created>
  <dcterms:modified xsi:type="dcterms:W3CDTF">2021-04-20T18:09:00Z</dcterms:modified>
</cp:coreProperties>
</file>