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06042" w14:textId="77777777" w:rsidR="00392574" w:rsidRDefault="00392574" w:rsidP="00BD2553"/>
    <w:p w14:paraId="67498A55" w14:textId="77777777" w:rsidR="00CD281B" w:rsidRDefault="00CD281B" w:rsidP="00CD281B"/>
    <w:p w14:paraId="0B4CCE3A" w14:textId="0300F081"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C7399D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C7399D">
        <w:rPr>
          <w:rFonts w:ascii="Verdana" w:hAnsi="Verdana"/>
          <w:sz w:val="16"/>
          <w:szCs w:val="16"/>
        </w:rPr>
        <w:t>4</w:t>
      </w:r>
      <w:r w:rsidRPr="00F27467">
        <w:rPr>
          <w:rFonts w:ascii="Verdana" w:hAnsi="Verdana"/>
          <w:sz w:val="16"/>
          <w:szCs w:val="16"/>
        </w:rPr>
        <w:t>-</w:t>
      </w:r>
      <w:r w:rsidR="00C7399D">
        <w:rPr>
          <w:rFonts w:ascii="Verdana" w:hAnsi="Verdana"/>
          <w:sz w:val="16"/>
          <w:szCs w:val="16"/>
        </w:rPr>
        <w:t>15</w:t>
      </w:r>
    </w:p>
    <w:p w14:paraId="1C903767" w14:textId="424768C8"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C7399D">
        <w:rPr>
          <w:rFonts w:ascii="Verdana" w:hAnsi="Verdana"/>
          <w:sz w:val="16"/>
          <w:szCs w:val="16"/>
        </w:rPr>
        <w:t>003/21</w:t>
      </w:r>
      <w:r w:rsidRPr="00F27467">
        <w:rPr>
          <w:rFonts w:ascii="Verdana" w:hAnsi="Verdana"/>
          <w:sz w:val="16"/>
          <w:szCs w:val="16"/>
        </w:rPr>
        <w:tab/>
      </w:r>
    </w:p>
    <w:p w14:paraId="63AA23F6" w14:textId="77777777" w:rsidR="00CD281B" w:rsidRPr="00F27467" w:rsidRDefault="00CD281B" w:rsidP="00CD281B">
      <w:pPr>
        <w:ind w:left="4536"/>
      </w:pPr>
    </w:p>
    <w:p w14:paraId="11328164" w14:textId="77777777"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14:paraId="599A97D1" w14:textId="77777777"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14:paraId="1ABF1980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3041FE8B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14:paraId="6ECEF96D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6594031C" w14:textId="3AA8F8D0" w:rsidR="00CD281B" w:rsidRPr="00F27467" w:rsidRDefault="00CD281B" w:rsidP="00C7399D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C7399D" w:rsidRPr="00C7399D">
        <w:rPr>
          <w:rFonts w:ascii="Verdana" w:hAnsi="Verdana"/>
          <w:sz w:val="20"/>
          <w:szCs w:val="20"/>
          <w:u w:val="single"/>
        </w:rPr>
        <w:t>przeprowadzenia szkoleń, zapewnienia voucherów na egzamin oraz zorganizowania zapisów na egzamin dla kadry dydaktycznej – WIEiT Kc-zp.272-003/21</w:t>
      </w:r>
    </w:p>
    <w:p w14:paraId="7A483ECE" w14:textId="77777777"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14:paraId="409E6BC8" w14:textId="3E3F7731"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7399D">
        <w:rPr>
          <w:rFonts w:ascii="Verdana" w:hAnsi="Verdana"/>
          <w:bCs/>
          <w:sz w:val="20"/>
          <w:szCs w:val="20"/>
        </w:rPr>
        <w:t xml:space="preserve"> 15</w:t>
      </w:r>
      <w:r>
        <w:rPr>
          <w:rFonts w:ascii="Verdana" w:hAnsi="Verdana"/>
          <w:bCs/>
          <w:sz w:val="20"/>
          <w:szCs w:val="20"/>
        </w:rPr>
        <w:t>.0</w:t>
      </w:r>
      <w:r w:rsidR="00C7399D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.20</w:t>
      </w:r>
      <w:r w:rsidR="00C7399D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1899B6BE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5C045DC1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2E8DA0F0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0A63D947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00962" w14:textId="77777777" w:rsidR="0031097F" w:rsidRDefault="0031097F">
      <w:r>
        <w:separator/>
      </w:r>
    </w:p>
  </w:endnote>
  <w:endnote w:type="continuationSeparator" w:id="0">
    <w:p w14:paraId="38FFB8EC" w14:textId="77777777" w:rsidR="0031097F" w:rsidRDefault="0031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7B2C0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560169F5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0F4ABFA9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1A78033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51EDFB2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1C89362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76CAE16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84033" w14:textId="77777777" w:rsidR="0031097F" w:rsidRDefault="0031097F">
      <w:r>
        <w:separator/>
      </w:r>
    </w:p>
  </w:footnote>
  <w:footnote w:type="continuationSeparator" w:id="0">
    <w:p w14:paraId="1243F32F" w14:textId="77777777" w:rsidR="0031097F" w:rsidRDefault="00310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7FA63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 wp14:anchorId="16371CED" wp14:editId="5B5D62AC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FD94C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E40CCC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6FD33F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ABEF7E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B3A023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B74880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093FC7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8484AF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87211A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B1BCE4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4C4F30D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2AD0639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49866" w14:textId="77777777"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89F51A1" wp14:editId="030B4B9C">
          <wp:extent cx="1638300" cy="771525"/>
          <wp:effectExtent l="0" t="0" r="0" b="9525"/>
          <wp:docPr id="5" name="Obraz 5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63604309" wp14:editId="7EF8A648">
          <wp:extent cx="352425" cy="695325"/>
          <wp:effectExtent l="0" t="0" r="9525" b="9525"/>
          <wp:docPr id="4" name="Obraz 4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4100C39" wp14:editId="16B1A81F">
          <wp:extent cx="2124075" cy="695325"/>
          <wp:effectExtent l="0" t="0" r="9525" b="9525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775953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 wp14:anchorId="388B76B1" wp14:editId="59553E7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A7794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56BA4BF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40155D1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0245FBE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1DDC9F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49A355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AFE34C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53CC4FD" w14:textId="77777777"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DF3"/>
    <w:rsid w:val="00031B95"/>
    <w:rsid w:val="002319A6"/>
    <w:rsid w:val="00247A92"/>
    <w:rsid w:val="002823E8"/>
    <w:rsid w:val="00296A30"/>
    <w:rsid w:val="002A3DF3"/>
    <w:rsid w:val="0031097F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7399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9892B4"/>
  <w15:docId w15:val="{C4577D18-792D-4716-A6AB-FA5CC284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4</cp:revision>
  <cp:lastPrinted>2017-01-11T08:50:00Z</cp:lastPrinted>
  <dcterms:created xsi:type="dcterms:W3CDTF">2019-05-28T12:23:00Z</dcterms:created>
  <dcterms:modified xsi:type="dcterms:W3CDTF">2021-04-15T11:14:00Z</dcterms:modified>
</cp:coreProperties>
</file>