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A22D8" w14:textId="77777777" w:rsidR="003B1B46" w:rsidRPr="003B1B46" w:rsidRDefault="003B1B46" w:rsidP="00475B10">
      <w:pPr>
        <w:rPr>
          <w:b/>
          <w:bCs/>
        </w:rPr>
      </w:pPr>
      <w:r w:rsidRPr="003B1B46">
        <w:rPr>
          <w:b/>
          <w:bCs/>
        </w:rPr>
        <w:t>Szpital Wojewódzki w Poznaniu</w:t>
      </w:r>
    </w:p>
    <w:p w14:paraId="6337AD48" w14:textId="77777777" w:rsidR="0033076C" w:rsidRDefault="003B1B46" w:rsidP="00475B10">
      <w:pPr>
        <w:rPr>
          <w:b/>
          <w:bCs/>
        </w:rPr>
      </w:pPr>
      <w:r w:rsidRPr="003B1B46">
        <w:rPr>
          <w:b/>
          <w:bCs/>
        </w:rPr>
        <w:t>Dział Zamówień Publicznych</w:t>
      </w:r>
    </w:p>
    <w:p w14:paraId="69FF83E3" w14:textId="77777777" w:rsidR="0033076C" w:rsidRDefault="003B1B46" w:rsidP="00475B10">
      <w:pPr>
        <w:rPr>
          <w:b/>
          <w:bCs/>
        </w:rPr>
      </w:pPr>
      <w:r w:rsidRPr="003B1B46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Pr="003B1B46">
        <w:rPr>
          <w:b/>
          <w:bCs/>
        </w:rPr>
        <w:t>7/19</w:t>
      </w:r>
    </w:p>
    <w:p w14:paraId="0A73886A" w14:textId="7E404E45" w:rsidR="0033076C" w:rsidRDefault="003B1B46" w:rsidP="00475B10">
      <w:pPr>
        <w:rPr>
          <w:b/>
          <w:bCs/>
        </w:rPr>
      </w:pPr>
      <w:r w:rsidRPr="003B1B46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3B1B46">
        <w:rPr>
          <w:b/>
          <w:bCs/>
        </w:rPr>
        <w:t>Poznań</w:t>
      </w:r>
    </w:p>
    <w:p w14:paraId="0407B24B" w14:textId="77777777" w:rsidR="00475B10" w:rsidRDefault="00475B10" w:rsidP="00475B10">
      <w:pPr>
        <w:rPr>
          <w:b/>
          <w:bCs/>
        </w:rPr>
      </w:pPr>
    </w:p>
    <w:p w14:paraId="0D450208" w14:textId="364F9939" w:rsidR="0033076C" w:rsidRDefault="0033076C" w:rsidP="00475B10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3B1B46" w:rsidRPr="003B1B46">
        <w:rPr>
          <w:b/>
          <w:bCs/>
        </w:rPr>
        <w:t>SZW/DZP/96/2020/11</w:t>
      </w:r>
      <w:r>
        <w:tab/>
        <w:t xml:space="preserve"> </w:t>
      </w:r>
      <w:r w:rsidR="003B1B46" w:rsidRPr="003B1B46">
        <w:t>Poznań</w:t>
      </w:r>
      <w:r>
        <w:t xml:space="preserve"> dnia: </w:t>
      </w:r>
      <w:r w:rsidR="003B1B46" w:rsidRPr="003B1B46">
        <w:t>2021-04-09</w:t>
      </w:r>
    </w:p>
    <w:p w14:paraId="26B5FF78" w14:textId="2F165751" w:rsidR="00475B10" w:rsidRDefault="00475B10" w:rsidP="00475B10">
      <w:pPr>
        <w:pStyle w:val="Nagwek"/>
        <w:tabs>
          <w:tab w:val="clear" w:pos="4536"/>
        </w:tabs>
      </w:pPr>
    </w:p>
    <w:p w14:paraId="07208529" w14:textId="77777777" w:rsidR="00475B10" w:rsidRDefault="00475B10" w:rsidP="00475B10">
      <w:pPr>
        <w:pStyle w:val="Nagwek"/>
        <w:tabs>
          <w:tab w:val="clear" w:pos="4536"/>
        </w:tabs>
      </w:pPr>
    </w:p>
    <w:p w14:paraId="2B6BB73D" w14:textId="77777777" w:rsidR="0033076C" w:rsidRDefault="0033076C" w:rsidP="00475B1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5E6159D4" w14:textId="77777777" w:rsidR="0033076C" w:rsidRDefault="0033076C" w:rsidP="00475B1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57BFFC78" w14:textId="05A13B5B" w:rsidR="0033076C" w:rsidRDefault="0033076C" w:rsidP="00475B1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EB2928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156ED426" w14:textId="57CD7139" w:rsidR="00475B10" w:rsidRDefault="00475B10" w:rsidP="00475B1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7B457B5B" w14:textId="77777777" w:rsidR="0033076C" w:rsidRDefault="0033076C" w:rsidP="00475B10">
      <w:pPr>
        <w:ind w:left="5245"/>
        <w:rPr>
          <w:b/>
        </w:rPr>
      </w:pPr>
    </w:p>
    <w:p w14:paraId="339A4440" w14:textId="77777777" w:rsidR="0033076C" w:rsidRDefault="0033076C" w:rsidP="00475B10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14:paraId="40391E32" w14:textId="0AB636D2" w:rsidR="0033076C" w:rsidRDefault="0033076C" w:rsidP="00475B10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0B61BF94" w14:textId="77777777" w:rsidR="00475B10" w:rsidRDefault="00475B10" w:rsidP="00475B10">
      <w:pPr>
        <w:jc w:val="center"/>
        <w:rPr>
          <w:b/>
          <w:sz w:val="28"/>
        </w:rPr>
      </w:pPr>
    </w:p>
    <w:p w14:paraId="70EF98FD" w14:textId="7F43F68B" w:rsidR="0033076C" w:rsidRDefault="0033076C" w:rsidP="00475B10">
      <w:pPr>
        <w:ind w:firstLine="708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B1B46" w:rsidRPr="003B1B46">
        <w:t>(</w:t>
      </w:r>
      <w:proofErr w:type="spellStart"/>
      <w:r w:rsidR="003B1B46" w:rsidRPr="003B1B46">
        <w:t>t.j</w:t>
      </w:r>
      <w:proofErr w:type="spellEnd"/>
      <w:r w:rsidR="003B1B46" w:rsidRPr="003B1B46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3B1B46" w:rsidRPr="003B1B46">
        <w:rPr>
          <w:b/>
          <w:bCs/>
        </w:rPr>
        <w:t>przetarg</w:t>
      </w:r>
      <w:r w:rsidR="00475B10">
        <w:rPr>
          <w:b/>
          <w:bCs/>
        </w:rPr>
        <w:t>u</w:t>
      </w:r>
      <w:r w:rsidR="003B1B46" w:rsidRPr="003B1B46">
        <w:rPr>
          <w:b/>
          <w:bCs/>
        </w:rPr>
        <w:t xml:space="preserve"> nieograniczon</w:t>
      </w:r>
      <w:r w:rsidR="00475B10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  <w:r w:rsidR="00475B10">
        <w:rPr>
          <w:bCs/>
        </w:rPr>
        <w:t xml:space="preserve"> </w:t>
      </w:r>
    </w:p>
    <w:p w14:paraId="32CD1A65" w14:textId="77777777" w:rsidR="0033076C" w:rsidRDefault="003B1B46" w:rsidP="00475B10">
      <w:pPr>
        <w:jc w:val="center"/>
        <w:rPr>
          <w:b/>
        </w:rPr>
      </w:pPr>
      <w:r w:rsidRPr="003B1B46">
        <w:rPr>
          <w:b/>
        </w:rPr>
        <w:t>Opracowanie projektu budowlanego i wykonawczego dla Kuchni Centralnej dla Szpitala Wojewódzkiego w Poznaniu</w:t>
      </w:r>
    </w:p>
    <w:p w14:paraId="017A7188" w14:textId="77777777" w:rsidR="0033076C" w:rsidRDefault="0033076C" w:rsidP="00475B10">
      <w:pPr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B1B46" w14:paraId="60A7E8FC" w14:textId="77777777" w:rsidTr="004B7447">
        <w:trPr>
          <w:cantSplit/>
        </w:trPr>
        <w:tc>
          <w:tcPr>
            <w:tcW w:w="9210" w:type="dxa"/>
          </w:tcPr>
          <w:p w14:paraId="516223E8" w14:textId="77777777" w:rsidR="003B1B46" w:rsidRDefault="003B1B46" w:rsidP="00475B10">
            <w:pPr>
              <w:ind w:firstLine="284"/>
              <w:jc w:val="both"/>
              <w:rPr>
                <w:b/>
              </w:rPr>
            </w:pPr>
            <w:r w:rsidRPr="003B1B46">
              <w:rPr>
                <w:b/>
              </w:rPr>
              <w:t>INDUSTRIA PROJECT Sp. z o. o.</w:t>
            </w:r>
          </w:p>
          <w:p w14:paraId="3D084949" w14:textId="4960EC85" w:rsidR="003B1B46" w:rsidRDefault="00475B10" w:rsidP="00475B10">
            <w:pPr>
              <w:ind w:firstLine="284"/>
              <w:jc w:val="both"/>
              <w:rPr>
                <w:b/>
              </w:rPr>
            </w:pPr>
            <w:r>
              <w:rPr>
                <w:b/>
              </w:rPr>
              <w:t>Ul. Azymutalna 9</w:t>
            </w:r>
          </w:p>
          <w:p w14:paraId="01F037D6" w14:textId="744EA3BD" w:rsidR="003B1B46" w:rsidRDefault="003B1B46" w:rsidP="00475B10">
            <w:pPr>
              <w:ind w:firstLine="284"/>
              <w:jc w:val="both"/>
              <w:rPr>
                <w:b/>
              </w:rPr>
            </w:pPr>
            <w:r w:rsidRPr="003B1B46">
              <w:rPr>
                <w:b/>
              </w:rPr>
              <w:t>80-2</w:t>
            </w:r>
            <w:r w:rsidR="00475B10">
              <w:rPr>
                <w:b/>
              </w:rPr>
              <w:t>98</w:t>
            </w:r>
            <w:r>
              <w:rPr>
                <w:b/>
              </w:rPr>
              <w:t xml:space="preserve"> </w:t>
            </w:r>
            <w:r w:rsidRPr="003B1B46">
              <w:rPr>
                <w:b/>
              </w:rPr>
              <w:t>Gdańsk</w:t>
            </w:r>
          </w:p>
          <w:p w14:paraId="055FE672" w14:textId="57496D4A" w:rsidR="003B1B46" w:rsidRDefault="00475B10" w:rsidP="00475B10">
            <w:pPr>
              <w:ind w:left="284" w:hanging="284"/>
              <w:jc w:val="both"/>
              <w:rPr>
                <w:b/>
              </w:rPr>
            </w:pPr>
            <w:r>
              <w:t xml:space="preserve">     </w:t>
            </w:r>
            <w:r w:rsidR="003B1B46">
              <w:t>na:</w:t>
            </w:r>
            <w:r>
              <w:t xml:space="preserve"> </w:t>
            </w:r>
            <w:r w:rsidRPr="003B1B46">
              <w:rPr>
                <w:b/>
              </w:rPr>
              <w:t>Opracowanie projektu budowlanego i wykonawczego dla Kuchni Centralnej dla Szpitala Wojewódzkiego w Poznaniu</w:t>
            </w:r>
            <w:r>
              <w:rPr>
                <w:b/>
              </w:rPr>
              <w:t xml:space="preserve"> </w:t>
            </w:r>
            <w:r w:rsidR="003B1B46" w:rsidRPr="003B1B46">
              <w:t>ul. Juraszów 7/19 wraz ze wszystkimi uzgodnieniami i pozwoleniami na działce nr 2/21 obręb Golęcin ark. 27 w Poznaniu</w:t>
            </w:r>
            <w:r w:rsidR="003B1B46">
              <w:t xml:space="preserve"> za cenę </w:t>
            </w:r>
            <w:r w:rsidR="003B1B46" w:rsidRPr="003B1B46">
              <w:rPr>
                <w:b/>
              </w:rPr>
              <w:t>158 670.00 zł</w:t>
            </w:r>
          </w:p>
          <w:p w14:paraId="4B185FBB" w14:textId="12860547" w:rsidR="003B1B46" w:rsidRDefault="00475B10" w:rsidP="00475B10">
            <w:pPr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3B1B46">
              <w:rPr>
                <w:color w:val="000000"/>
              </w:rPr>
              <w:t>Uzasadnienie wyboru:</w:t>
            </w:r>
          </w:p>
          <w:p w14:paraId="011D6B3E" w14:textId="77777777" w:rsidR="003B1B46" w:rsidRDefault="003B1B46" w:rsidP="00475B10">
            <w:pPr>
              <w:ind w:firstLine="284"/>
              <w:jc w:val="both"/>
            </w:pPr>
            <w:r w:rsidRPr="003B1B46">
              <w:t>Oferta spełnia wszystkie wymogi formalno-prawne zawarte w SIWZ.</w:t>
            </w:r>
          </w:p>
        </w:tc>
      </w:tr>
    </w:tbl>
    <w:p w14:paraId="24A205FC" w14:textId="77777777" w:rsidR="000B6515" w:rsidRDefault="000B6515" w:rsidP="00475B10">
      <w:pPr>
        <w:jc w:val="both"/>
        <w:rPr>
          <w:color w:val="000000"/>
        </w:rPr>
      </w:pPr>
    </w:p>
    <w:p w14:paraId="76CC4BD7" w14:textId="77777777" w:rsidR="000B6515" w:rsidRDefault="000B6515" w:rsidP="00475B10">
      <w:pPr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1134"/>
        <w:gridCol w:w="1276"/>
        <w:gridCol w:w="2126"/>
        <w:gridCol w:w="1276"/>
      </w:tblGrid>
      <w:tr w:rsidR="00475B10" w:rsidRPr="005811DF" w14:paraId="58F21A06" w14:textId="77777777" w:rsidTr="00475B10">
        <w:tc>
          <w:tcPr>
            <w:tcW w:w="747" w:type="dxa"/>
            <w:vAlign w:val="center"/>
          </w:tcPr>
          <w:p w14:paraId="16867942" w14:textId="108F8B7B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oferty</w:t>
            </w:r>
          </w:p>
        </w:tc>
        <w:tc>
          <w:tcPr>
            <w:tcW w:w="2835" w:type="dxa"/>
            <w:vAlign w:val="center"/>
          </w:tcPr>
          <w:p w14:paraId="3FE6A015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0D982DEF" w14:textId="6DE6B58A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26D74F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471EAEFE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>Termin wykonania - skrócenie</w:t>
            </w:r>
          </w:p>
        </w:tc>
        <w:tc>
          <w:tcPr>
            <w:tcW w:w="2126" w:type="dxa"/>
            <w:vAlign w:val="center"/>
          </w:tcPr>
          <w:p w14:paraId="7F2C1013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>Doświadczenie osób przy projektowaniu zadań o podobnym charakterze</w:t>
            </w:r>
          </w:p>
        </w:tc>
        <w:tc>
          <w:tcPr>
            <w:tcW w:w="1276" w:type="dxa"/>
            <w:vAlign w:val="center"/>
          </w:tcPr>
          <w:p w14:paraId="2C050DE0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5B10" w:rsidRPr="005811DF" w14:paraId="1E0B8B0F" w14:textId="77777777" w:rsidTr="00475B10">
        <w:tc>
          <w:tcPr>
            <w:tcW w:w="747" w:type="dxa"/>
            <w:vAlign w:val="center"/>
          </w:tcPr>
          <w:p w14:paraId="5ADD353D" w14:textId="1BC416E4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735055ED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INDUSTRIA PROJECT Sp. z o. o.</w:t>
            </w:r>
          </w:p>
          <w:p w14:paraId="6BFD4D19" w14:textId="2FF416DA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Azymutalna 9</w:t>
            </w:r>
          </w:p>
          <w:p w14:paraId="262E54B9" w14:textId="421D82F6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80-210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5A750C8E" w14:textId="48894EF2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0301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576F8B23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14:paraId="6D39989A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4D1AF3E6" w14:textId="48975321" w:rsidR="00475B10" w:rsidRPr="005811DF" w:rsidRDefault="00D03013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="00475B10" w:rsidRPr="003B1B4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475B10" w:rsidRPr="005811DF" w14:paraId="454B38A1" w14:textId="77777777" w:rsidTr="00475B10">
        <w:tc>
          <w:tcPr>
            <w:tcW w:w="747" w:type="dxa"/>
            <w:vAlign w:val="center"/>
          </w:tcPr>
          <w:p w14:paraId="3BE28362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7BD724A2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Graph'it</w:t>
            </w:r>
            <w:proofErr w:type="spellEnd"/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14:paraId="07A5597C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Stępińska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22/30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/424</w:t>
            </w:r>
          </w:p>
          <w:p w14:paraId="149370E8" w14:textId="0135E213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00-739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B1B4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75F328B" w14:textId="236DE928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03013">
              <w:rPr>
                <w:rFonts w:ascii="Times New Roman" w:hAnsi="Times New Roman" w:cs="Times New Roman"/>
                <w:sz w:val="18"/>
                <w:szCs w:val="18"/>
              </w:rPr>
              <w:t>30,96</w:t>
            </w:r>
          </w:p>
        </w:tc>
        <w:tc>
          <w:tcPr>
            <w:tcW w:w="1276" w:type="dxa"/>
            <w:vAlign w:val="center"/>
          </w:tcPr>
          <w:p w14:paraId="1A22FC87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14:paraId="4B3E8E99" w14:textId="77777777" w:rsidR="00475B10" w:rsidRPr="005811DF" w:rsidRDefault="00475B10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B4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3EA1190F" w14:textId="22B58779" w:rsidR="00475B10" w:rsidRPr="005811DF" w:rsidRDefault="00D03013" w:rsidP="00475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70,96</w:t>
            </w:r>
          </w:p>
        </w:tc>
      </w:tr>
    </w:tbl>
    <w:p w14:paraId="183E8294" w14:textId="77777777" w:rsidR="00475B10" w:rsidRDefault="00475B10" w:rsidP="00475B10">
      <w:pPr>
        <w:jc w:val="both"/>
        <w:rPr>
          <w:color w:val="000000"/>
        </w:rPr>
      </w:pPr>
    </w:p>
    <w:p w14:paraId="71C84CB4" w14:textId="0B2EAA0E" w:rsidR="0033076C" w:rsidRDefault="0033076C" w:rsidP="00475B10">
      <w:pPr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6FA6A27D" w14:textId="77777777">
        <w:tc>
          <w:tcPr>
            <w:tcW w:w="941" w:type="dxa"/>
            <w:shd w:val="clear" w:color="auto" w:fill="F3F3F3"/>
            <w:vAlign w:val="center"/>
          </w:tcPr>
          <w:p w14:paraId="2C339BE3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52F02F1A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634BD7E7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314A21D9" w14:textId="77777777">
        <w:tc>
          <w:tcPr>
            <w:tcW w:w="941" w:type="dxa"/>
            <w:vAlign w:val="center"/>
          </w:tcPr>
          <w:p w14:paraId="66B492FD" w14:textId="77777777" w:rsidR="0033076C" w:rsidRDefault="003B1B46" w:rsidP="00475B10">
            <w:r w:rsidRPr="003B1B46">
              <w:t>0</w:t>
            </w:r>
          </w:p>
        </w:tc>
        <w:tc>
          <w:tcPr>
            <w:tcW w:w="2796" w:type="dxa"/>
            <w:vAlign w:val="center"/>
          </w:tcPr>
          <w:p w14:paraId="258ED892" w14:textId="77777777" w:rsidR="0033076C" w:rsidRDefault="0033076C" w:rsidP="00475B10">
            <w:r>
              <w:t xml:space="preserve">  </w:t>
            </w:r>
          </w:p>
          <w:p w14:paraId="74172CF5" w14:textId="77777777" w:rsidR="0033076C" w:rsidRDefault="0033076C" w:rsidP="00475B10"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38249DA1" w14:textId="77777777" w:rsidR="0033076C" w:rsidRDefault="0033076C" w:rsidP="00475B10"/>
          <w:p w14:paraId="6FBFEF3E" w14:textId="77777777" w:rsidR="0033076C" w:rsidRDefault="0033076C" w:rsidP="00475B10">
            <w:pPr>
              <w:jc w:val="both"/>
            </w:pPr>
          </w:p>
        </w:tc>
      </w:tr>
    </w:tbl>
    <w:p w14:paraId="04015348" w14:textId="77777777" w:rsidR="0033076C" w:rsidRDefault="0033076C" w:rsidP="00475B10">
      <w:pPr>
        <w:jc w:val="both"/>
        <w:rPr>
          <w:color w:val="000000"/>
          <w:sz w:val="16"/>
          <w:szCs w:val="16"/>
        </w:rPr>
      </w:pPr>
    </w:p>
    <w:p w14:paraId="41E4B5A4" w14:textId="77777777" w:rsidR="0033076C" w:rsidRDefault="0033076C" w:rsidP="00475B10">
      <w:pPr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601ADDB7" w14:textId="77777777">
        <w:tc>
          <w:tcPr>
            <w:tcW w:w="941" w:type="dxa"/>
            <w:shd w:val="clear" w:color="auto" w:fill="F3F3F3"/>
            <w:vAlign w:val="center"/>
          </w:tcPr>
          <w:p w14:paraId="7E192F2A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27334F40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767420CA" w14:textId="77777777" w:rsidR="0033076C" w:rsidRDefault="0033076C" w:rsidP="00475B10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6984783B" w14:textId="77777777">
        <w:tc>
          <w:tcPr>
            <w:tcW w:w="941" w:type="dxa"/>
            <w:vAlign w:val="center"/>
          </w:tcPr>
          <w:p w14:paraId="01B8AAE6" w14:textId="77777777" w:rsidR="0033076C" w:rsidRDefault="003B1B46" w:rsidP="00475B10">
            <w:r w:rsidRPr="003B1B46">
              <w:t>0</w:t>
            </w:r>
          </w:p>
        </w:tc>
        <w:tc>
          <w:tcPr>
            <w:tcW w:w="2796" w:type="dxa"/>
            <w:vAlign w:val="center"/>
          </w:tcPr>
          <w:p w14:paraId="2480DEDF" w14:textId="77777777" w:rsidR="0033076C" w:rsidRDefault="0033076C" w:rsidP="00475B10">
            <w:pPr>
              <w:jc w:val="both"/>
            </w:pPr>
          </w:p>
          <w:p w14:paraId="7EF2D605" w14:textId="77777777" w:rsidR="0033076C" w:rsidRDefault="0033076C" w:rsidP="00475B10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450979D3" w14:textId="77777777" w:rsidR="0033076C" w:rsidRDefault="0033076C" w:rsidP="00475B10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17935ECF" w14:textId="77777777" w:rsidR="0033076C" w:rsidRDefault="0033076C" w:rsidP="00475B10">
            <w:pPr>
              <w:jc w:val="both"/>
              <w:rPr>
                <w:sz w:val="20"/>
                <w:szCs w:val="20"/>
              </w:rPr>
            </w:pPr>
          </w:p>
          <w:p w14:paraId="0BA8E5CC" w14:textId="77777777" w:rsidR="0033076C" w:rsidRDefault="0033076C" w:rsidP="00475B10">
            <w:pPr>
              <w:jc w:val="both"/>
            </w:pPr>
          </w:p>
        </w:tc>
      </w:tr>
    </w:tbl>
    <w:p w14:paraId="1A056752" w14:textId="77777777" w:rsidR="0033076C" w:rsidRDefault="0033076C" w:rsidP="00475B10">
      <w:pPr>
        <w:pStyle w:val="Tekstpodstawowy"/>
        <w:spacing w:line="240" w:lineRule="auto"/>
        <w:rPr>
          <w:sz w:val="16"/>
          <w:szCs w:val="16"/>
        </w:rPr>
      </w:pPr>
    </w:p>
    <w:p w14:paraId="5C59803E" w14:textId="77777777" w:rsidR="00AD5B8D" w:rsidRDefault="00AD5B8D" w:rsidP="00475B10">
      <w:pPr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B1B46">
        <w:t xml:space="preserve"> </w:t>
      </w:r>
      <w:r w:rsidR="003B1B46" w:rsidRPr="0012155B">
        <w:t>nie krótszym niż 10 dni od dnia przesłania niniejszego zawiadomienia o wyborze najkorzystniejszej oferty</w:t>
      </w:r>
      <w:r w:rsidR="003B1B46">
        <w:t>.</w:t>
      </w:r>
    </w:p>
    <w:p w14:paraId="7099A0FD" w14:textId="77777777" w:rsidR="00AD5B8D" w:rsidRPr="00EF36C3" w:rsidRDefault="00AD5B8D" w:rsidP="00475B10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50C1FB47" w14:textId="77777777" w:rsidR="00AD5B8D" w:rsidRDefault="00AD5B8D" w:rsidP="00475B10">
      <w:pPr>
        <w:jc w:val="both"/>
        <w:rPr>
          <w:bCs/>
        </w:rPr>
      </w:pPr>
    </w:p>
    <w:p w14:paraId="3CD1A5E4" w14:textId="77777777" w:rsidR="00AD5B8D" w:rsidRDefault="00AD5B8D" w:rsidP="00475B10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51D5E029" w14:textId="31241C2E" w:rsidR="00AD5B8D" w:rsidRDefault="00AD5B8D" w:rsidP="00475B10">
      <w:pPr>
        <w:tabs>
          <w:tab w:val="left" w:pos="8820"/>
        </w:tabs>
        <w:ind w:left="4678"/>
        <w:jc w:val="center"/>
        <w:rPr>
          <w:u w:val="dotted"/>
        </w:rPr>
      </w:pPr>
    </w:p>
    <w:p w14:paraId="5159D994" w14:textId="7EFCE22F" w:rsidR="00475B10" w:rsidRDefault="00475B10" w:rsidP="00475B10">
      <w:pPr>
        <w:tabs>
          <w:tab w:val="left" w:pos="8820"/>
        </w:tabs>
        <w:ind w:left="4678"/>
        <w:jc w:val="center"/>
        <w:rPr>
          <w:u w:val="dotted"/>
        </w:rPr>
      </w:pPr>
    </w:p>
    <w:p w14:paraId="467E1E4F" w14:textId="6F5D92A4" w:rsidR="00475B10" w:rsidRDefault="00475B10" w:rsidP="00475B10">
      <w:pPr>
        <w:tabs>
          <w:tab w:val="left" w:pos="8820"/>
        </w:tabs>
        <w:ind w:left="4678"/>
        <w:jc w:val="center"/>
        <w:rPr>
          <w:u w:val="dotted"/>
        </w:rPr>
      </w:pPr>
    </w:p>
    <w:p w14:paraId="6460287F" w14:textId="77777777" w:rsidR="00C72954" w:rsidRDefault="00C72954" w:rsidP="00C7295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FE785C" w14:textId="77777777" w:rsidR="00C72954" w:rsidRDefault="00C72954" w:rsidP="00C7295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85C54A9" w14:textId="77777777" w:rsidR="00C72954" w:rsidRDefault="00C72954" w:rsidP="00C72954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0DD5F885" w14:textId="099997C5" w:rsidR="0033076C" w:rsidRDefault="0033076C" w:rsidP="00C72954">
      <w:pPr>
        <w:tabs>
          <w:tab w:val="left" w:pos="8820"/>
        </w:tabs>
        <w:ind w:left="4678"/>
        <w:jc w:val="center"/>
        <w:rPr>
          <w:bCs/>
          <w:vertAlign w:val="superscript"/>
        </w:rPr>
      </w:pPr>
    </w:p>
    <w:sectPr w:rsidR="003307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4B54F" w14:textId="77777777" w:rsidR="00EB2928" w:rsidRDefault="00EB2928">
      <w:r>
        <w:separator/>
      </w:r>
    </w:p>
  </w:endnote>
  <w:endnote w:type="continuationSeparator" w:id="0">
    <w:p w14:paraId="2EC9816D" w14:textId="77777777" w:rsidR="00EB2928" w:rsidRDefault="00EB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0AC6" w14:textId="77777777" w:rsidR="003B1B46" w:rsidRDefault="003B1B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758BD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B43E92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D1672A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B5359" w14:textId="77777777" w:rsidR="003B1B46" w:rsidRDefault="003B1B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8C2FF" w14:textId="77777777" w:rsidR="00EB2928" w:rsidRDefault="00EB2928">
      <w:r>
        <w:separator/>
      </w:r>
    </w:p>
  </w:footnote>
  <w:footnote w:type="continuationSeparator" w:id="0">
    <w:p w14:paraId="1CAB2A3D" w14:textId="77777777" w:rsidR="00EB2928" w:rsidRDefault="00EB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E94E2" w14:textId="77777777" w:rsidR="003B1B46" w:rsidRDefault="003B1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E09EF" w14:textId="77777777" w:rsidR="003B1B46" w:rsidRDefault="003B1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8B868" w14:textId="77777777" w:rsidR="003B1B46" w:rsidRDefault="003B1B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928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B1B46"/>
    <w:rsid w:val="003C27EC"/>
    <w:rsid w:val="00475B10"/>
    <w:rsid w:val="00490BD5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72954"/>
    <w:rsid w:val="00D03013"/>
    <w:rsid w:val="00D05A79"/>
    <w:rsid w:val="00D26C67"/>
    <w:rsid w:val="00D5181E"/>
    <w:rsid w:val="00E05A7A"/>
    <w:rsid w:val="00E4520D"/>
    <w:rsid w:val="00EB2928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2C04D"/>
  <w15:chartTrackingRefBased/>
  <w15:docId w15:val="{3F036058-BA1F-4CB1-94AC-66D1146C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2021-04-09T06:03:00Z</cp:lastPrinted>
  <dcterms:created xsi:type="dcterms:W3CDTF">2021-04-09T07:24:00Z</dcterms:created>
  <dcterms:modified xsi:type="dcterms:W3CDTF">2021-04-09T07:24:00Z</dcterms:modified>
</cp:coreProperties>
</file>