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2F6FD6" w:rsidP="006C543D">
      <w:pPr>
        <w:spacing w:after="240"/>
        <w:jc w:val="right"/>
        <w:rPr>
          <w:sz w:val="22"/>
          <w:szCs w:val="22"/>
        </w:rPr>
      </w:pPr>
      <w:bookmarkStart w:id="0" w:name="_Hlk53520193"/>
      <w:r w:rsidRPr="002F6FD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2F6FD6">
        <w:rPr>
          <w:sz w:val="22"/>
          <w:szCs w:val="22"/>
        </w:rPr>
        <w:t>2021-04-08</w:t>
      </w:r>
    </w:p>
    <w:p w:rsidR="002F6FD6" w:rsidRPr="002F6FD6" w:rsidRDefault="002F6FD6" w:rsidP="00FB7F50">
      <w:pPr>
        <w:spacing w:after="40"/>
        <w:rPr>
          <w:b/>
          <w:bCs/>
          <w:sz w:val="22"/>
          <w:szCs w:val="22"/>
        </w:rPr>
      </w:pPr>
      <w:r w:rsidRPr="002F6FD6">
        <w:rPr>
          <w:b/>
          <w:bCs/>
          <w:sz w:val="22"/>
          <w:szCs w:val="22"/>
        </w:rPr>
        <w:t>Politechnika Rzeszowska</w:t>
      </w:r>
    </w:p>
    <w:p w:rsidR="00FB7F50" w:rsidRPr="002245BE" w:rsidRDefault="002F6FD6" w:rsidP="00FB7F50">
      <w:pPr>
        <w:spacing w:after="40"/>
        <w:rPr>
          <w:b/>
          <w:bCs/>
          <w:sz w:val="22"/>
          <w:szCs w:val="22"/>
        </w:rPr>
      </w:pPr>
      <w:r w:rsidRPr="002F6FD6">
        <w:rPr>
          <w:b/>
          <w:bCs/>
          <w:sz w:val="22"/>
          <w:szCs w:val="22"/>
        </w:rPr>
        <w:t>Dział Zamówień Publicznych</w:t>
      </w:r>
    </w:p>
    <w:p w:rsidR="00FB7F50" w:rsidRPr="002245BE" w:rsidRDefault="002F6FD6" w:rsidP="00FB7F50">
      <w:pPr>
        <w:rPr>
          <w:sz w:val="22"/>
          <w:szCs w:val="22"/>
        </w:rPr>
      </w:pPr>
      <w:r w:rsidRPr="002F6FD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2F6FD6">
        <w:rPr>
          <w:sz w:val="22"/>
          <w:szCs w:val="22"/>
        </w:rPr>
        <w:t>12</w:t>
      </w:r>
    </w:p>
    <w:p w:rsidR="00FB7F50" w:rsidRPr="002245BE" w:rsidRDefault="002F6FD6" w:rsidP="00FB7F50">
      <w:pPr>
        <w:rPr>
          <w:sz w:val="22"/>
          <w:szCs w:val="22"/>
        </w:rPr>
      </w:pPr>
      <w:r w:rsidRPr="002F6FD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2F6FD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F6FD6" w:rsidRPr="00607F9B" w:rsidTr="00EF5EE6">
        <w:trPr>
          <w:trHeight w:val="638"/>
        </w:trPr>
        <w:tc>
          <w:tcPr>
            <w:tcW w:w="959" w:type="dxa"/>
            <w:shd w:val="clear" w:color="auto" w:fill="auto"/>
          </w:tcPr>
          <w:p w:rsidR="002F6FD6" w:rsidRPr="00607F9B" w:rsidRDefault="002F6FD6" w:rsidP="00EF5E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F6FD6" w:rsidRPr="00607F9B" w:rsidRDefault="002F6FD6" w:rsidP="006C543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F6FD6">
              <w:rPr>
                <w:sz w:val="22"/>
                <w:szCs w:val="22"/>
              </w:rPr>
              <w:t>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F6FD6">
              <w:rPr>
                <w:b/>
                <w:bCs/>
                <w:sz w:val="22"/>
                <w:szCs w:val="22"/>
              </w:rPr>
              <w:t>Remont sali wykładowej K6 w budynku K  Politechniki Rzeszowskiej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F6FD6">
              <w:rPr>
                <w:b/>
                <w:sz w:val="22"/>
                <w:szCs w:val="22"/>
              </w:rPr>
              <w:t>NA/P/27/2021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F6FD6" w:rsidRPr="002F6FD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2F6FD6" w:rsidRPr="002F6FD6">
        <w:rPr>
          <w:b/>
          <w:sz w:val="22"/>
          <w:szCs w:val="22"/>
        </w:rPr>
        <w:t>Politechnika Rzeszowska</w:t>
      </w:r>
    </w:p>
    <w:p w:rsidR="008642B3" w:rsidRDefault="006C543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>
        <w:rPr>
          <w:b/>
          <w:sz w:val="22"/>
          <w:szCs w:val="22"/>
        </w:rPr>
        <w:t>Dział</w:t>
      </w:r>
      <w:r w:rsidR="002F6FD6" w:rsidRPr="002F6FD6">
        <w:rPr>
          <w:b/>
          <w:sz w:val="22"/>
          <w:szCs w:val="22"/>
        </w:rPr>
        <w:t xml:space="preserve">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="002F6FD6" w:rsidRPr="002F6FD6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F6FD6" w:rsidTr="00EF5EE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F6FD6" w:rsidRPr="00D26ED6" w:rsidRDefault="002F6FD6" w:rsidP="00EF5EE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F6FD6">
              <w:rPr>
                <w:b/>
                <w:sz w:val="22"/>
                <w:szCs w:val="22"/>
              </w:rPr>
              <w:t>Zakład Remontowo-Budowlany Jerzy Świder Nosówka 197</w:t>
            </w:r>
          </w:p>
          <w:p w:rsidR="002F6FD6" w:rsidRPr="009F0E5C" w:rsidRDefault="002F6FD6" w:rsidP="00EF5EE6">
            <w:pPr>
              <w:jc w:val="both"/>
              <w:rPr>
                <w:bCs/>
                <w:sz w:val="22"/>
                <w:szCs w:val="22"/>
              </w:rPr>
            </w:pPr>
            <w:r w:rsidRPr="002F6FD6">
              <w:rPr>
                <w:bCs/>
                <w:sz w:val="22"/>
                <w:szCs w:val="22"/>
              </w:rPr>
              <w:t>Nosówka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F6FD6">
              <w:rPr>
                <w:bCs/>
                <w:sz w:val="22"/>
                <w:szCs w:val="22"/>
              </w:rPr>
              <w:t>197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F6FD6" w:rsidRPr="009F0E5C" w:rsidRDefault="002F6FD6" w:rsidP="00EF5EE6">
            <w:pPr>
              <w:jc w:val="both"/>
              <w:rPr>
                <w:bCs/>
                <w:sz w:val="22"/>
                <w:szCs w:val="22"/>
              </w:rPr>
            </w:pPr>
            <w:r w:rsidRPr="002F6FD6">
              <w:rPr>
                <w:bCs/>
                <w:sz w:val="22"/>
                <w:szCs w:val="22"/>
              </w:rPr>
              <w:t>36-046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F6FD6">
              <w:rPr>
                <w:bCs/>
                <w:sz w:val="22"/>
                <w:szCs w:val="22"/>
              </w:rPr>
              <w:t>Zgłobień</w:t>
            </w:r>
          </w:p>
          <w:p w:rsidR="002F6FD6" w:rsidRPr="00D26ED6" w:rsidRDefault="002F6FD6" w:rsidP="00EF5E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2F6FD6" w:rsidRPr="00D26ED6" w:rsidRDefault="002F6FD6" w:rsidP="00EF5EE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2F6FD6">
              <w:rPr>
                <w:sz w:val="22"/>
                <w:szCs w:val="22"/>
              </w:rPr>
              <w:t>Remont sali wykładowej K6 w budynku K  Politechniki Rzeszowskiej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F6FD6">
              <w:rPr>
                <w:b/>
                <w:sz w:val="22"/>
                <w:szCs w:val="22"/>
              </w:rPr>
              <w:t>125 919.97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F6FD6" w:rsidRPr="00D26ED6" w:rsidRDefault="002F6FD6" w:rsidP="00EF5E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2F6FD6" w:rsidRDefault="002F6FD6" w:rsidP="00EF5E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F6FD6">
              <w:t>najkorzystniejsza oferta wg przyjętych kryteriów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134"/>
        <w:gridCol w:w="2409"/>
        <w:gridCol w:w="1560"/>
        <w:gridCol w:w="1134"/>
      </w:tblGrid>
      <w:tr w:rsidR="006C543D" w:rsidRPr="008567C7" w:rsidTr="006C543D">
        <w:trPr>
          <w:trHeight w:val="510"/>
        </w:trPr>
        <w:tc>
          <w:tcPr>
            <w:tcW w:w="709" w:type="dxa"/>
            <w:vAlign w:val="center"/>
          </w:tcPr>
          <w:p w:rsidR="006C543D" w:rsidRPr="008567C7" w:rsidRDefault="006C543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6C543D" w:rsidRPr="008567C7" w:rsidRDefault="006C543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09" w:type="dxa"/>
            <w:vAlign w:val="center"/>
          </w:tcPr>
          <w:p w:rsidR="006C543D" w:rsidRPr="008567C7" w:rsidRDefault="006C543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Kwalifikacje zawodowe i doświadczenie osób wyznaczonych do realizacji zamówienia</w:t>
            </w:r>
          </w:p>
        </w:tc>
        <w:tc>
          <w:tcPr>
            <w:tcW w:w="1560" w:type="dxa"/>
            <w:vAlign w:val="center"/>
          </w:tcPr>
          <w:p w:rsidR="006C543D" w:rsidRPr="008567C7" w:rsidRDefault="006C543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 i rękojmi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C543D" w:rsidRPr="008567C7" w:rsidTr="006C543D">
        <w:tc>
          <w:tcPr>
            <w:tcW w:w="7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6C543D" w:rsidRPr="002B6761" w:rsidRDefault="006C543D" w:rsidP="00EF5E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/>
                <w:sz w:val="18"/>
                <w:szCs w:val="18"/>
              </w:rPr>
              <w:t>Zakład Remontowo-Budowlany Jerzy Świder Nosówka 197</w:t>
            </w:r>
          </w:p>
          <w:p w:rsidR="006C543D" w:rsidRPr="008567C7" w:rsidRDefault="006C543D" w:rsidP="00EF5E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Nosówka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197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543D" w:rsidRPr="001B7815" w:rsidRDefault="006C543D" w:rsidP="00EF5E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36-046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Zgłobień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4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60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C543D" w:rsidRPr="008567C7" w:rsidTr="006C543D">
        <w:tc>
          <w:tcPr>
            <w:tcW w:w="7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261" w:type="dxa"/>
            <w:vAlign w:val="center"/>
          </w:tcPr>
          <w:p w:rsidR="006C543D" w:rsidRPr="002B6761" w:rsidRDefault="006C543D" w:rsidP="00EF5E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Firma Budowlana SOLID-BUD Bartłomiej </w:t>
            </w:r>
            <w:proofErr w:type="spellStart"/>
            <w:r w:rsidRPr="002F6FD6">
              <w:rPr>
                <w:rFonts w:ascii="Times New Roman" w:hAnsi="Times New Roman" w:cs="Times New Roman"/>
                <w:b/>
                <w:sz w:val="18"/>
                <w:szCs w:val="18"/>
              </w:rPr>
              <w:t>Petejko</w:t>
            </w:r>
            <w:proofErr w:type="spellEnd"/>
          </w:p>
          <w:p w:rsidR="006C543D" w:rsidRPr="008567C7" w:rsidRDefault="006C543D" w:rsidP="00EF5E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Cmolas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616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543D" w:rsidRPr="001B7815" w:rsidRDefault="006C543D" w:rsidP="00EF5E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36-105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Cmolas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55,43</w:t>
            </w:r>
          </w:p>
        </w:tc>
        <w:tc>
          <w:tcPr>
            <w:tcW w:w="24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60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95,43</w:t>
            </w:r>
          </w:p>
        </w:tc>
      </w:tr>
      <w:tr w:rsidR="006C543D" w:rsidRPr="008567C7" w:rsidTr="006C543D">
        <w:tc>
          <w:tcPr>
            <w:tcW w:w="7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61" w:type="dxa"/>
            <w:vAlign w:val="center"/>
          </w:tcPr>
          <w:p w:rsidR="006C543D" w:rsidRPr="002B6761" w:rsidRDefault="006C543D" w:rsidP="00EF5E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Budowlano-Instalacyjne "</w:t>
            </w:r>
            <w:proofErr w:type="spellStart"/>
            <w:r w:rsidRPr="002F6FD6">
              <w:rPr>
                <w:rFonts w:ascii="Times New Roman" w:hAnsi="Times New Roman" w:cs="Times New Roman"/>
                <w:b/>
                <w:sz w:val="18"/>
                <w:szCs w:val="18"/>
              </w:rPr>
              <w:t>Budomax</w:t>
            </w:r>
            <w:proofErr w:type="spellEnd"/>
            <w:r w:rsidRPr="002F6FD6">
              <w:rPr>
                <w:rFonts w:ascii="Times New Roman" w:hAnsi="Times New Roman" w:cs="Times New Roman"/>
                <w:b/>
                <w:sz w:val="18"/>
                <w:szCs w:val="18"/>
              </w:rPr>
              <w:t>" Biały, Kuźniar Spółka jawna</w:t>
            </w:r>
          </w:p>
          <w:p w:rsidR="006C543D" w:rsidRPr="008567C7" w:rsidRDefault="006C543D" w:rsidP="00EF5E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Jagiellońska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543D" w:rsidRPr="001B7815" w:rsidRDefault="006C543D" w:rsidP="00EF5E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35-025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49,25</w:t>
            </w:r>
          </w:p>
        </w:tc>
        <w:tc>
          <w:tcPr>
            <w:tcW w:w="24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60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89,25</w:t>
            </w:r>
          </w:p>
        </w:tc>
      </w:tr>
      <w:tr w:rsidR="006C543D" w:rsidRPr="008567C7" w:rsidTr="006C543D">
        <w:tc>
          <w:tcPr>
            <w:tcW w:w="7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1" w:type="dxa"/>
            <w:vAlign w:val="center"/>
          </w:tcPr>
          <w:p w:rsidR="006C543D" w:rsidRPr="002B6761" w:rsidRDefault="006C543D" w:rsidP="00EF5E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/>
                <w:sz w:val="18"/>
                <w:szCs w:val="18"/>
              </w:rPr>
              <w:t>BUDOART Łata Michał</w:t>
            </w:r>
          </w:p>
          <w:p w:rsidR="006C543D" w:rsidRPr="008567C7" w:rsidRDefault="006C543D" w:rsidP="00EF5E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Sandomierska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543D" w:rsidRPr="001B7815" w:rsidRDefault="006C543D" w:rsidP="00EF5E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37-464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Stalowa Wola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45,59</w:t>
            </w:r>
          </w:p>
        </w:tc>
        <w:tc>
          <w:tcPr>
            <w:tcW w:w="24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60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85,59</w:t>
            </w:r>
          </w:p>
        </w:tc>
      </w:tr>
      <w:tr w:rsidR="006C543D" w:rsidRPr="008567C7" w:rsidTr="006C543D">
        <w:tc>
          <w:tcPr>
            <w:tcW w:w="7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:rsidR="006C543D" w:rsidRPr="002B6761" w:rsidRDefault="006C543D" w:rsidP="00EF5E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/>
                <w:sz w:val="18"/>
                <w:szCs w:val="18"/>
              </w:rPr>
              <w:t>Usługi Remontowo-Budowlane Henryk Skiba</w:t>
            </w:r>
          </w:p>
          <w:p w:rsidR="006C543D" w:rsidRPr="008567C7" w:rsidRDefault="006C543D" w:rsidP="00EF5E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Siedlanka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149A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C543D" w:rsidRPr="001B7815" w:rsidRDefault="006C543D" w:rsidP="00EF5E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36-147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Niwiska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37,57</w:t>
            </w:r>
          </w:p>
        </w:tc>
        <w:tc>
          <w:tcPr>
            <w:tcW w:w="24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560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72,57</w:t>
            </w:r>
          </w:p>
        </w:tc>
      </w:tr>
      <w:tr w:rsidR="006C543D" w:rsidRPr="008567C7" w:rsidTr="006C543D">
        <w:tc>
          <w:tcPr>
            <w:tcW w:w="7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261" w:type="dxa"/>
            <w:vAlign w:val="center"/>
          </w:tcPr>
          <w:p w:rsidR="006C543D" w:rsidRPr="002B6761" w:rsidRDefault="006C543D" w:rsidP="00EF5E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Zakład Usługowo-Produkcyjno-Handlowy Głaz-Pol Jan </w:t>
            </w:r>
            <w:proofErr w:type="spellStart"/>
            <w:r w:rsidRPr="002F6FD6">
              <w:rPr>
                <w:rFonts w:ascii="Times New Roman" w:hAnsi="Times New Roman" w:cs="Times New Roman"/>
                <w:b/>
                <w:sz w:val="18"/>
                <w:szCs w:val="18"/>
              </w:rPr>
              <w:t>Głazowski</w:t>
            </w:r>
            <w:proofErr w:type="spellEnd"/>
          </w:p>
          <w:p w:rsidR="006C543D" w:rsidRPr="008567C7" w:rsidRDefault="006C543D" w:rsidP="00EF5E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Podkarpacka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/4</w:t>
            </w:r>
          </w:p>
          <w:p w:rsidR="006C543D" w:rsidRPr="001B7815" w:rsidRDefault="006C543D" w:rsidP="00EF5E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35-082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6C543D" w:rsidRPr="008567C7" w:rsidTr="006C543D">
        <w:tc>
          <w:tcPr>
            <w:tcW w:w="7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261" w:type="dxa"/>
            <w:vAlign w:val="center"/>
          </w:tcPr>
          <w:p w:rsidR="006C543D" w:rsidRPr="002B6761" w:rsidRDefault="006C543D" w:rsidP="00EF5E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/>
                <w:sz w:val="18"/>
                <w:szCs w:val="18"/>
              </w:rPr>
              <w:t>Arkadiusz Nowak Art- Bud</w:t>
            </w:r>
          </w:p>
          <w:p w:rsidR="006C543D" w:rsidRPr="008567C7" w:rsidRDefault="006C543D" w:rsidP="00EF5EE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Kolbuszowa Górna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44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/44</w:t>
            </w:r>
          </w:p>
          <w:p w:rsidR="006C543D" w:rsidRPr="001B7815" w:rsidRDefault="006C543D" w:rsidP="00EF5EE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36-100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F6FD6">
              <w:rPr>
                <w:rFonts w:ascii="Times New Roman" w:hAnsi="Times New Roman" w:cs="Times New Roman"/>
                <w:bCs/>
                <w:sz w:val="18"/>
                <w:szCs w:val="18"/>
              </w:rPr>
              <w:t>Kolbuszowa Górna 44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09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6C543D" w:rsidRPr="008567C7" w:rsidRDefault="006C543D" w:rsidP="00EF5EE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6FD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:rsidR="008642B3" w:rsidRPr="00005838" w:rsidRDefault="008642B3" w:rsidP="00005838">
      <w:pPr>
        <w:jc w:val="right"/>
        <w:rPr>
          <w:sz w:val="32"/>
          <w:szCs w:val="32"/>
        </w:rPr>
      </w:pPr>
      <w:bookmarkStart w:id="2" w:name="_GoBack"/>
      <w:bookmarkEnd w:id="0"/>
      <w:bookmarkEnd w:id="2"/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1860" w:rsidRDefault="00521860">
      <w:r>
        <w:separator/>
      </w:r>
    </w:p>
  </w:endnote>
  <w:endnote w:type="continuationSeparator" w:id="0">
    <w:p w:rsidR="00521860" w:rsidRDefault="00521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1860" w:rsidRDefault="00521860">
      <w:r>
        <w:separator/>
      </w:r>
    </w:p>
  </w:footnote>
  <w:footnote w:type="continuationSeparator" w:id="0">
    <w:p w:rsidR="00521860" w:rsidRDefault="005218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186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2F6FD6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21860"/>
    <w:rsid w:val="0054734E"/>
    <w:rsid w:val="00596FD7"/>
    <w:rsid w:val="005E5BFF"/>
    <w:rsid w:val="00607F9B"/>
    <w:rsid w:val="00644DCB"/>
    <w:rsid w:val="00657C1E"/>
    <w:rsid w:val="006C543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129491-AE69-45EF-8074-7235B2007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270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3</cp:revision>
  <cp:lastPrinted>2021-04-08T07:29:00Z</cp:lastPrinted>
  <dcterms:created xsi:type="dcterms:W3CDTF">2021-04-08T07:28:00Z</dcterms:created>
  <dcterms:modified xsi:type="dcterms:W3CDTF">2021-04-08T07:29:00Z</dcterms:modified>
</cp:coreProperties>
</file>