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6CA69" w14:textId="77777777" w:rsidR="00D665F5" w:rsidRDefault="00247FF8" w:rsidP="00D665F5">
      <w:pPr>
        <w:spacing w:after="240"/>
        <w:jc w:val="right"/>
        <w:rPr>
          <w:sz w:val="22"/>
          <w:szCs w:val="22"/>
        </w:rPr>
      </w:pPr>
      <w:r w:rsidRPr="00247FF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47FF8">
        <w:rPr>
          <w:sz w:val="22"/>
          <w:szCs w:val="22"/>
        </w:rPr>
        <w:t>2021-04-07</w:t>
      </w:r>
    </w:p>
    <w:p w14:paraId="30C014F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F1BE2B" w14:textId="77777777" w:rsidR="00247FF8" w:rsidRPr="00247FF8" w:rsidRDefault="00247FF8" w:rsidP="00577BC6">
      <w:pPr>
        <w:spacing w:after="40"/>
        <w:rPr>
          <w:b/>
          <w:bCs/>
          <w:sz w:val="22"/>
          <w:szCs w:val="22"/>
        </w:rPr>
      </w:pPr>
      <w:r w:rsidRPr="00247FF8">
        <w:rPr>
          <w:b/>
          <w:bCs/>
          <w:sz w:val="22"/>
          <w:szCs w:val="22"/>
        </w:rPr>
        <w:t>Akademia Górniczo - Hutnicza</w:t>
      </w:r>
    </w:p>
    <w:p w14:paraId="7C19616B" w14:textId="77777777" w:rsidR="00247FF8" w:rsidRPr="00247FF8" w:rsidRDefault="00247FF8" w:rsidP="00577BC6">
      <w:pPr>
        <w:spacing w:after="40"/>
        <w:rPr>
          <w:b/>
          <w:bCs/>
          <w:sz w:val="22"/>
          <w:szCs w:val="22"/>
        </w:rPr>
      </w:pPr>
      <w:r w:rsidRPr="00247FF8">
        <w:rPr>
          <w:b/>
          <w:bCs/>
          <w:sz w:val="22"/>
          <w:szCs w:val="22"/>
        </w:rPr>
        <w:t>im. Stanisława Staszica w Krakowie</w:t>
      </w:r>
    </w:p>
    <w:p w14:paraId="74BB31FD" w14:textId="77777777" w:rsidR="00D665F5" w:rsidRPr="00D91931" w:rsidRDefault="00247FF8" w:rsidP="00577BC6">
      <w:pPr>
        <w:spacing w:after="40"/>
        <w:rPr>
          <w:b/>
          <w:bCs/>
          <w:sz w:val="22"/>
          <w:szCs w:val="22"/>
        </w:rPr>
      </w:pPr>
      <w:r w:rsidRPr="00247FF8">
        <w:rPr>
          <w:b/>
          <w:bCs/>
          <w:sz w:val="22"/>
          <w:szCs w:val="22"/>
        </w:rPr>
        <w:t>Dział Zamówień Publicznych</w:t>
      </w:r>
    </w:p>
    <w:p w14:paraId="4C79BB4F" w14:textId="77777777" w:rsidR="00D665F5" w:rsidRPr="00BD5546" w:rsidRDefault="00247FF8" w:rsidP="00D665F5">
      <w:pPr>
        <w:rPr>
          <w:sz w:val="22"/>
          <w:szCs w:val="22"/>
        </w:rPr>
      </w:pPr>
      <w:r w:rsidRPr="00247FF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47FF8">
        <w:rPr>
          <w:sz w:val="22"/>
          <w:szCs w:val="22"/>
        </w:rPr>
        <w:t>30</w:t>
      </w:r>
    </w:p>
    <w:p w14:paraId="75139E09" w14:textId="77777777" w:rsidR="00D665F5" w:rsidRPr="00BD5546" w:rsidRDefault="00247FF8" w:rsidP="00D665F5">
      <w:pPr>
        <w:rPr>
          <w:sz w:val="22"/>
          <w:szCs w:val="22"/>
        </w:rPr>
      </w:pPr>
      <w:r w:rsidRPr="00247FF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47FF8">
        <w:rPr>
          <w:sz w:val="22"/>
          <w:szCs w:val="22"/>
        </w:rPr>
        <w:t>Kraków</w:t>
      </w:r>
    </w:p>
    <w:p w14:paraId="0CA2C56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7B6C9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900A4F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C614C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17660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7FF8" w:rsidRPr="00247FF8">
        <w:rPr>
          <w:b/>
          <w:sz w:val="22"/>
          <w:szCs w:val="22"/>
        </w:rPr>
        <w:t>KC-zp.272-73/21</w:t>
      </w:r>
      <w:r w:rsidR="00A80738">
        <w:rPr>
          <w:sz w:val="24"/>
        </w:rPr>
        <w:tab/>
        <w:t xml:space="preserve"> </w:t>
      </w:r>
    </w:p>
    <w:p w14:paraId="56B268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5ADD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E02D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4103B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1378C5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B0FED2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47FF8" w:rsidRPr="00247FF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D09BB32" w14:textId="77777777" w:rsidR="00A80738" w:rsidRPr="00577BC6" w:rsidRDefault="00247FF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47FF8">
        <w:rPr>
          <w:b/>
          <w:sz w:val="22"/>
          <w:szCs w:val="22"/>
        </w:rPr>
        <w:t>remont mostu nad suchą fosą i schodów od strony wschodniej Pałacu w zabytkowym Zespole Pałacowo-Parkowym AGH w Młoszowej - KC-zp.272-73/21</w:t>
      </w:r>
    </w:p>
    <w:p w14:paraId="795F58A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47FF8" w:rsidRPr="00247FF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9DA249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47FF8" w:rsidRPr="00247FF8">
        <w:rPr>
          <w:sz w:val="22"/>
          <w:szCs w:val="22"/>
        </w:rPr>
        <w:t>07/04/2021</w:t>
      </w:r>
      <w:r w:rsidR="00FF4AB1" w:rsidRPr="00577BC6">
        <w:rPr>
          <w:sz w:val="22"/>
          <w:szCs w:val="22"/>
        </w:rPr>
        <w:t xml:space="preserve"> o godz. </w:t>
      </w:r>
      <w:r w:rsidR="00247FF8" w:rsidRPr="00247FF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E96426B" w14:textId="77777777" w:rsidTr="003F57CD">
        <w:tc>
          <w:tcPr>
            <w:tcW w:w="993" w:type="dxa"/>
            <w:shd w:val="clear" w:color="auto" w:fill="auto"/>
            <w:vAlign w:val="center"/>
          </w:tcPr>
          <w:p w14:paraId="20BA87C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F8A0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7F2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47FF8" w:rsidRPr="00493F8C" w14:paraId="5AB90D38" w14:textId="77777777" w:rsidTr="0054541F">
        <w:tc>
          <w:tcPr>
            <w:tcW w:w="993" w:type="dxa"/>
            <w:shd w:val="clear" w:color="auto" w:fill="auto"/>
            <w:vAlign w:val="center"/>
          </w:tcPr>
          <w:p w14:paraId="657F0612" w14:textId="77777777" w:rsidR="00247FF8" w:rsidRPr="00490DC0" w:rsidRDefault="00247FF8" w:rsidP="0054541F">
            <w:pPr>
              <w:spacing w:before="120" w:after="120"/>
              <w:jc w:val="center"/>
            </w:pPr>
            <w:r w:rsidRPr="00247FF8">
              <w:t>1</w:t>
            </w:r>
          </w:p>
        </w:tc>
        <w:tc>
          <w:tcPr>
            <w:tcW w:w="5244" w:type="dxa"/>
            <w:shd w:val="clear" w:color="auto" w:fill="auto"/>
          </w:tcPr>
          <w:p w14:paraId="5518BC7A" w14:textId="1047892E" w:rsidR="00247FF8" w:rsidRPr="00490DC0" w:rsidRDefault="004735C1" w:rsidP="0054541F">
            <w:pPr>
              <w:spacing w:before="40"/>
            </w:pPr>
            <w:r>
              <w:t>Kamieniarka I sp. z o.o.</w:t>
            </w:r>
          </w:p>
          <w:p w14:paraId="3103694A" w14:textId="77777777" w:rsidR="00247FF8" w:rsidRPr="00490DC0" w:rsidRDefault="00247FF8" w:rsidP="0054541F">
            <w:r w:rsidRPr="00247FF8">
              <w:t>Śmiłów</w:t>
            </w:r>
            <w:r w:rsidRPr="00490DC0">
              <w:t xml:space="preserve"> </w:t>
            </w:r>
            <w:r w:rsidRPr="00247FF8">
              <w:t>22</w:t>
            </w:r>
            <w:r w:rsidRPr="00490DC0">
              <w:t xml:space="preserve"> </w:t>
            </w:r>
          </w:p>
          <w:p w14:paraId="6AEB14F8" w14:textId="77777777" w:rsidR="00247FF8" w:rsidRPr="00490DC0" w:rsidRDefault="00247FF8" w:rsidP="0054541F">
            <w:pPr>
              <w:spacing w:after="40"/>
              <w:jc w:val="both"/>
            </w:pPr>
            <w:r w:rsidRPr="00247FF8">
              <w:t>26-502</w:t>
            </w:r>
            <w:r w:rsidRPr="00490DC0">
              <w:t xml:space="preserve"> </w:t>
            </w:r>
            <w:r w:rsidRPr="00247FF8">
              <w:t>Jastrząb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906D2C" w14:textId="77777777" w:rsidR="00247FF8" w:rsidRPr="00490DC0" w:rsidRDefault="00247FF8" w:rsidP="0054541F">
            <w:pPr>
              <w:spacing w:before="120" w:after="120"/>
              <w:jc w:val="both"/>
            </w:pPr>
            <w:r w:rsidRPr="00247FF8">
              <w:t>363 951.01 zł</w:t>
            </w:r>
          </w:p>
        </w:tc>
      </w:tr>
      <w:tr w:rsidR="00247FF8" w:rsidRPr="00493F8C" w14:paraId="06E78BCC" w14:textId="77777777" w:rsidTr="0054541F">
        <w:tc>
          <w:tcPr>
            <w:tcW w:w="993" w:type="dxa"/>
            <w:shd w:val="clear" w:color="auto" w:fill="auto"/>
            <w:vAlign w:val="center"/>
          </w:tcPr>
          <w:p w14:paraId="083D0E31" w14:textId="77777777" w:rsidR="00247FF8" w:rsidRPr="00490DC0" w:rsidRDefault="00247FF8" w:rsidP="0054541F">
            <w:pPr>
              <w:spacing w:before="120" w:after="120"/>
              <w:jc w:val="center"/>
            </w:pPr>
            <w:r w:rsidRPr="00247FF8">
              <w:t>2</w:t>
            </w:r>
          </w:p>
        </w:tc>
        <w:tc>
          <w:tcPr>
            <w:tcW w:w="5244" w:type="dxa"/>
            <w:shd w:val="clear" w:color="auto" w:fill="auto"/>
          </w:tcPr>
          <w:p w14:paraId="2956100B" w14:textId="77777777" w:rsidR="00247FF8" w:rsidRPr="00490DC0" w:rsidRDefault="00247FF8" w:rsidP="0054541F">
            <w:pPr>
              <w:spacing w:before="40"/>
            </w:pPr>
            <w:r w:rsidRPr="00247FF8">
              <w:t>Firma JAN Janusz Janas</w:t>
            </w:r>
          </w:p>
          <w:p w14:paraId="65B25035" w14:textId="77777777" w:rsidR="00247FF8" w:rsidRPr="00490DC0" w:rsidRDefault="00247FF8" w:rsidP="0054541F">
            <w:r w:rsidRPr="00247FF8">
              <w:t>Bandurskiego</w:t>
            </w:r>
            <w:r w:rsidRPr="00490DC0">
              <w:t xml:space="preserve"> </w:t>
            </w:r>
            <w:r w:rsidRPr="00247FF8">
              <w:t>26</w:t>
            </w:r>
            <w:r w:rsidRPr="00490DC0">
              <w:t xml:space="preserve"> </w:t>
            </w:r>
          </w:p>
          <w:p w14:paraId="04BBF5C5" w14:textId="77777777" w:rsidR="00247FF8" w:rsidRPr="00490DC0" w:rsidRDefault="00247FF8" w:rsidP="0054541F">
            <w:pPr>
              <w:spacing w:after="40"/>
              <w:jc w:val="both"/>
            </w:pPr>
            <w:r w:rsidRPr="00247FF8">
              <w:t>32-065</w:t>
            </w:r>
            <w:r w:rsidRPr="00490DC0">
              <w:t xml:space="preserve"> </w:t>
            </w:r>
            <w:r w:rsidRPr="00247FF8"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04B5A" w14:textId="77777777" w:rsidR="00247FF8" w:rsidRPr="00490DC0" w:rsidRDefault="00247FF8" w:rsidP="0054541F">
            <w:pPr>
              <w:spacing w:before="120" w:after="120"/>
              <w:jc w:val="both"/>
            </w:pPr>
            <w:r w:rsidRPr="00247FF8">
              <w:t>1 090 471.26 zł</w:t>
            </w:r>
          </w:p>
        </w:tc>
      </w:tr>
      <w:tr w:rsidR="00247FF8" w:rsidRPr="00493F8C" w14:paraId="4F2618A3" w14:textId="77777777" w:rsidTr="0054541F">
        <w:tc>
          <w:tcPr>
            <w:tcW w:w="993" w:type="dxa"/>
            <w:shd w:val="clear" w:color="auto" w:fill="auto"/>
            <w:vAlign w:val="center"/>
          </w:tcPr>
          <w:p w14:paraId="7BEACB40" w14:textId="77777777" w:rsidR="00247FF8" w:rsidRPr="00490DC0" w:rsidRDefault="00247FF8" w:rsidP="0054541F">
            <w:pPr>
              <w:spacing w:before="120" w:after="120"/>
              <w:jc w:val="center"/>
            </w:pPr>
            <w:r w:rsidRPr="00247FF8">
              <w:t>3</w:t>
            </w:r>
          </w:p>
        </w:tc>
        <w:tc>
          <w:tcPr>
            <w:tcW w:w="5244" w:type="dxa"/>
            <w:shd w:val="clear" w:color="auto" w:fill="auto"/>
          </w:tcPr>
          <w:p w14:paraId="798454A7" w14:textId="77777777" w:rsidR="00247FF8" w:rsidRPr="009A5121" w:rsidRDefault="00247FF8" w:rsidP="0054541F">
            <w:pPr>
              <w:spacing w:before="40"/>
              <w:rPr>
                <w:lang w:val="en-US"/>
              </w:rPr>
            </w:pPr>
            <w:r w:rsidRPr="009A5121">
              <w:rPr>
                <w:lang w:val="en-US"/>
              </w:rPr>
              <w:t>DES HENRYK DOWGIER, ANNA DOWGIER SP.J.</w:t>
            </w:r>
          </w:p>
          <w:p w14:paraId="64B074FD" w14:textId="77777777" w:rsidR="00247FF8" w:rsidRPr="00490DC0" w:rsidRDefault="00247FF8" w:rsidP="0054541F">
            <w:r w:rsidRPr="00247FF8">
              <w:t>KRONIKARZA GALLA</w:t>
            </w:r>
            <w:r w:rsidRPr="00490DC0">
              <w:t xml:space="preserve"> </w:t>
            </w:r>
            <w:r w:rsidRPr="00247FF8">
              <w:t>5/1</w:t>
            </w:r>
            <w:r w:rsidRPr="00490DC0">
              <w:t xml:space="preserve"> </w:t>
            </w:r>
          </w:p>
          <w:p w14:paraId="60850485" w14:textId="77777777" w:rsidR="00247FF8" w:rsidRPr="00490DC0" w:rsidRDefault="00247FF8" w:rsidP="0054541F">
            <w:pPr>
              <w:spacing w:after="40"/>
              <w:jc w:val="both"/>
            </w:pPr>
            <w:r w:rsidRPr="00247FF8">
              <w:t>30-053</w:t>
            </w:r>
            <w:r w:rsidRPr="00490DC0">
              <w:t xml:space="preserve"> </w:t>
            </w:r>
            <w:r w:rsidRPr="00247F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0B50C2" w14:textId="77777777" w:rsidR="00247FF8" w:rsidRPr="00490DC0" w:rsidRDefault="00247FF8" w:rsidP="0054541F">
            <w:pPr>
              <w:spacing w:before="120" w:after="120"/>
              <w:jc w:val="both"/>
            </w:pPr>
            <w:r w:rsidRPr="00247FF8">
              <w:t>533 199.37 zł</w:t>
            </w:r>
          </w:p>
        </w:tc>
      </w:tr>
      <w:tr w:rsidR="00247FF8" w:rsidRPr="00493F8C" w14:paraId="2243368B" w14:textId="77777777" w:rsidTr="0054541F">
        <w:tc>
          <w:tcPr>
            <w:tcW w:w="993" w:type="dxa"/>
            <w:shd w:val="clear" w:color="auto" w:fill="auto"/>
            <w:vAlign w:val="center"/>
          </w:tcPr>
          <w:p w14:paraId="038C1037" w14:textId="77777777" w:rsidR="00247FF8" w:rsidRPr="00490DC0" w:rsidRDefault="00247FF8" w:rsidP="0054541F">
            <w:pPr>
              <w:spacing w:before="120" w:after="120"/>
              <w:jc w:val="center"/>
            </w:pPr>
            <w:r w:rsidRPr="00247FF8">
              <w:t>4</w:t>
            </w:r>
          </w:p>
        </w:tc>
        <w:tc>
          <w:tcPr>
            <w:tcW w:w="5244" w:type="dxa"/>
            <w:shd w:val="clear" w:color="auto" w:fill="auto"/>
          </w:tcPr>
          <w:p w14:paraId="2F56D025" w14:textId="77777777" w:rsidR="00247FF8" w:rsidRPr="00490DC0" w:rsidRDefault="00247FF8" w:rsidP="0054541F">
            <w:pPr>
              <w:spacing w:before="40"/>
            </w:pPr>
            <w:r w:rsidRPr="00247FF8">
              <w:t>MURKRAK spółka z ograniczoną odpowiedzialnością spółka KOmandytowa</w:t>
            </w:r>
          </w:p>
          <w:p w14:paraId="307BDDD4" w14:textId="320C9E4B" w:rsidR="00247FF8" w:rsidRPr="00490DC0" w:rsidRDefault="00247FF8" w:rsidP="0054541F">
            <w:r w:rsidRPr="00247FF8">
              <w:t>B2</w:t>
            </w:r>
            <w:r w:rsidRPr="00490DC0">
              <w:t xml:space="preserve"> </w:t>
            </w:r>
            <w:r w:rsidR="009A5121">
              <w:t xml:space="preserve">nr </w:t>
            </w:r>
            <w:r w:rsidRPr="00247FF8">
              <w:t>9</w:t>
            </w:r>
            <w:r w:rsidRPr="00490DC0">
              <w:t xml:space="preserve"> </w:t>
            </w:r>
          </w:p>
          <w:p w14:paraId="1AF9E54F" w14:textId="77777777" w:rsidR="00247FF8" w:rsidRPr="00490DC0" w:rsidRDefault="00247FF8" w:rsidP="0054541F">
            <w:pPr>
              <w:spacing w:after="40"/>
              <w:jc w:val="both"/>
            </w:pPr>
            <w:r w:rsidRPr="00247FF8">
              <w:t>32-086</w:t>
            </w:r>
            <w:r w:rsidRPr="00490DC0">
              <w:t xml:space="preserve"> </w:t>
            </w:r>
            <w:r w:rsidRPr="00247FF8">
              <w:t>Węgrzce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ED2A0" w14:textId="77777777" w:rsidR="00247FF8" w:rsidRPr="00490DC0" w:rsidRDefault="00247FF8" w:rsidP="0054541F">
            <w:pPr>
              <w:spacing w:before="120" w:after="120"/>
              <w:jc w:val="both"/>
            </w:pPr>
            <w:r w:rsidRPr="00247FF8">
              <w:t>836 400.00 zł</w:t>
            </w:r>
          </w:p>
        </w:tc>
      </w:tr>
    </w:tbl>
    <w:p w14:paraId="0790341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229FAD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DEE6794" w14:textId="292169E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F85F2B" w14:textId="77777777" w:rsidR="007E2FDB" w:rsidRDefault="007E2FDB">
      <w:r>
        <w:separator/>
      </w:r>
    </w:p>
  </w:endnote>
  <w:endnote w:type="continuationSeparator" w:id="0">
    <w:p w14:paraId="236C0FF6" w14:textId="77777777" w:rsidR="007E2FDB" w:rsidRDefault="007E2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FA9D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6E9E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29C83" w14:textId="77777777" w:rsidR="009F189D" w:rsidRDefault="004735C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E33F1A">
        <v:line id="_x0000_s2049" style="position:absolute;left:0;text-align:left;z-index:251657728" from="-3.85pt,8.7pt" to="455.15pt,8.7pt"/>
      </w:pict>
    </w:r>
  </w:p>
  <w:p w14:paraId="5EAB0F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E1F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2853E6" w14:textId="77777777" w:rsidR="009F189D" w:rsidRDefault="009F189D">
    <w:pPr>
      <w:pStyle w:val="Stopka"/>
      <w:tabs>
        <w:tab w:val="clear" w:pos="4536"/>
      </w:tabs>
      <w:jc w:val="center"/>
    </w:pPr>
  </w:p>
  <w:p w14:paraId="23275B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00EE15" w14:textId="77777777" w:rsidR="007E2FDB" w:rsidRDefault="007E2FDB">
      <w:r>
        <w:separator/>
      </w:r>
    </w:p>
  </w:footnote>
  <w:footnote w:type="continuationSeparator" w:id="0">
    <w:p w14:paraId="313FBC0C" w14:textId="77777777" w:rsidR="007E2FDB" w:rsidRDefault="007E2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759E1" w14:textId="77777777" w:rsidR="00247FF8" w:rsidRDefault="00247F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CB5C9" w14:textId="77777777" w:rsidR="00247FF8" w:rsidRDefault="00247F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D14DE" w14:textId="77777777" w:rsidR="00247FF8" w:rsidRDefault="00247F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FD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7FF8"/>
    <w:rsid w:val="003B6B36"/>
    <w:rsid w:val="003D72FD"/>
    <w:rsid w:val="003F57CD"/>
    <w:rsid w:val="00423179"/>
    <w:rsid w:val="004735C1"/>
    <w:rsid w:val="00490DC0"/>
    <w:rsid w:val="00493F8C"/>
    <w:rsid w:val="004C7E9B"/>
    <w:rsid w:val="00577BC6"/>
    <w:rsid w:val="00601802"/>
    <w:rsid w:val="0069085C"/>
    <w:rsid w:val="007E2FDB"/>
    <w:rsid w:val="00843263"/>
    <w:rsid w:val="00861E75"/>
    <w:rsid w:val="009A5121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5F71B7"/>
  <w15:chartTrackingRefBased/>
  <w15:docId w15:val="{58AB4326-E9BE-4F81-9814-57FE1CEAB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2021-04-07T13:00:00Z</cp:lastPrinted>
  <dcterms:created xsi:type="dcterms:W3CDTF">2021-04-07T13:00:00Z</dcterms:created>
  <dcterms:modified xsi:type="dcterms:W3CDTF">2021-04-09T09:47:00Z</dcterms:modified>
</cp:coreProperties>
</file>