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2C6" w:rsidRPr="000332C6" w:rsidRDefault="000332C6" w:rsidP="00B52A97">
      <w:pPr>
        <w:pStyle w:val="ogloszenie"/>
        <w:jc w:val="center"/>
        <w:rPr>
          <w:rFonts w:ascii="Times New Roman" w:hAnsi="Times New Roman"/>
          <w:bCs/>
          <w:sz w:val="24"/>
          <w:szCs w:val="24"/>
        </w:rPr>
      </w:pPr>
      <w:r w:rsidRPr="000332C6">
        <w:rPr>
          <w:rFonts w:ascii="Times New Roman" w:hAnsi="Times New Roman"/>
          <w:bCs/>
          <w:sz w:val="24"/>
          <w:szCs w:val="24"/>
        </w:rPr>
        <w:t xml:space="preserve">SZP.271 – </w:t>
      </w:r>
      <w:r w:rsidR="00350ABF">
        <w:rPr>
          <w:rFonts w:ascii="Times New Roman" w:hAnsi="Times New Roman"/>
          <w:bCs/>
          <w:sz w:val="24"/>
          <w:szCs w:val="24"/>
        </w:rPr>
        <w:t>223.</w:t>
      </w:r>
      <w:r w:rsidRPr="000332C6">
        <w:rPr>
          <w:rFonts w:ascii="Times New Roman" w:hAnsi="Times New Roman"/>
          <w:bCs/>
          <w:sz w:val="24"/>
          <w:szCs w:val="24"/>
        </w:rPr>
        <w:t xml:space="preserve">36/2020/2021      </w:t>
      </w:r>
      <w:r w:rsidR="00350ABF">
        <w:rPr>
          <w:rFonts w:ascii="Times New Roman" w:hAnsi="Times New Roman"/>
          <w:bCs/>
          <w:sz w:val="24"/>
          <w:szCs w:val="24"/>
        </w:rPr>
        <w:t xml:space="preserve">                                 </w:t>
      </w:r>
      <w:bookmarkStart w:id="0" w:name="_GoBack"/>
      <w:bookmarkEnd w:id="0"/>
      <w:r w:rsidRPr="000332C6">
        <w:rPr>
          <w:rFonts w:ascii="Times New Roman" w:hAnsi="Times New Roman"/>
          <w:bCs/>
          <w:sz w:val="24"/>
          <w:szCs w:val="24"/>
        </w:rPr>
        <w:t xml:space="preserve">            Kraków, dnia 7 kwietnia 2021r.</w:t>
      </w:r>
    </w:p>
    <w:p w:rsidR="000332C6" w:rsidRDefault="000332C6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332C6" w:rsidRDefault="000332C6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EF4E7D" w:rsidRDefault="00EF4E7D" w:rsidP="00B52A97">
      <w:pPr>
        <w:spacing w:line="360" w:lineRule="auto"/>
        <w:rPr>
          <w:b/>
          <w:bCs/>
          <w:color w:val="000000"/>
        </w:rPr>
      </w:pPr>
    </w:p>
    <w:p w:rsidR="00B52A97" w:rsidRPr="00EF4E7D" w:rsidRDefault="00EF4E7D" w:rsidP="00B52A97">
      <w:pPr>
        <w:spacing w:line="360" w:lineRule="auto"/>
        <w:rPr>
          <w:b/>
          <w:bCs/>
          <w:color w:val="000000"/>
        </w:rPr>
      </w:pPr>
      <w:r w:rsidRPr="00EF4E7D">
        <w:rPr>
          <w:b/>
          <w:bCs/>
          <w:color w:val="000000"/>
        </w:rPr>
        <w:t>Szpital Specjalistyczny im. St. Żeromskiego</w:t>
      </w:r>
    </w:p>
    <w:p w:rsidR="00EF4E7D" w:rsidRDefault="00EF4E7D" w:rsidP="00B52A97">
      <w:pPr>
        <w:spacing w:line="360" w:lineRule="auto"/>
        <w:rPr>
          <w:color w:val="000000"/>
        </w:rPr>
      </w:pPr>
      <w:r w:rsidRPr="00EF4E7D">
        <w:rPr>
          <w:b/>
          <w:bCs/>
          <w:color w:val="000000"/>
        </w:rPr>
        <w:t>SP ZOZ w Krakowie</w:t>
      </w:r>
    </w:p>
    <w:p w:rsidR="00B52A97" w:rsidRDefault="00A3624A" w:rsidP="00B52A97">
      <w:pPr>
        <w:spacing w:line="360" w:lineRule="auto"/>
        <w:rPr>
          <w:b/>
          <w:bCs/>
          <w:color w:val="000000"/>
        </w:rPr>
      </w:pPr>
      <w:r w:rsidRPr="00A3624A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A3624A" w:rsidP="00B52A97">
      <w:pPr>
        <w:spacing w:line="360" w:lineRule="auto"/>
        <w:rPr>
          <w:color w:val="000000"/>
        </w:rPr>
      </w:pPr>
      <w:r w:rsidRPr="00A3624A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A3624A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A3624A" w:rsidP="00B52A97">
      <w:pPr>
        <w:spacing w:line="360" w:lineRule="auto"/>
        <w:rPr>
          <w:color w:val="000000"/>
          <w:lang w:val="en-US"/>
        </w:rPr>
      </w:pPr>
      <w:r w:rsidRPr="00A3624A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A3624A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A3624A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A3624A" w:rsidRPr="00A3624A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A3624A" w:rsidRPr="00A3624A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0332C6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Działając na podstawie art. 92 ustawy z dnia 29 stycznia 2004r. Prawo zamówień publicznych (tekst jednolity Dz. U. z 2019r. poz. 1843) Dyrektor Szpitala niniejszym  </w:t>
      </w:r>
      <w:r w:rsidR="00B52A97">
        <w:rPr>
          <w:color w:val="000000"/>
        </w:rPr>
        <w:t xml:space="preserve">informuje o wyniku postępowania na </w:t>
      </w:r>
      <w:r w:rsidR="00A3624A" w:rsidRPr="00A3624A">
        <w:rPr>
          <w:b/>
          <w:color w:val="000000"/>
        </w:rPr>
        <w:t>Dostawę  materiałów opatrunkowych, opatrunków specjalistycznych oraz proszku hemostatycznego, wosku kostnego</w:t>
      </w:r>
      <w:r>
        <w:rPr>
          <w:b/>
          <w:color w:val="000000"/>
        </w:rPr>
        <w:t xml:space="preserve"> ZP 36/2020 </w:t>
      </w:r>
      <w:r w:rsidRPr="000332C6">
        <w:rPr>
          <w:bCs/>
          <w:color w:val="000000"/>
        </w:rPr>
        <w:t>w zakresie Grupy 5 i 11</w:t>
      </w:r>
      <w:r w:rsidR="00B52A97" w:rsidRPr="000332C6">
        <w:rPr>
          <w:bCs/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3624A" w:rsidTr="0096547F">
        <w:trPr>
          <w:cantSplit/>
          <w:trHeight w:val="2561"/>
        </w:trPr>
        <w:tc>
          <w:tcPr>
            <w:tcW w:w="9526" w:type="dxa"/>
          </w:tcPr>
          <w:p w:rsidR="00A3624A" w:rsidRDefault="00A3624A" w:rsidP="0096547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3624A">
              <w:rPr>
                <w:b/>
                <w:color w:val="000000"/>
              </w:rPr>
              <w:t>5</w:t>
            </w:r>
          </w:p>
          <w:p w:rsidR="00A3624A" w:rsidRDefault="00A3624A" w:rsidP="0096547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3624A">
              <w:rPr>
                <w:b/>
              </w:rPr>
              <w:t>Skamex</w:t>
            </w:r>
            <w:proofErr w:type="spellEnd"/>
            <w:r w:rsidRPr="00A3624A">
              <w:rPr>
                <w:b/>
              </w:rPr>
              <w:t xml:space="preserve"> Spółka z ograniczoną odpowiedzialnością Spółka Komandytowa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r w:rsidRPr="00A3624A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A3624A">
              <w:rPr>
                <w:b/>
              </w:rPr>
              <w:t>Łód</w:t>
            </w:r>
            <w:r w:rsidR="000332C6">
              <w:rPr>
                <w:b/>
              </w:rPr>
              <w:t>ź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r w:rsidRPr="00A3624A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A3624A">
              <w:rPr>
                <w:b/>
              </w:rPr>
              <w:t>38/52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3624A">
              <w:rPr>
                <w:b/>
              </w:rPr>
              <w:t>1 676.16 zł</w:t>
            </w:r>
          </w:p>
          <w:p w:rsidR="00EF4E7D" w:rsidRPr="008463A1" w:rsidRDefault="00EF4E7D" w:rsidP="00EF4E7D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F4E7D" w:rsidRDefault="00EF4E7D" w:rsidP="00EF4E7D">
            <w:pPr>
              <w:spacing w:line="360" w:lineRule="auto"/>
              <w:ind w:firstLine="284"/>
              <w:jc w:val="both"/>
            </w:pPr>
            <w:r w:rsidRPr="00A3624A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A3624A" w:rsidTr="0096547F">
        <w:trPr>
          <w:cantSplit/>
          <w:trHeight w:val="2561"/>
        </w:trPr>
        <w:tc>
          <w:tcPr>
            <w:tcW w:w="9526" w:type="dxa"/>
          </w:tcPr>
          <w:p w:rsidR="00A3624A" w:rsidRDefault="00A3624A" w:rsidP="0096547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3624A">
              <w:rPr>
                <w:b/>
                <w:color w:val="000000"/>
              </w:rPr>
              <w:t>11</w:t>
            </w:r>
          </w:p>
          <w:p w:rsidR="00A3624A" w:rsidRDefault="00A3624A" w:rsidP="0096547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3624A">
              <w:rPr>
                <w:b/>
              </w:rPr>
              <w:t>Skamex</w:t>
            </w:r>
            <w:proofErr w:type="spellEnd"/>
            <w:r w:rsidRPr="00A3624A">
              <w:rPr>
                <w:b/>
              </w:rPr>
              <w:t xml:space="preserve"> Spółka z ograniczoną odpowiedzialnością Spółka Komandytowa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r w:rsidRPr="00A3624A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proofErr w:type="spellStart"/>
            <w:r w:rsidRPr="00A3624A">
              <w:rPr>
                <w:b/>
              </w:rPr>
              <w:t>Łódż</w:t>
            </w:r>
            <w:proofErr w:type="spellEnd"/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r w:rsidRPr="00A3624A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A3624A">
              <w:rPr>
                <w:b/>
              </w:rPr>
              <w:t>38/52</w:t>
            </w:r>
          </w:p>
          <w:p w:rsidR="00A3624A" w:rsidRDefault="00A3624A" w:rsidP="0096547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3624A">
              <w:rPr>
                <w:b/>
              </w:rPr>
              <w:t>34 794.25 zł</w:t>
            </w:r>
          </w:p>
          <w:p w:rsidR="00EF4E7D" w:rsidRPr="008463A1" w:rsidRDefault="00EF4E7D" w:rsidP="00EF4E7D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F4E7D" w:rsidRDefault="00EF4E7D" w:rsidP="00EF4E7D">
            <w:pPr>
              <w:spacing w:line="360" w:lineRule="auto"/>
              <w:ind w:firstLine="284"/>
              <w:jc w:val="both"/>
            </w:pPr>
            <w:r w:rsidRPr="00A3624A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EF4E7D" w:rsidRDefault="00EF4E7D" w:rsidP="00B52A97">
      <w:pPr>
        <w:spacing w:before="120" w:after="120"/>
        <w:jc w:val="both"/>
        <w:rPr>
          <w:color w:val="000000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3624A" w:rsidRPr="008463A1" w:rsidTr="0096547F">
        <w:tc>
          <w:tcPr>
            <w:tcW w:w="2277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3624A">
              <w:rPr>
                <w:sz w:val="18"/>
                <w:szCs w:val="18"/>
              </w:rPr>
              <w:t>GRUPA 5 - Opatrunki</w:t>
            </w:r>
          </w:p>
        </w:tc>
        <w:tc>
          <w:tcPr>
            <w:tcW w:w="2651" w:type="dxa"/>
            <w:shd w:val="clear" w:color="auto" w:fill="auto"/>
          </w:tcPr>
          <w:p w:rsidR="00A3624A" w:rsidRPr="008463A1" w:rsidRDefault="00A3624A" w:rsidP="0096547F">
            <w:pPr>
              <w:rPr>
                <w:sz w:val="18"/>
                <w:szCs w:val="18"/>
              </w:rPr>
            </w:pPr>
            <w:proofErr w:type="spellStart"/>
            <w:r w:rsidRPr="00A3624A">
              <w:rPr>
                <w:sz w:val="18"/>
                <w:szCs w:val="18"/>
              </w:rPr>
              <w:t>Skamex</w:t>
            </w:r>
            <w:proofErr w:type="spellEnd"/>
            <w:r w:rsidRPr="00A3624A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A3624A" w:rsidRPr="008463A1" w:rsidRDefault="00A3624A" w:rsidP="0096547F">
            <w:pPr>
              <w:rPr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3624A">
              <w:rPr>
                <w:sz w:val="18"/>
                <w:szCs w:val="18"/>
              </w:rPr>
              <w:t>38/52</w:t>
            </w:r>
          </w:p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A3624A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 xml:space="preserve">  100,00</w:t>
            </w:r>
          </w:p>
        </w:tc>
      </w:tr>
      <w:tr w:rsidR="00A3624A" w:rsidRPr="008463A1" w:rsidTr="0096547F">
        <w:tc>
          <w:tcPr>
            <w:tcW w:w="2277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3624A">
              <w:rPr>
                <w:sz w:val="18"/>
                <w:szCs w:val="18"/>
              </w:rPr>
              <w:t>GRUPA 5 - Opatrunki</w:t>
            </w:r>
          </w:p>
        </w:tc>
        <w:tc>
          <w:tcPr>
            <w:tcW w:w="2651" w:type="dxa"/>
            <w:shd w:val="clear" w:color="auto" w:fill="auto"/>
          </w:tcPr>
          <w:p w:rsidR="00A3624A" w:rsidRPr="008463A1" w:rsidRDefault="00A3624A" w:rsidP="0096547F">
            <w:pPr>
              <w:rPr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A3624A">
              <w:rPr>
                <w:sz w:val="18"/>
                <w:szCs w:val="18"/>
              </w:rPr>
              <w:t>Group</w:t>
            </w:r>
            <w:proofErr w:type="spellEnd"/>
            <w:r w:rsidRPr="00A3624A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A3624A" w:rsidRPr="008463A1" w:rsidRDefault="00A3624A" w:rsidP="0096547F">
            <w:pPr>
              <w:rPr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3624A">
              <w:rPr>
                <w:sz w:val="18"/>
                <w:szCs w:val="18"/>
              </w:rPr>
              <w:t>18</w:t>
            </w:r>
          </w:p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3624A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1 - Cena - 91.46</w:t>
            </w:r>
          </w:p>
        </w:tc>
        <w:tc>
          <w:tcPr>
            <w:tcW w:w="17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 xml:space="preserve">  91,46</w:t>
            </w:r>
          </w:p>
        </w:tc>
      </w:tr>
      <w:tr w:rsidR="00A3624A" w:rsidRPr="008463A1" w:rsidTr="0096547F">
        <w:tc>
          <w:tcPr>
            <w:tcW w:w="2277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3624A">
              <w:rPr>
                <w:sz w:val="18"/>
                <w:szCs w:val="18"/>
              </w:rPr>
              <w:t>GRUPA 5 - Opatrunki</w:t>
            </w:r>
          </w:p>
        </w:tc>
        <w:tc>
          <w:tcPr>
            <w:tcW w:w="2651" w:type="dxa"/>
            <w:shd w:val="clear" w:color="auto" w:fill="auto"/>
          </w:tcPr>
          <w:p w:rsidR="00A3624A" w:rsidRPr="008463A1" w:rsidRDefault="00A3624A" w:rsidP="0096547F">
            <w:pPr>
              <w:rPr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Paul Hartmann Polska Sp. z o.o.</w:t>
            </w:r>
          </w:p>
          <w:p w:rsidR="00A3624A" w:rsidRPr="008463A1" w:rsidRDefault="00A3624A" w:rsidP="0096547F">
            <w:pPr>
              <w:rPr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3624A">
              <w:rPr>
                <w:sz w:val="18"/>
                <w:szCs w:val="18"/>
              </w:rPr>
              <w:t>17</w:t>
            </w:r>
          </w:p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3624A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1 - Cena - 69.16</w:t>
            </w:r>
          </w:p>
        </w:tc>
        <w:tc>
          <w:tcPr>
            <w:tcW w:w="17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 xml:space="preserve">  69,16</w:t>
            </w:r>
          </w:p>
        </w:tc>
      </w:tr>
      <w:tr w:rsidR="00A3624A" w:rsidRPr="008463A1" w:rsidTr="0096547F">
        <w:tc>
          <w:tcPr>
            <w:tcW w:w="2277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3624A">
              <w:rPr>
                <w:sz w:val="18"/>
                <w:szCs w:val="18"/>
              </w:rPr>
              <w:t>GRUPA 11 - Opatrunek specjalistyczny</w:t>
            </w:r>
          </w:p>
        </w:tc>
        <w:tc>
          <w:tcPr>
            <w:tcW w:w="2651" w:type="dxa"/>
            <w:shd w:val="clear" w:color="auto" w:fill="auto"/>
          </w:tcPr>
          <w:p w:rsidR="00A3624A" w:rsidRPr="008463A1" w:rsidRDefault="00A3624A" w:rsidP="0096547F">
            <w:pPr>
              <w:rPr>
                <w:sz w:val="18"/>
                <w:szCs w:val="18"/>
              </w:rPr>
            </w:pPr>
            <w:proofErr w:type="spellStart"/>
            <w:r w:rsidRPr="00A3624A">
              <w:rPr>
                <w:sz w:val="18"/>
                <w:szCs w:val="18"/>
              </w:rPr>
              <w:t>Skamex</w:t>
            </w:r>
            <w:proofErr w:type="spellEnd"/>
            <w:r w:rsidRPr="00A3624A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A3624A" w:rsidRPr="008463A1" w:rsidRDefault="00A3624A" w:rsidP="0096547F">
            <w:pPr>
              <w:rPr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3624A">
              <w:rPr>
                <w:sz w:val="18"/>
                <w:szCs w:val="18"/>
              </w:rPr>
              <w:t>38/52</w:t>
            </w:r>
          </w:p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A3624A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3624A" w:rsidRPr="008463A1" w:rsidRDefault="00A3624A" w:rsidP="0096547F">
            <w:pPr>
              <w:rPr>
                <w:color w:val="000000"/>
                <w:sz w:val="18"/>
                <w:szCs w:val="18"/>
              </w:rPr>
            </w:pPr>
            <w:r w:rsidRPr="00A3624A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A3624A" w:rsidP="00B52A97">
      <w:pPr>
        <w:pStyle w:val="Nagwek"/>
        <w:tabs>
          <w:tab w:val="clear" w:pos="4536"/>
        </w:tabs>
        <w:jc w:val="both"/>
      </w:pPr>
      <w:r w:rsidRPr="00A3624A">
        <w:t>Kraków</w:t>
      </w:r>
      <w:r w:rsidR="00B52A97">
        <w:t xml:space="preserve"> dnia: </w:t>
      </w:r>
      <w:r w:rsidRPr="00A3624A">
        <w:t>2021-04-07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547" w:rsidRDefault="00AE2547">
      <w:r>
        <w:separator/>
      </w:r>
    </w:p>
  </w:endnote>
  <w:endnote w:type="continuationSeparator" w:id="0">
    <w:p w:rsidR="00AE2547" w:rsidRDefault="00AE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24A" w:rsidRDefault="00A36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24A" w:rsidRDefault="00A36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547" w:rsidRDefault="00AE2547">
      <w:r>
        <w:separator/>
      </w:r>
    </w:p>
  </w:footnote>
  <w:footnote w:type="continuationSeparator" w:id="0">
    <w:p w:rsidR="00AE2547" w:rsidRDefault="00AE2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24A" w:rsidRDefault="00A36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24A" w:rsidRDefault="00A36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24A" w:rsidRDefault="00A362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547"/>
    <w:rsid w:val="000332C6"/>
    <w:rsid w:val="000472F8"/>
    <w:rsid w:val="000A2C44"/>
    <w:rsid w:val="001A45D0"/>
    <w:rsid w:val="00350ABF"/>
    <w:rsid w:val="005E4BC7"/>
    <w:rsid w:val="00747E2D"/>
    <w:rsid w:val="007B0EDC"/>
    <w:rsid w:val="007B1A7A"/>
    <w:rsid w:val="009A4BCD"/>
    <w:rsid w:val="009B52EF"/>
    <w:rsid w:val="00A3624A"/>
    <w:rsid w:val="00AE2547"/>
    <w:rsid w:val="00B004FE"/>
    <w:rsid w:val="00B52A97"/>
    <w:rsid w:val="00D62134"/>
    <w:rsid w:val="00E459F1"/>
    <w:rsid w:val="00E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0420"/>
  <w15:docId w15:val="{EBCC8829-275C-4D99-8EB8-0F988867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2021-04-07T11:24:00Z</dcterms:created>
  <dcterms:modified xsi:type="dcterms:W3CDTF">2021-04-07T11:51:00Z</dcterms:modified>
</cp:coreProperties>
</file>