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18958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38F58DCE" w14:textId="77777777" w:rsidR="001E539B" w:rsidRDefault="001E539B" w:rsidP="008D2AB8">
      <w:pPr>
        <w:rPr>
          <w:b/>
        </w:rPr>
      </w:pPr>
    </w:p>
    <w:p w14:paraId="6E7E48BF" w14:textId="4697425D" w:rsidR="008D2AB8" w:rsidRPr="0078174E" w:rsidRDefault="008D2AB8" w:rsidP="0078174E">
      <w:pPr>
        <w:widowControl w:val="0"/>
        <w:adjustRightInd w:val="0"/>
        <w:jc w:val="both"/>
        <w:textAlignment w:val="baseline"/>
        <w:rPr>
          <w:b/>
        </w:rPr>
      </w:pPr>
      <w:r>
        <w:t xml:space="preserve">Przystępując do postępowania o udzielenie zamówienia publicznego, którego przedmiotem jest </w:t>
      </w:r>
      <w:r w:rsidR="00E30691">
        <w:rPr>
          <w:b/>
        </w:rPr>
        <w:t>d</w:t>
      </w:r>
      <w:r w:rsidR="001C4733" w:rsidRPr="001C4733">
        <w:rPr>
          <w:b/>
        </w:rPr>
        <w:t xml:space="preserve">ostawa </w:t>
      </w:r>
      <w:r w:rsidR="0078174E" w:rsidRPr="0078174E">
        <w:rPr>
          <w:b/>
          <w:color w:val="000000"/>
          <w:shd w:val="clear" w:color="auto" w:fill="FFFFFF"/>
        </w:rPr>
        <w:t>4 szt. laptopów, 2 szt. czytników e-</w:t>
      </w:r>
      <w:proofErr w:type="spellStart"/>
      <w:r w:rsidR="0078174E" w:rsidRPr="0078174E">
        <w:rPr>
          <w:b/>
          <w:color w:val="000000"/>
          <w:shd w:val="clear" w:color="auto" w:fill="FFFFFF"/>
        </w:rPr>
        <w:t>ink</w:t>
      </w:r>
      <w:proofErr w:type="spellEnd"/>
      <w:r w:rsidR="00A86EDC">
        <w:rPr>
          <w:b/>
          <w:color w:val="000000"/>
          <w:shd w:val="clear" w:color="auto" w:fill="FFFFFF"/>
        </w:rPr>
        <w:t xml:space="preserve"> oraz</w:t>
      </w:r>
      <w:r w:rsidR="0078174E" w:rsidRPr="0078174E">
        <w:rPr>
          <w:b/>
          <w:color w:val="000000"/>
          <w:shd w:val="clear" w:color="auto" w:fill="FFFFFF"/>
        </w:rPr>
        <w:t xml:space="preserve"> 1 szt. stacji dokującej - KC-</w:t>
      </w:r>
      <w:proofErr w:type="spellStart"/>
      <w:r w:rsidR="0078174E" w:rsidRPr="0078174E">
        <w:rPr>
          <w:b/>
          <w:color w:val="000000"/>
          <w:shd w:val="clear" w:color="auto" w:fill="FFFFFF"/>
        </w:rPr>
        <w:t>zp</w:t>
      </w:r>
      <w:proofErr w:type="spellEnd"/>
      <w:r w:rsidR="0078174E" w:rsidRPr="0078174E">
        <w:rPr>
          <w:b/>
          <w:color w:val="000000"/>
          <w:shd w:val="clear" w:color="auto" w:fill="FFFFFF"/>
        </w:rPr>
        <w:t>. 272-97/21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37A96" w14:paraId="31A24C8C" w14:textId="77777777" w:rsidTr="000579D8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B9C5A3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E000F7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E91DC38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BA3E0B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2FEADC7A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18FBCD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80CC40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2898DB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397CC8B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2D3FC5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79F424E1" w14:textId="77777777" w:rsidR="00D37A96" w:rsidRDefault="00D37A96" w:rsidP="000579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37D46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6DC96B0" w14:textId="77777777" w:rsidR="00D37A96" w:rsidRDefault="00D37A96" w:rsidP="000579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78DAFE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37A96" w14:paraId="6DB33507" w14:textId="77777777" w:rsidTr="000579D8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5F549A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3D6532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60136B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5CB35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E19A34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E590BC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EE5FF3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E3DD73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37A96" w14:paraId="12833EB6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064CD9" w14:textId="77777777" w:rsidR="00D37A96" w:rsidRDefault="00D37A96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EBAF" w14:textId="6D66FA7D" w:rsidR="00D37A96" w:rsidRPr="00067D64" w:rsidRDefault="00173BA7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</w:t>
            </w:r>
            <w:r w:rsidR="009A7813">
              <w:rPr>
                <w:sz w:val="20"/>
                <w:szCs w:val="20"/>
              </w:rPr>
              <w:t xml:space="preserve"> nr 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8405" w14:textId="77777777" w:rsidR="00D37A96" w:rsidRDefault="00D37A96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9FF0" w14:textId="1E89CE57" w:rsidR="00D37A96" w:rsidRPr="00173BA7" w:rsidRDefault="007E315A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9826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BB1A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CB15B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8CD2E5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9A7813" w14:paraId="44775C6C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2EBF1C" w14:textId="77777777" w:rsidR="009A7813" w:rsidRDefault="009A7813" w:rsidP="009A7813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7322" w14:textId="6BFEA4B4" w:rsidR="009A7813" w:rsidRDefault="009A7813" w:rsidP="009A781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 nr 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B0A7" w14:textId="77777777" w:rsidR="009A7813" w:rsidRDefault="009A7813" w:rsidP="009A781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AD38" w14:textId="27BDA13F" w:rsidR="009A7813" w:rsidRDefault="007E315A" w:rsidP="009A781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F9D0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6A72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B94EA4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0A9809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</w:tr>
      <w:tr w:rsidR="009A7813" w14:paraId="28E422A1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381E0F" w14:textId="77777777" w:rsidR="009A7813" w:rsidRDefault="009A7813" w:rsidP="009A7813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F851" w14:textId="2FA090FE" w:rsidR="009A7813" w:rsidRDefault="009A7813" w:rsidP="009A781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 nr 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3795" w14:textId="77777777" w:rsidR="009A7813" w:rsidRDefault="009A7813" w:rsidP="009A781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2824" w14:textId="30DFA5DC" w:rsidR="009A7813" w:rsidRDefault="007E315A" w:rsidP="009A781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E530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42CB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E95636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9D481C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</w:tr>
      <w:tr w:rsidR="009A7813" w14:paraId="2D154CB6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40EB17" w14:textId="77777777" w:rsidR="009A7813" w:rsidRDefault="009A7813" w:rsidP="009A7813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7C70" w14:textId="05FA537F" w:rsidR="009A7813" w:rsidRDefault="009A7813" w:rsidP="009A781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 nr 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BF89" w14:textId="77777777" w:rsidR="009A7813" w:rsidRDefault="009A7813" w:rsidP="009A781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C581" w14:textId="0EEAB6B3" w:rsidR="009A7813" w:rsidRDefault="007E315A" w:rsidP="009A781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E4CC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0E32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0574D2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5F8245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</w:tr>
      <w:tr w:rsidR="009A7813" w14:paraId="11237857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A2B2BA" w14:textId="77777777" w:rsidR="009A7813" w:rsidRDefault="009A7813" w:rsidP="009A7813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8054" w14:textId="5A74B514" w:rsidR="009A7813" w:rsidRPr="00067D64" w:rsidRDefault="009A7813" w:rsidP="009A781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Czytnik e-</w:t>
            </w:r>
            <w:proofErr w:type="spellStart"/>
            <w:r>
              <w:rPr>
                <w:sz w:val="20"/>
                <w:szCs w:val="20"/>
              </w:rPr>
              <w:t>ink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12E6" w14:textId="77777777" w:rsidR="009A7813" w:rsidRDefault="009A7813" w:rsidP="009A781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C91C" w14:textId="5AAFF78D" w:rsidR="009A7813" w:rsidRPr="00173BA7" w:rsidRDefault="009A7813" w:rsidP="009A781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22EC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72DB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AFB19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8FC91E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</w:tr>
      <w:tr w:rsidR="009A7813" w14:paraId="34032DEE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D6ED3C" w14:textId="77777777" w:rsidR="009A7813" w:rsidRDefault="009A7813" w:rsidP="009A7813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EAA4" w14:textId="0C472485" w:rsidR="009A7813" w:rsidRPr="00067D64" w:rsidRDefault="009A7813" w:rsidP="009A7813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Stacja dokująca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793C" w14:textId="77777777" w:rsidR="009A7813" w:rsidRDefault="009A7813" w:rsidP="009A781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BC99" w14:textId="2BB8D1F0" w:rsidR="009A7813" w:rsidRPr="00173BA7" w:rsidRDefault="009A7813" w:rsidP="009A781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3690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0B41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528765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20EBCF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</w:tr>
      <w:tr w:rsidR="009A7813" w14:paraId="1CEEC116" w14:textId="77777777" w:rsidTr="000579D8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8357" w14:textId="77777777" w:rsidR="009A7813" w:rsidRDefault="009A7813" w:rsidP="009A7813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80080EE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DDDC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7231FD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F4946C" w14:textId="77777777" w:rsidR="009A7813" w:rsidRDefault="009A7813" w:rsidP="009A781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E723845" w14:textId="77777777" w:rsidR="00D37A96" w:rsidRDefault="00D37A96" w:rsidP="00D37A96">
      <w:pPr>
        <w:tabs>
          <w:tab w:val="right" w:pos="9000"/>
        </w:tabs>
      </w:pPr>
    </w:p>
    <w:p w14:paraId="4EE56949" w14:textId="77777777" w:rsidR="001C224A" w:rsidRDefault="00D37A96" w:rsidP="00D37A96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FB1B4F">
        <w:t>………………………………………</w:t>
      </w:r>
      <w:r w:rsidR="00BB2ED6">
        <w:t>...…</w:t>
      </w:r>
      <w:r>
        <w:t xml:space="preserve"> </w:t>
      </w:r>
      <w:r w:rsidR="00BB2ED6" w:rsidRPr="008D5BF3">
        <w:t>(</w:t>
      </w:r>
      <w:r w:rsidR="00BB2ED6" w:rsidRPr="008D5BF3">
        <w:rPr>
          <w:i/>
          <w:highlight w:val="yellow"/>
        </w:rPr>
        <w:t>kryterium oceny ofert)</w:t>
      </w:r>
    </w:p>
    <w:p w14:paraId="5204F487" w14:textId="49D3796A" w:rsidR="00D37A96" w:rsidRDefault="00D37A96" w:rsidP="00D37A96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2E51E7">
        <w:t>………………………………...</w:t>
      </w:r>
    </w:p>
    <w:p w14:paraId="26665F18" w14:textId="44DCE615" w:rsidR="001E539B" w:rsidRDefault="00D37A96" w:rsidP="00D37A96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>umieszczony</w:t>
      </w:r>
      <w:r w:rsidRPr="00673CFE">
        <w:rPr>
          <w:sz w:val="22"/>
          <w:szCs w:val="22"/>
        </w:rPr>
        <w:t xml:space="preserve"> na dzień zlecenia przelewu w wykazie podmiotów, o których mowa w art. 96b ust. 1) Ustawy o podatku od towarów i usług</w:t>
      </w:r>
      <w:r>
        <w:rPr>
          <w:sz w:val="22"/>
          <w:szCs w:val="22"/>
        </w:rPr>
        <w:t>.</w:t>
      </w:r>
    </w:p>
    <w:p w14:paraId="7BD00597" w14:textId="77777777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78B7C82C" w:rsidR="00D37A96" w:rsidRPr="001C7C35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16E6439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7B5F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E4968DF" w14:textId="77777777" w:rsidR="00D37A96" w:rsidRPr="000B45FE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1490E0D" w14:textId="77777777" w:rsidR="00D37A96" w:rsidRDefault="00D37A96" w:rsidP="00D768B1">
      <w:pPr>
        <w:tabs>
          <w:tab w:val="left" w:pos="5040"/>
        </w:tabs>
        <w:ind w:left="708"/>
        <w:rPr>
          <w:i/>
          <w:sz w:val="22"/>
          <w:szCs w:val="22"/>
        </w:rPr>
      </w:pPr>
      <w:r>
        <w:tab/>
      </w:r>
    </w:p>
    <w:p w14:paraId="7AACD6CB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6880A" w14:textId="77777777" w:rsidR="00905A6E" w:rsidRDefault="00905A6E">
      <w:r>
        <w:separator/>
      </w:r>
    </w:p>
  </w:endnote>
  <w:endnote w:type="continuationSeparator" w:id="0">
    <w:p w14:paraId="45DA3C32" w14:textId="77777777" w:rsidR="00905A6E" w:rsidRDefault="00905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D6D11D" w14:textId="77777777" w:rsidR="00905A6E" w:rsidRDefault="00905A6E">
      <w:r>
        <w:separator/>
      </w:r>
    </w:p>
  </w:footnote>
  <w:footnote w:type="continuationSeparator" w:id="0">
    <w:p w14:paraId="37F2914D" w14:textId="77777777" w:rsidR="00905A6E" w:rsidRDefault="00905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B731D"/>
    <w:rsid w:val="000D6134"/>
    <w:rsid w:val="000E09C7"/>
    <w:rsid w:val="000F6589"/>
    <w:rsid w:val="00106636"/>
    <w:rsid w:val="00116EC6"/>
    <w:rsid w:val="00173BA7"/>
    <w:rsid w:val="001801DD"/>
    <w:rsid w:val="001C224A"/>
    <w:rsid w:val="001C4733"/>
    <w:rsid w:val="001D4612"/>
    <w:rsid w:val="001E539B"/>
    <w:rsid w:val="00207E98"/>
    <w:rsid w:val="00235397"/>
    <w:rsid w:val="00237540"/>
    <w:rsid w:val="002723B0"/>
    <w:rsid w:val="002B4869"/>
    <w:rsid w:val="0031311D"/>
    <w:rsid w:val="00315A4A"/>
    <w:rsid w:val="00375BFC"/>
    <w:rsid w:val="003B5501"/>
    <w:rsid w:val="003F5152"/>
    <w:rsid w:val="004136A6"/>
    <w:rsid w:val="0045682B"/>
    <w:rsid w:val="004B7300"/>
    <w:rsid w:val="004C6753"/>
    <w:rsid w:val="005139FF"/>
    <w:rsid w:val="00595C87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B2F0C"/>
    <w:rsid w:val="008B4928"/>
    <w:rsid w:val="008D2AB8"/>
    <w:rsid w:val="008D3E77"/>
    <w:rsid w:val="008F1C66"/>
    <w:rsid w:val="00905A6E"/>
    <w:rsid w:val="00970FE4"/>
    <w:rsid w:val="009A7813"/>
    <w:rsid w:val="009E54FE"/>
    <w:rsid w:val="00A0022B"/>
    <w:rsid w:val="00A346FE"/>
    <w:rsid w:val="00A47B4D"/>
    <w:rsid w:val="00A83018"/>
    <w:rsid w:val="00A86EDC"/>
    <w:rsid w:val="00AF0D89"/>
    <w:rsid w:val="00B6148D"/>
    <w:rsid w:val="00B774DC"/>
    <w:rsid w:val="00B92E06"/>
    <w:rsid w:val="00BB2ED6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E1B8F"/>
    <w:rsid w:val="00F00591"/>
    <w:rsid w:val="00F06700"/>
    <w:rsid w:val="00F51688"/>
    <w:rsid w:val="00F53146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C490C-FC5A-4ED7-92DA-36398D2C9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3987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Anna  Zarzycka</cp:lastModifiedBy>
  <cp:revision>2</cp:revision>
  <cp:lastPrinted>2021-04-06T12:34:00Z</cp:lastPrinted>
  <dcterms:created xsi:type="dcterms:W3CDTF">2021-04-06T12:34:00Z</dcterms:created>
  <dcterms:modified xsi:type="dcterms:W3CDTF">2021-04-06T12:34:00Z</dcterms:modified>
</cp:coreProperties>
</file>