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08B74" w14:textId="05C5F221" w:rsidR="0075600E" w:rsidRDefault="00787EB5" w:rsidP="0075600E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187EF749" wp14:editId="4FA19B0C">
            <wp:extent cx="1318260" cy="350520"/>
            <wp:effectExtent l="0" t="0" r="0" b="0"/>
            <wp:docPr id="1" name="Obraz 1" descr="logo_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600E"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59E15CD2" wp14:editId="58979C72">
            <wp:extent cx="213360" cy="373380"/>
            <wp:effectExtent l="0" t="0" r="0" b="0"/>
            <wp:docPr id="2" name="Obraz 2" descr="agh_znk_wbr_rgb_150p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gh_znk_wbr_rgb_150pp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600E"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35B2D20F" wp14:editId="59CC123F">
            <wp:extent cx="1569720" cy="419100"/>
            <wp:effectExtent l="0" t="0" r="0" b="0"/>
            <wp:docPr id="3" name="Obraz 3" descr="EU_EFS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U_EFS_rgb-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32ABEB" w14:textId="77777777" w:rsidR="0075600E" w:rsidRDefault="0075600E" w:rsidP="0075600E">
      <w:pPr>
        <w:keepNext/>
        <w:jc w:val="right"/>
        <w:outlineLvl w:val="0"/>
        <w:rPr>
          <w:rFonts w:ascii="Verdana" w:hAnsi="Verdana"/>
          <w:b/>
        </w:rPr>
      </w:pPr>
    </w:p>
    <w:p w14:paraId="4EFA3AD9" w14:textId="3417338A" w:rsidR="0075600E" w:rsidRPr="00FC4767" w:rsidRDefault="0075600E" w:rsidP="0075600E">
      <w:pPr>
        <w:keepNext/>
        <w:jc w:val="right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</w:rPr>
        <w:t xml:space="preserve">Załącznik nr </w:t>
      </w:r>
      <w:r w:rsidR="003A7751">
        <w:rPr>
          <w:rFonts w:ascii="Verdana" w:hAnsi="Verdana"/>
          <w:b/>
        </w:rPr>
        <w:t>4</w:t>
      </w:r>
    </w:p>
    <w:p w14:paraId="70B086EC" w14:textId="77777777" w:rsidR="0075600E" w:rsidRPr="00FC4767" w:rsidRDefault="0075600E" w:rsidP="0075600E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3F3501BF" w14:textId="77777777" w:rsidR="0075600E" w:rsidRPr="00FC4767" w:rsidRDefault="0075600E" w:rsidP="0075600E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FC4767">
        <w:rPr>
          <w:rFonts w:ascii="Verdana" w:eastAsia="Arial Unicode MS" w:hAnsi="Verdana"/>
          <w:b/>
          <w:caps/>
        </w:rPr>
        <w:t xml:space="preserve">wzór Umowy </w:t>
      </w:r>
    </w:p>
    <w:p w14:paraId="6F90D985" w14:textId="77777777" w:rsidR="0075600E" w:rsidRPr="00FC4767" w:rsidRDefault="0075600E" w:rsidP="0075600E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22F5BB0E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bookmarkStart w:id="0" w:name="_Toc470857623"/>
    </w:p>
    <w:p w14:paraId="4815C5C0" w14:textId="337F420A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Umowa zawarta w dniu .................... r. w Krakowie w wyniku przeprowadzonego postępowania o zamówienie publiczne </w:t>
      </w:r>
    </w:p>
    <w:p w14:paraId="06504366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pomiędzy</w:t>
      </w:r>
    </w:p>
    <w:p w14:paraId="50366211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  <w:b/>
        </w:rPr>
        <w:t>Akademią Górniczo-Hutniczą im. Stanisława Staszica w Krakowie al. Mickiewicza 30</w:t>
      </w:r>
      <w:r w:rsidRPr="00FC4767">
        <w:rPr>
          <w:rFonts w:ascii="Verdana" w:hAnsi="Verdana"/>
        </w:rPr>
        <w:t xml:space="preserve">  Wydział / inna jednostka ...............................................................................</w:t>
      </w:r>
    </w:p>
    <w:p w14:paraId="515D00FD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reprezentowana przez:</w:t>
      </w:r>
    </w:p>
    <w:p w14:paraId="77FBC971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1.Dziekana Wydziału /Kierownika Jednostki/..................................................................</w:t>
      </w:r>
    </w:p>
    <w:p w14:paraId="116BE499" w14:textId="77777777" w:rsidR="0075600E" w:rsidRPr="00FC4767" w:rsidRDefault="0075600E" w:rsidP="0075600E">
      <w:pPr>
        <w:ind w:right="-47"/>
        <w:rPr>
          <w:rFonts w:ascii="Verdana" w:hAnsi="Verdana"/>
        </w:rPr>
      </w:pPr>
      <w:r w:rsidRPr="00FC4767">
        <w:rPr>
          <w:rFonts w:ascii="Verdana" w:hAnsi="Verdana"/>
        </w:rPr>
        <w:t>2.Kwestora / Z-</w:t>
      </w:r>
      <w:proofErr w:type="spellStart"/>
      <w:r w:rsidRPr="00FC4767">
        <w:rPr>
          <w:rFonts w:ascii="Verdana" w:hAnsi="Verdana"/>
        </w:rPr>
        <w:t>cę</w:t>
      </w:r>
      <w:proofErr w:type="spellEnd"/>
      <w:r w:rsidRPr="00FC4767">
        <w:rPr>
          <w:rFonts w:ascii="Verdana" w:hAnsi="Verdana"/>
        </w:rPr>
        <w:t xml:space="preserve"> Kwestora/ .............................................................................</w:t>
      </w:r>
    </w:p>
    <w:p w14:paraId="732D6E76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zwaną dalej ZAMAWIAJACYM</w:t>
      </w:r>
    </w:p>
    <w:p w14:paraId="30F39D81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a </w:t>
      </w:r>
    </w:p>
    <w:p w14:paraId="0CEE226D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14:paraId="26AB6ACB" w14:textId="77777777" w:rsidR="0075600E" w:rsidRPr="00FC4767" w:rsidRDefault="0075600E" w:rsidP="0075600E">
      <w:pPr>
        <w:ind w:right="-47"/>
        <w:jc w:val="both"/>
        <w:rPr>
          <w:rFonts w:ascii="Verdana" w:hAnsi="Verdana"/>
          <w:i/>
        </w:rPr>
      </w:pPr>
      <w:r w:rsidRPr="00FC4767">
        <w:rPr>
          <w:rFonts w:ascii="Verdana" w:hAnsi="Verdana"/>
          <w:i/>
        </w:rPr>
        <w:t xml:space="preserve"> (nazwa i siedziba przedsiębiorcy oraz jego adres). </w:t>
      </w:r>
    </w:p>
    <w:p w14:paraId="192CB442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reprezentowanym przez:</w:t>
      </w:r>
    </w:p>
    <w:p w14:paraId="630BF887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1..............................................................................................................................</w:t>
      </w:r>
    </w:p>
    <w:p w14:paraId="5D4A47DB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zwanym dalej WYKONAWCA</w:t>
      </w:r>
    </w:p>
    <w:p w14:paraId="05B37D38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51D78CF5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1 Przedmiot Umowy</w:t>
      </w:r>
      <w:bookmarkEnd w:id="0"/>
    </w:p>
    <w:p w14:paraId="55477502" w14:textId="77777777" w:rsidR="0075600E" w:rsidRPr="00FC4767" w:rsidRDefault="0075600E" w:rsidP="0075600E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Przedmiotem umowy jest usługa</w:t>
      </w:r>
      <w:r>
        <w:rPr>
          <w:rFonts w:ascii="Verdana" w:eastAsia="Arial Unicode MS" w:hAnsi="Verdana"/>
        </w:rPr>
        <w:t xml:space="preserve"> ……………………………………, </w:t>
      </w:r>
      <w:r w:rsidRPr="00FC4767">
        <w:rPr>
          <w:rFonts w:ascii="Verdana" w:eastAsia="Arial Unicode MS" w:hAnsi="Verdana"/>
        </w:rPr>
        <w:t>zwana dalej przedmiotem umowy.</w:t>
      </w:r>
    </w:p>
    <w:p w14:paraId="3160BE0C" w14:textId="127EF18C" w:rsidR="0075600E" w:rsidRDefault="0075600E" w:rsidP="0075600E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Szczegółowy opis przedmiotu umowy zawiera Załącznik nr 1 do umowy – </w:t>
      </w:r>
      <w:r w:rsidR="007D1845">
        <w:rPr>
          <w:rFonts w:ascii="Verdana" w:eastAsia="Arial Unicode MS" w:hAnsi="Verdana"/>
        </w:rPr>
        <w:t>SWZ</w:t>
      </w:r>
      <w:r w:rsidRPr="00FC4767">
        <w:rPr>
          <w:rFonts w:ascii="Verdana" w:eastAsia="Arial Unicode MS" w:hAnsi="Verdana"/>
        </w:rPr>
        <w:t xml:space="preserve"> i oferta Wykonawcy.</w:t>
      </w:r>
    </w:p>
    <w:p w14:paraId="6767908C" w14:textId="77777777" w:rsidR="0075600E" w:rsidRPr="00FC4767" w:rsidRDefault="0075600E" w:rsidP="0075600E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Przedmiot umowy jest realizowany </w:t>
      </w:r>
      <w:r w:rsidRPr="001F2BA2">
        <w:rPr>
          <w:rFonts w:ascii="Verdana" w:eastAsia="Arial Unicode MS" w:hAnsi="Verdana"/>
        </w:rPr>
        <w:t>w ramach projektu POWR.03.05.00-00-Z307/17-00,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</w:t>
      </w:r>
      <w:r>
        <w:rPr>
          <w:rFonts w:ascii="Verdana" w:eastAsia="Arial Unicode MS" w:hAnsi="Verdana"/>
        </w:rPr>
        <w:t>i Górniczo-Hutniczej w Krakowie</w:t>
      </w:r>
      <w:r w:rsidRPr="00FC4767">
        <w:rPr>
          <w:rFonts w:ascii="Verdana" w:eastAsia="Arial Unicode MS" w:hAnsi="Verdana"/>
        </w:rPr>
        <w:t>.</w:t>
      </w:r>
    </w:p>
    <w:p w14:paraId="0B2141ED" w14:textId="77777777" w:rsidR="0075600E" w:rsidRPr="00FC4767" w:rsidRDefault="0075600E" w:rsidP="0075600E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15EAC644" w14:textId="77777777" w:rsidR="0075600E" w:rsidRPr="00FC4767" w:rsidRDefault="0075600E" w:rsidP="0075600E">
      <w:pPr>
        <w:ind w:left="426"/>
        <w:rPr>
          <w:rFonts w:ascii="Verdana" w:eastAsia="Arial Unicode MS" w:hAnsi="Verdana"/>
        </w:rPr>
      </w:pPr>
    </w:p>
    <w:p w14:paraId="6AC4D5C6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FC4767"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1C49FA2D" w14:textId="77777777" w:rsidR="0075600E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r w:rsidRPr="00FC4767">
        <w:rPr>
          <w:rFonts w:ascii="Verdana" w:eastAsia="Arial Unicode MS" w:hAnsi="Verdana"/>
          <w:bCs/>
        </w:rPr>
        <w:t xml:space="preserve">Wykonawca zobowiązuje się </w:t>
      </w:r>
      <w:r>
        <w:rPr>
          <w:rFonts w:ascii="Verdana" w:eastAsia="Arial Unicode MS" w:hAnsi="Verdana"/>
          <w:bCs/>
        </w:rPr>
        <w:t xml:space="preserve">wykonać usługę </w:t>
      </w:r>
      <w:r w:rsidRPr="00FC4767">
        <w:rPr>
          <w:rFonts w:ascii="Verdana" w:eastAsia="Arial Unicode MS" w:hAnsi="Verdana"/>
          <w:bCs/>
        </w:rPr>
        <w:t>w terminie: …………….</w:t>
      </w:r>
    </w:p>
    <w:p w14:paraId="5D0F63E4" w14:textId="77777777" w:rsidR="0075600E" w:rsidRPr="00FC4767" w:rsidRDefault="0075600E" w:rsidP="0075600E">
      <w:pPr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bookmarkStart w:id="3" w:name="_Toc447696300"/>
    </w:p>
    <w:p w14:paraId="32780FF9" w14:textId="77777777" w:rsidR="0075600E" w:rsidRPr="00FC4767" w:rsidRDefault="0075600E" w:rsidP="0075600E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</w:p>
    <w:p w14:paraId="43099DBF" w14:textId="77777777" w:rsidR="0075600E" w:rsidRPr="00FC4767" w:rsidRDefault="0075600E" w:rsidP="0075600E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FC4767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14:paraId="62F57D81" w14:textId="77777777" w:rsidR="0075600E" w:rsidRDefault="0075600E" w:rsidP="0075600E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Za prawidłowe wykonanie przedmiotu Umowy Wykonawca otrzyma wynagrodzenie maksymalne w wysokości brutto …………………….. zł (słownie: ……………………..). </w:t>
      </w:r>
      <w:r w:rsidRPr="00FC4767">
        <w:rPr>
          <w:rFonts w:ascii="Verdana" w:eastAsia="Calibri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C4767">
        <w:rPr>
          <w:rFonts w:ascii="Verdana" w:eastAsia="Calibri" w:hAnsi="Verdana"/>
        </w:rPr>
        <w:t>t.j</w:t>
      </w:r>
      <w:proofErr w:type="spellEnd"/>
      <w:r w:rsidRPr="00FC4767">
        <w:rPr>
          <w:rFonts w:ascii="Verdana" w:eastAsia="Calibri" w:hAnsi="Verdana"/>
        </w:rPr>
        <w:t>. Dz. U. 2018.701 j.t.)</w:t>
      </w:r>
      <w:r w:rsidRPr="00FC4767">
        <w:rPr>
          <w:rFonts w:ascii="Verdana" w:hAnsi="Verdana"/>
          <w:bCs/>
          <w:iCs/>
          <w:lang w:eastAsia="zh-CN"/>
        </w:rPr>
        <w:t xml:space="preserve">. </w:t>
      </w:r>
    </w:p>
    <w:p w14:paraId="7EDCA4E3" w14:textId="31BAAE28" w:rsidR="0075600E" w:rsidRPr="00FC4767" w:rsidRDefault="0075600E" w:rsidP="0075600E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hAnsi="Verdana"/>
          <w:bCs/>
          <w:iCs/>
          <w:lang w:eastAsia="zh-CN"/>
        </w:rPr>
        <w:t>2. Cena brutto za przeprowadzenie</w:t>
      </w:r>
      <w:r w:rsidRPr="00FC4767">
        <w:rPr>
          <w:rFonts w:ascii="Verdana" w:hAnsi="Verdana"/>
          <w:bCs/>
          <w:iCs/>
          <w:lang w:eastAsia="zh-CN"/>
        </w:rPr>
        <w:t xml:space="preserve"> szkolenia</w:t>
      </w:r>
      <w:r>
        <w:rPr>
          <w:rFonts w:ascii="Verdana" w:hAnsi="Verdana"/>
          <w:bCs/>
          <w:iCs/>
          <w:lang w:eastAsia="zh-CN"/>
        </w:rPr>
        <w:t xml:space="preserve"> </w:t>
      </w:r>
      <w:r w:rsidR="009F2784" w:rsidRPr="00C945BB">
        <w:rPr>
          <w:rFonts w:ascii="Verdana" w:hAnsi="Verdana"/>
          <w:bCs/>
          <w:iCs/>
          <w:lang w:eastAsia="zh-CN"/>
        </w:rPr>
        <w:t>oraz wystawienie vouchera na egzamin</w:t>
      </w:r>
      <w:r w:rsidR="00C945BB" w:rsidRPr="00C945BB">
        <w:rPr>
          <w:rFonts w:ascii="Verdana" w:hAnsi="Verdana"/>
          <w:bCs/>
          <w:iCs/>
          <w:lang w:eastAsia="zh-CN"/>
        </w:rPr>
        <w:t xml:space="preserve"> i zorganizowania zapisu na egzamin</w:t>
      </w:r>
      <w:r w:rsidR="009F2784" w:rsidRPr="00C945BB">
        <w:rPr>
          <w:rFonts w:ascii="Verdana" w:hAnsi="Verdana"/>
          <w:bCs/>
          <w:iCs/>
          <w:lang w:eastAsia="zh-CN"/>
        </w:rPr>
        <w:t xml:space="preserve"> </w:t>
      </w:r>
      <w:r w:rsidRPr="00C945BB">
        <w:rPr>
          <w:rFonts w:ascii="Verdana" w:hAnsi="Verdana"/>
          <w:bCs/>
          <w:iCs/>
          <w:lang w:eastAsia="zh-CN"/>
        </w:rPr>
        <w:t>dla 1 osoby wynosi ……………………………………..………….</w:t>
      </w:r>
    </w:p>
    <w:p w14:paraId="71AE8F4C" w14:textId="77777777" w:rsidR="0075600E" w:rsidRPr="00FC4767" w:rsidRDefault="0075600E" w:rsidP="0075600E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3. </w:t>
      </w:r>
      <w:r w:rsidRPr="00FC4767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Pr="00FC4767">
        <w:rPr>
          <w:rFonts w:ascii="Verdana" w:eastAsia="Arial Unicode MS" w:hAnsi="Verdana"/>
          <w:iCs/>
        </w:rPr>
        <w:br/>
        <w:t xml:space="preserve">w związku z wykonaniem Umowy. Wykonawcy nie przysługuje zwrot od Zamawiającego jakichkolwiek dodatkowych kosztów, opłat i podatków poniesionych przez Wykonawcę w związku z realizacją przedmiotu umowy. </w:t>
      </w:r>
    </w:p>
    <w:p w14:paraId="50BC5A1C" w14:textId="0B4DA1D0" w:rsidR="0075600E" w:rsidRPr="00C945BB" w:rsidRDefault="0075600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bCs/>
          <w:lang w:eastAsia="zh-CN"/>
        </w:rPr>
      </w:pPr>
      <w:r w:rsidRPr="00C945BB">
        <w:rPr>
          <w:rFonts w:ascii="Verdana" w:hAnsi="Verdana" w:cs="Verdana"/>
          <w:lang w:eastAsia="zh-CN"/>
        </w:rPr>
        <w:t xml:space="preserve">4. </w:t>
      </w:r>
      <w:bookmarkStart w:id="4" w:name="_GoBack"/>
      <w:r w:rsidRPr="00C945BB">
        <w:rPr>
          <w:rFonts w:ascii="Verdana" w:hAnsi="Verdana" w:cs="Verdana"/>
          <w:lang w:eastAsia="zh-CN"/>
        </w:rPr>
        <w:t>Płatność nastąpi po przeprowadzeniu każdorazowego szkolenia,</w:t>
      </w:r>
      <w:r w:rsidR="00B14C5E" w:rsidRPr="00C945BB">
        <w:rPr>
          <w:rFonts w:ascii="Verdana" w:hAnsi="Verdana" w:cs="Verdana"/>
          <w:lang w:eastAsia="zh-CN"/>
        </w:rPr>
        <w:t xml:space="preserve"> wystawieniu voucherów na egzamin </w:t>
      </w:r>
      <w:r w:rsidR="009F2784" w:rsidRPr="00C945BB">
        <w:rPr>
          <w:rFonts w:ascii="Verdana" w:hAnsi="Verdana" w:cs="Verdana"/>
          <w:lang w:eastAsia="zh-CN"/>
        </w:rPr>
        <w:t>oraz zorganizowaniu</w:t>
      </w:r>
      <w:r w:rsidR="00B14C5E" w:rsidRPr="00C945BB">
        <w:rPr>
          <w:rFonts w:ascii="Verdana" w:hAnsi="Verdana" w:cs="Verdana"/>
          <w:lang w:eastAsia="zh-CN"/>
        </w:rPr>
        <w:t xml:space="preserve"> zapisów na egzamin</w:t>
      </w:r>
      <w:r w:rsidR="009F2784" w:rsidRPr="00C945BB">
        <w:rPr>
          <w:rFonts w:ascii="Verdana" w:hAnsi="Verdana" w:cs="Verdana"/>
          <w:lang w:eastAsia="zh-CN"/>
        </w:rPr>
        <w:t xml:space="preserve"> dla faktycznej ilości osób,</w:t>
      </w:r>
      <w:r w:rsidRPr="00C945BB">
        <w:rPr>
          <w:rFonts w:ascii="Verdana" w:hAnsi="Verdana" w:cs="Verdana"/>
          <w:lang w:eastAsia="zh-CN"/>
        </w:rPr>
        <w:t xml:space="preserve"> przelewem w ciągu 21 dni od daty otrzymania </w:t>
      </w:r>
      <w:r w:rsidR="009F2784" w:rsidRPr="00C945BB">
        <w:rPr>
          <w:rFonts w:ascii="Verdana" w:hAnsi="Verdana" w:cs="Verdana"/>
          <w:lang w:eastAsia="zh-CN"/>
        </w:rPr>
        <w:t>faktury przez Zamawiającego</w:t>
      </w:r>
      <w:r w:rsidRPr="00C945BB">
        <w:rPr>
          <w:rFonts w:ascii="Verdana" w:hAnsi="Verdana" w:cs="Verdana"/>
          <w:lang w:eastAsia="zh-CN"/>
        </w:rPr>
        <w:t>,</w:t>
      </w:r>
      <w:r w:rsidR="00B14C5E" w:rsidRPr="00C945BB">
        <w:t xml:space="preserve"> </w:t>
      </w:r>
      <w:r w:rsidR="00B14C5E" w:rsidRPr="00C945BB">
        <w:rPr>
          <w:rFonts w:ascii="Verdana" w:hAnsi="Verdana" w:cs="Verdana"/>
          <w:lang w:eastAsia="zh-CN"/>
        </w:rPr>
        <w:t xml:space="preserve">na rachunek Wykonawcy umieszczony </w:t>
      </w:r>
      <w:r w:rsidR="00B14C5E" w:rsidRPr="00C945BB">
        <w:rPr>
          <w:rFonts w:ascii="Verdana" w:hAnsi="Verdana" w:cs="Verdana"/>
          <w:lang w:eastAsia="zh-CN"/>
        </w:rPr>
        <w:lastRenderedPageBreak/>
        <w:t>na dzień zlecenia przelewu w wykazie podmiotów, o których mowa w art. 96b ust. 1) Ustawy o podatku od towarów i usług</w:t>
      </w:r>
      <w:r w:rsidR="00C945BB" w:rsidRPr="00C945BB">
        <w:rPr>
          <w:rStyle w:val="Odwoaniedokomentarza"/>
        </w:rPr>
        <w:t>.</w:t>
      </w:r>
    </w:p>
    <w:bookmarkEnd w:id="4"/>
    <w:p w14:paraId="5A81A079" w14:textId="77718C98" w:rsidR="0075600E" w:rsidRPr="00FC4767" w:rsidRDefault="00B14C5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5</w:t>
      </w:r>
      <w:r w:rsidR="0075600E">
        <w:rPr>
          <w:rFonts w:ascii="Verdana" w:eastAsia="Arial Unicode MS" w:hAnsi="Verdana"/>
          <w:iCs/>
        </w:rPr>
        <w:t xml:space="preserve">. </w:t>
      </w:r>
      <w:r w:rsidR="0075600E" w:rsidRPr="00FC4767">
        <w:rPr>
          <w:rFonts w:ascii="Verdana" w:eastAsia="Arial Unicode MS" w:hAnsi="Verdana"/>
          <w:iCs/>
        </w:rPr>
        <w:t>Na fakturze Wykonawca umieści numer niniejszej umowy.</w:t>
      </w:r>
    </w:p>
    <w:p w14:paraId="39F632F3" w14:textId="54B3B43A" w:rsidR="0075600E" w:rsidRPr="00FC4767" w:rsidRDefault="00B14C5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6</w:t>
      </w:r>
      <w:r w:rsidR="0075600E">
        <w:rPr>
          <w:rFonts w:ascii="Verdana" w:eastAsia="Arial Unicode MS" w:hAnsi="Verdana"/>
          <w:iCs/>
        </w:rPr>
        <w:t xml:space="preserve">. </w:t>
      </w:r>
      <w:r w:rsidR="0075600E" w:rsidRPr="00FC4767">
        <w:rPr>
          <w:rFonts w:ascii="Verdana" w:eastAsia="Arial Unicode MS" w:hAnsi="Verdana"/>
          <w:iCs/>
        </w:rPr>
        <w:t xml:space="preserve">Zapłata wynagrodzenia zostanie dokonana przez Zamawiającego przelewem bankowym na rachunek bankowy Wykonawcy prowadzony przez </w:t>
      </w:r>
      <w:r w:rsidR="0075600E" w:rsidRPr="00FC4767">
        <w:rPr>
          <w:rFonts w:ascii="Verdana" w:eastAsia="Arial Unicode MS" w:hAnsi="Verdana"/>
          <w:b/>
          <w:iCs/>
        </w:rPr>
        <w:t xml:space="preserve">…………… </w:t>
      </w:r>
      <w:r w:rsidR="0075600E" w:rsidRPr="00FC4767">
        <w:rPr>
          <w:rFonts w:ascii="Verdana" w:eastAsia="Arial Unicode MS" w:hAnsi="Verdana"/>
          <w:iCs/>
        </w:rPr>
        <w:t xml:space="preserve">nr rachunku </w:t>
      </w:r>
      <w:r w:rsidR="0075600E" w:rsidRPr="00FC4767">
        <w:rPr>
          <w:rFonts w:ascii="Verdana" w:eastAsia="Arial Unicode MS" w:hAnsi="Verdana"/>
          <w:b/>
          <w:iCs/>
        </w:rPr>
        <w:t>…………….</w:t>
      </w:r>
      <w:r w:rsidR="0075600E" w:rsidRPr="00FC4767">
        <w:rPr>
          <w:rFonts w:ascii="Verdana" w:eastAsia="Arial Unicode MS" w:hAnsi="Verdana"/>
          <w:iCs/>
        </w:rPr>
        <w:t>.</w:t>
      </w:r>
    </w:p>
    <w:p w14:paraId="350D6AD2" w14:textId="206F304E" w:rsidR="0075600E" w:rsidRPr="00FC4767" w:rsidRDefault="00B14C5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7</w:t>
      </w:r>
      <w:r w:rsidR="0075600E">
        <w:rPr>
          <w:rFonts w:ascii="Verdana" w:eastAsia="Arial Unicode MS" w:hAnsi="Verdana"/>
          <w:iCs/>
        </w:rPr>
        <w:t xml:space="preserve">. </w:t>
      </w:r>
      <w:r w:rsidR="0075600E" w:rsidRPr="00FC4767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14:paraId="5EC7CC42" w14:textId="73B2537A" w:rsidR="0075600E" w:rsidRPr="00FC4767" w:rsidRDefault="00B14C5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8</w:t>
      </w:r>
      <w:r w:rsidR="0075600E">
        <w:rPr>
          <w:rFonts w:ascii="Verdana" w:eastAsia="Arial Unicode MS" w:hAnsi="Verdana"/>
          <w:iCs/>
        </w:rPr>
        <w:t xml:space="preserve">. </w:t>
      </w:r>
      <w:r w:rsidR="0075600E" w:rsidRPr="00FC4767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31F3F53E" w14:textId="0289FB42" w:rsidR="0075600E" w:rsidRPr="00FC4767" w:rsidRDefault="00B14C5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9</w:t>
      </w:r>
      <w:r w:rsidR="0075600E">
        <w:rPr>
          <w:rFonts w:ascii="Verdana" w:eastAsia="Arial Unicode MS" w:hAnsi="Verdana"/>
          <w:iCs/>
        </w:rPr>
        <w:t xml:space="preserve">. </w:t>
      </w:r>
      <w:r w:rsidR="0075600E" w:rsidRPr="00FC4767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="0075600E" w:rsidRPr="00FC4767">
        <w:rPr>
          <w:rFonts w:ascii="Verdana" w:eastAsia="Arial Unicode MS" w:hAnsi="Verdana"/>
          <w:iCs/>
        </w:rPr>
        <w:br/>
        <w:t>w ustawowej wysokości.</w:t>
      </w:r>
    </w:p>
    <w:p w14:paraId="77140943" w14:textId="709E2814" w:rsidR="0075600E" w:rsidRPr="00FC4767" w:rsidRDefault="0075600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1</w:t>
      </w:r>
      <w:r w:rsidR="00B14C5E">
        <w:rPr>
          <w:rFonts w:ascii="Verdana" w:eastAsia="Arial Unicode MS" w:hAnsi="Verdana"/>
          <w:iCs/>
        </w:rPr>
        <w:t>0</w:t>
      </w:r>
      <w:r>
        <w:rPr>
          <w:rFonts w:ascii="Verdana" w:eastAsia="Arial Unicode MS" w:hAnsi="Verdana"/>
          <w:iCs/>
        </w:rPr>
        <w:t xml:space="preserve">. </w:t>
      </w:r>
      <w:r w:rsidRPr="00FC4767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56B442F4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14:paraId="5C796EF8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4 Oświadczenia stron</w:t>
      </w:r>
      <w:bookmarkEnd w:id="5"/>
      <w:bookmarkEnd w:id="6"/>
    </w:p>
    <w:p w14:paraId="39A30240" w14:textId="77777777" w:rsidR="0075600E" w:rsidRPr="00FC4767" w:rsidRDefault="0075600E" w:rsidP="0075600E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Wykonawca zobowiązuje się do wykonania przedmiotu Umowy ze szczególną starannością, przestrzegając wszelkich wymaganych prawem przepisów, stosownych norm.</w:t>
      </w:r>
    </w:p>
    <w:p w14:paraId="3D9A2924" w14:textId="77777777" w:rsidR="0075600E" w:rsidRPr="00FC4767" w:rsidRDefault="0075600E" w:rsidP="0075600E">
      <w:pPr>
        <w:contextualSpacing/>
        <w:jc w:val="both"/>
        <w:outlineLvl w:val="0"/>
        <w:rPr>
          <w:rFonts w:ascii="Verdana" w:hAnsi="Verdana"/>
          <w:color w:val="000000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Wykonawca oświadcza, że </w:t>
      </w:r>
      <w:r w:rsidRPr="00FC4767">
        <w:rPr>
          <w:rFonts w:ascii="Verdana" w:hAnsi="Verdana"/>
          <w:color w:val="000000"/>
        </w:rPr>
        <w:t>posiada odpowiednią wiedzę, umiejętności i uprawnienia konieczne dla prawidłowego wykonywania Umowy.</w:t>
      </w:r>
    </w:p>
    <w:p w14:paraId="5E292663" w14:textId="77777777" w:rsidR="0075600E" w:rsidRPr="00FC4767" w:rsidRDefault="0075600E" w:rsidP="0075600E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color w:val="000000"/>
        </w:rPr>
        <w:t xml:space="preserve">3. </w:t>
      </w:r>
      <w:r w:rsidRPr="00FC4767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6BB29BC6" w14:textId="77777777" w:rsidR="0075600E" w:rsidRPr="00FC4767" w:rsidRDefault="0075600E" w:rsidP="0075600E">
      <w:pPr>
        <w:tabs>
          <w:tab w:val="left" w:pos="300"/>
        </w:tabs>
        <w:rPr>
          <w:rFonts w:ascii="Verdana" w:hAnsi="Verdana"/>
          <w:b/>
          <w:bCs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</w:p>
    <w:p w14:paraId="3E0EE5C7" w14:textId="77777777" w:rsidR="0075600E" w:rsidRPr="00FC4767" w:rsidRDefault="0075600E" w:rsidP="0075600E">
      <w:pPr>
        <w:jc w:val="center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FC4767">
        <w:rPr>
          <w:rFonts w:ascii="Verdana" w:hAnsi="Verdana"/>
          <w:b/>
          <w:bCs/>
        </w:rPr>
        <w:t xml:space="preserve"> Dane osobowe</w:t>
      </w:r>
    </w:p>
    <w:p w14:paraId="5C91DE08" w14:textId="77777777" w:rsidR="0075600E" w:rsidRPr="00FC4767" w:rsidRDefault="0075600E" w:rsidP="0075600E">
      <w:pPr>
        <w:shd w:val="clear" w:color="auto" w:fill="FFFFFF"/>
        <w:jc w:val="both"/>
        <w:rPr>
          <w:rFonts w:ascii="Verdana" w:hAnsi="Verdana"/>
        </w:rPr>
      </w:pPr>
      <w:r w:rsidRPr="00FC4767">
        <w:rPr>
          <w:rFonts w:ascii="Verdana" w:hAnsi="Verdana"/>
        </w:rPr>
        <w:t>1.</w:t>
      </w:r>
      <w:r>
        <w:rPr>
          <w:sz w:val="24"/>
          <w:szCs w:val="24"/>
        </w:rPr>
        <w:t xml:space="preserve"> </w:t>
      </w:r>
      <w:r w:rsidRPr="00FC4767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62FFB178" w14:textId="77777777" w:rsidR="0075600E" w:rsidRPr="00FC4767" w:rsidRDefault="0075600E" w:rsidP="0075600E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>Zleceniobiorca zobowiązuje się przetwarzać powierzone dane osobowe wyłącznie w celu przewidzianym w niniejszej Umowie oraz w zakresie określonym w umowie powierzenia przetwarzania danych osobowych.</w:t>
      </w:r>
    </w:p>
    <w:p w14:paraId="06483D43" w14:textId="77777777" w:rsidR="0075600E" w:rsidRPr="00FC4767" w:rsidRDefault="0075600E" w:rsidP="0075600E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>Zleceniobiorca obowiązany jest przed rozpoczęciem przetwarzania danych podjąć środki zabezpieczające dane osobowe oraz spełniać wymagania określone w przepisach prawnych dotyczących ochrony danych osobowych.</w:t>
      </w:r>
    </w:p>
    <w:p w14:paraId="1C62DFB3" w14:textId="77777777" w:rsidR="0075600E" w:rsidRPr="00FC4767" w:rsidRDefault="0075600E" w:rsidP="0075600E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14:paraId="182C9DE3" w14:textId="77777777" w:rsidR="0075600E" w:rsidRPr="00FC4767" w:rsidRDefault="0075600E" w:rsidP="0075600E">
      <w:pPr>
        <w:jc w:val="center"/>
        <w:rPr>
          <w:rFonts w:ascii="Verdana" w:hAnsi="Verdana"/>
        </w:rPr>
      </w:pPr>
      <w:r>
        <w:rPr>
          <w:rFonts w:ascii="Verdana" w:hAnsi="Verdana"/>
          <w:b/>
          <w:bCs/>
        </w:rPr>
        <w:t>§ 6</w:t>
      </w:r>
      <w:r w:rsidRPr="00FC4767">
        <w:rPr>
          <w:rFonts w:ascii="Verdana" w:hAnsi="Verdana"/>
          <w:b/>
          <w:bCs/>
        </w:rPr>
        <w:t xml:space="preserve"> Klauzula poufności</w:t>
      </w:r>
    </w:p>
    <w:p w14:paraId="02B1C85D" w14:textId="77777777"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FC4767">
        <w:rPr>
          <w:rFonts w:ascii="Verdana" w:hAnsi="Verdana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7960426B" w14:textId="77777777"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 razie wątpliwości, czy określona informacja stanowi tajemnicę, Wykonawca zobowiązany jest zwrócić się w formie pisemnej do Jednostki o wyjaśnienie takiej wątpliwości. </w:t>
      </w:r>
    </w:p>
    <w:p w14:paraId="7CE0EA45" w14:textId="77777777"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 xml:space="preserve">Wykonawca zobowiązuje się do wykorzystania uzyskanych, powyższych informacji jedynie w celu wykonania przedmiotu umowy. </w:t>
      </w:r>
    </w:p>
    <w:p w14:paraId="5B886375" w14:textId="77777777"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FC4767">
        <w:rPr>
          <w:rFonts w:ascii="Verdana" w:hAnsi="Verdana"/>
        </w:rPr>
        <w:t xml:space="preserve">Wykonawca zobowiązuje się ujawnić powyższe informacje tylko tym pracownikom Wykonawcy i podwykonawcom, wobec których ujawnienie takie będzie uzasadnione zakresem, w którym wykonują przedmiot umowy. </w:t>
      </w:r>
    </w:p>
    <w:p w14:paraId="1A5C6C3A" w14:textId="77777777"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FC4767">
        <w:rPr>
          <w:rFonts w:ascii="Verdana" w:hAnsi="Verdana"/>
        </w:rPr>
        <w:t xml:space="preserve">Powyższe przepisy nie będą miały zastosowania wobec informacji powszechnie znanych lub opublikowanych oraz w przypadku żądania ich ujawnienia przez uprawniony organ. </w:t>
      </w:r>
    </w:p>
    <w:p w14:paraId="66B0B60C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444E76B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026EAD6C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FC4767">
        <w:rPr>
          <w:rFonts w:ascii="Verdana" w:hAnsi="Verdana"/>
          <w:b/>
          <w:bCs/>
        </w:rPr>
        <w:t xml:space="preserve"> Kary umowne</w:t>
      </w:r>
      <w:bookmarkEnd w:id="10"/>
      <w:bookmarkEnd w:id="11"/>
    </w:p>
    <w:p w14:paraId="6AFFA887" w14:textId="77777777" w:rsidR="0075600E" w:rsidRPr="00FC476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FC4767"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14:paraId="6CF127E5" w14:textId="5EA2BACA" w:rsidR="0075600E" w:rsidRPr="00D2476E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FF0000"/>
        </w:rPr>
      </w:pPr>
      <w:r w:rsidRPr="00D2476E">
        <w:rPr>
          <w:rFonts w:ascii="Verdana" w:eastAsia="Arial Unicode MS" w:hAnsi="Verdana"/>
          <w:color w:val="FF0000"/>
        </w:rPr>
        <w:lastRenderedPageBreak/>
        <w:t xml:space="preserve">2. Jeżeli </w:t>
      </w:r>
      <w:r w:rsidR="00D2476E" w:rsidRPr="00D2476E">
        <w:rPr>
          <w:rFonts w:ascii="Verdana" w:eastAsia="Arial Unicode MS" w:hAnsi="Verdana"/>
          <w:color w:val="FF0000"/>
        </w:rPr>
        <w:t>zwłoka</w:t>
      </w:r>
      <w:r w:rsidRPr="00D2476E">
        <w:rPr>
          <w:rFonts w:ascii="Verdana" w:eastAsia="Arial Unicode MS" w:hAnsi="Verdana"/>
          <w:color w:val="FF0000"/>
        </w:rPr>
        <w:t xml:space="preserve">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D2476E">
        <w:rPr>
          <w:rFonts w:ascii="Verdana" w:hAnsi="Verdana"/>
          <w:iCs/>
          <w:color w:val="FF0000"/>
        </w:rPr>
        <w:t>wynagrodzenia umownego.</w:t>
      </w:r>
    </w:p>
    <w:p w14:paraId="7A947FD6" w14:textId="77777777" w:rsidR="0075600E" w:rsidRPr="00FC476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3. </w:t>
      </w:r>
      <w:r w:rsidRPr="00FC4767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2DF93A7E" w14:textId="77777777" w:rsidR="0075600E" w:rsidRPr="00FC476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4. </w:t>
      </w:r>
      <w:r w:rsidRPr="00FC4767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4D45B017" w14:textId="77777777" w:rsidR="0075600E" w:rsidRPr="00FC476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5. </w:t>
      </w:r>
      <w:r w:rsidRPr="00FC4767">
        <w:rPr>
          <w:rFonts w:ascii="Verdana" w:eastAsia="Arial Unicode MS" w:hAnsi="Verdana"/>
        </w:rPr>
        <w:t xml:space="preserve">Jeżeli kary umowne, o których mowa w </w:t>
      </w:r>
      <w:r w:rsidRPr="00FC4767">
        <w:rPr>
          <w:rFonts w:ascii="Verdana" w:hAnsi="Verdana"/>
          <w:bCs/>
        </w:rPr>
        <w:t xml:space="preserve">§ </w:t>
      </w:r>
      <w:r>
        <w:rPr>
          <w:rFonts w:ascii="Verdana" w:hAnsi="Verdana"/>
          <w:bCs/>
        </w:rPr>
        <w:t>8</w:t>
      </w:r>
      <w:r w:rsidRPr="00FC4767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058144AA" w14:textId="59F1FF85" w:rsidR="0075600E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6. </w:t>
      </w:r>
      <w:r w:rsidRPr="00FC4767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33E47319" w14:textId="655CD0BA" w:rsidR="00645EFB" w:rsidRPr="00FC4767" w:rsidRDefault="00645EFB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7.</w:t>
      </w:r>
      <w:r w:rsidRPr="00645EFB">
        <w:rPr>
          <w:rFonts w:ascii="Verdana" w:eastAsia="Arial Unicode MS" w:hAnsi="Verdana"/>
        </w:rPr>
        <w:tab/>
        <w:t>Łączna maksymalna wysokość kar umownych, których mogą dochodzić Strony nie może przekroczyć 20% wynagrodzenia netto o którym mowa w § 3</w:t>
      </w:r>
      <w:r>
        <w:rPr>
          <w:rFonts w:ascii="Verdana" w:eastAsia="Arial Unicode MS" w:hAnsi="Verdana"/>
        </w:rPr>
        <w:t xml:space="preserve"> </w:t>
      </w:r>
      <w:r w:rsidRPr="00645EFB">
        <w:rPr>
          <w:rFonts w:ascii="Verdana" w:eastAsia="Arial Unicode MS" w:hAnsi="Verdana"/>
        </w:rPr>
        <w:t>ust. 1 umowy.</w:t>
      </w:r>
    </w:p>
    <w:p w14:paraId="4B33ED39" w14:textId="77777777" w:rsidR="0075600E" w:rsidRPr="00FC4767" w:rsidRDefault="0075600E" w:rsidP="0075600E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14:paraId="222077C7" w14:textId="77777777" w:rsidR="0075600E" w:rsidRPr="00FC4767" w:rsidRDefault="0075600E" w:rsidP="0075600E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FC4767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FC4767">
        <w:rPr>
          <w:rFonts w:ascii="Verdana" w:eastAsia="Arial Unicode MS" w:hAnsi="Verdana"/>
        </w:rPr>
        <w:t xml:space="preserve"> </w:t>
      </w:r>
      <w:r w:rsidRPr="00FC4767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14:paraId="67275700" w14:textId="77777777" w:rsidR="00D2476E" w:rsidRPr="00D2476E" w:rsidRDefault="00D2476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FF0000"/>
        </w:rPr>
      </w:pPr>
      <w:r w:rsidRPr="00D2476E">
        <w:rPr>
          <w:rFonts w:ascii="Verdana" w:eastAsia="Arial Unicode MS" w:hAnsi="Verdana"/>
          <w:color w:val="FF0000"/>
        </w:rPr>
        <w:t>1. Zamawiający może odstąpić od Umowy w przypadku wystąpienia okoliczności, o których mowa w art. 456 ustawy z dnia 11 września 2019 r. Prawo zamówień publicznych (Dz.U. 2019 poz. 2019 ze zm.).</w:t>
      </w:r>
    </w:p>
    <w:p w14:paraId="5A4DA237" w14:textId="46C0A283"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F54EFB8" w14:textId="77777777"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287D5A95" w14:textId="77777777" w:rsidR="0075600E" w:rsidRPr="00FC4767" w:rsidRDefault="0075600E" w:rsidP="0075600E">
      <w:pPr>
        <w:ind w:left="567"/>
        <w:jc w:val="center"/>
        <w:rPr>
          <w:rFonts w:ascii="Verdana" w:hAnsi="Verdana"/>
          <w:b/>
          <w:bCs/>
        </w:rPr>
      </w:pPr>
    </w:p>
    <w:p w14:paraId="6C08DFF7" w14:textId="77777777" w:rsidR="0075600E" w:rsidRPr="005A2C30" w:rsidRDefault="0075600E" w:rsidP="0075600E">
      <w:pPr>
        <w:ind w:left="567"/>
        <w:jc w:val="center"/>
        <w:rPr>
          <w:rFonts w:ascii="Verdana" w:hAnsi="Verdana"/>
          <w:b/>
          <w:bCs/>
        </w:rPr>
      </w:pPr>
      <w:r w:rsidRPr="005A2C30">
        <w:rPr>
          <w:rFonts w:ascii="Verdana" w:hAnsi="Verdana"/>
          <w:b/>
          <w:bCs/>
        </w:rPr>
        <w:t>§ 9 Zmiany Umowy</w:t>
      </w:r>
    </w:p>
    <w:p w14:paraId="67F7F331" w14:textId="77777777" w:rsidR="00F55672" w:rsidRPr="0033398D" w:rsidRDefault="00F55672" w:rsidP="00F55672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1. </w:t>
      </w:r>
      <w:r w:rsidRPr="0033398D">
        <w:rPr>
          <w:rFonts w:ascii="Verdana" w:hAnsi="Verdana"/>
          <w:color w:val="000000"/>
          <w:kern w:val="2"/>
        </w:rPr>
        <w:t>Wszelkie zmiany umowy wymagają zgody obu Stron i zachowania formy pisemnej pod rygorem nieważności.</w:t>
      </w:r>
    </w:p>
    <w:p w14:paraId="2E397DA9" w14:textId="77777777" w:rsidR="00F55672" w:rsidRPr="0033398D" w:rsidRDefault="00F55672" w:rsidP="00F55672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2. </w:t>
      </w:r>
      <w:r w:rsidRPr="004D13E9">
        <w:rPr>
          <w:rFonts w:ascii="Verdana" w:hAnsi="Verdana"/>
          <w:color w:val="000000"/>
          <w:kern w:val="2"/>
        </w:rPr>
        <w:t xml:space="preserve">Zmiany Umowy, o których mowa w ust. 1 muszą być dokonywane z zachowaniem przepisu art. 454 oraz 455 ustawy Prawo zamówień publicznych.  </w:t>
      </w:r>
    </w:p>
    <w:p w14:paraId="6E969495" w14:textId="77777777" w:rsidR="00F55672" w:rsidRPr="0033398D" w:rsidRDefault="00F55672" w:rsidP="00F55672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3. </w:t>
      </w:r>
      <w:r w:rsidRPr="0033398D">
        <w:rPr>
          <w:rFonts w:ascii="Verdana" w:hAnsi="Verdana"/>
          <w:color w:val="000000"/>
          <w:kern w:val="2"/>
        </w:rPr>
        <w:t>Dopuszcza się możliwość zmiany ustaleń niniejszej umowy w sto</w:t>
      </w:r>
      <w:r>
        <w:rPr>
          <w:rFonts w:ascii="Verdana" w:hAnsi="Verdana"/>
          <w:color w:val="000000"/>
          <w:kern w:val="2"/>
        </w:rPr>
        <w:t>sunku do treści oferty Zleceniobiorcy</w:t>
      </w:r>
      <w:r w:rsidRPr="0033398D">
        <w:rPr>
          <w:rFonts w:ascii="Verdana" w:hAnsi="Verdana"/>
          <w:color w:val="000000"/>
          <w:kern w:val="2"/>
        </w:rPr>
        <w:t xml:space="preserve"> w następującym zakresie: </w:t>
      </w:r>
    </w:p>
    <w:p w14:paraId="21CF1051" w14:textId="77777777" w:rsidR="00F55672" w:rsidRPr="0033398D" w:rsidRDefault="00F55672" w:rsidP="00F55672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>terminu realizacji przedmiotu zamówienia</w:t>
      </w:r>
      <w:r w:rsidRPr="0033398D">
        <w:rPr>
          <w:rFonts w:ascii="Verdana" w:hAnsi="Verdana"/>
          <w:color w:val="000000"/>
          <w:kern w:val="2"/>
        </w:rPr>
        <w:t>, gdy jest ona spowodowana:</w:t>
      </w:r>
    </w:p>
    <w:p w14:paraId="1FB1B464" w14:textId="77777777" w:rsidR="00F55672" w:rsidRPr="0033398D" w:rsidRDefault="00F55672" w:rsidP="00F55672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14:paraId="7F62264F" w14:textId="77777777" w:rsidR="00F55672" w:rsidRPr="0033398D" w:rsidRDefault="00F55672" w:rsidP="00F55672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następstwem okoliczności leżących po stronie Zleceniodawcy lub przeszkodami dającymi się przypisać Zleceniodawcy, </w:t>
      </w:r>
    </w:p>
    <w:p w14:paraId="73649790" w14:textId="77777777" w:rsidR="00F55672" w:rsidRPr="0033398D" w:rsidRDefault="00F55672" w:rsidP="00F55672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75175AAF" w14:textId="77777777" w:rsidR="00F55672" w:rsidRPr="0002546C" w:rsidRDefault="00F55672" w:rsidP="00F55672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 xml:space="preserve">osób przewidzianych do realizacji zamówienia przez Strony </w:t>
      </w:r>
      <w:r w:rsidRPr="0033398D">
        <w:rPr>
          <w:rFonts w:ascii="Verdana" w:hAnsi="Verdana"/>
          <w:color w:val="000000"/>
          <w:kern w:val="2"/>
        </w:rPr>
        <w:t xml:space="preserve">pod warunkiem, że osoby zaproponowane będą posiadały co najmniej takie uprawnienia, które potwierdzają spełnienie  warunku w stopniu nie mniejszym niż wymagany w trakcie postepowania o </w:t>
      </w:r>
      <w:r w:rsidRPr="0002546C">
        <w:rPr>
          <w:rFonts w:ascii="Verdana" w:hAnsi="Verdana"/>
          <w:color w:val="000000"/>
          <w:kern w:val="2"/>
        </w:rPr>
        <w:t>udzielenie zamówienia w zakresie osób,</w:t>
      </w:r>
    </w:p>
    <w:p w14:paraId="1BFED0A8" w14:textId="77777777" w:rsidR="00F55672" w:rsidRPr="0002546C" w:rsidRDefault="00F55672" w:rsidP="00F55672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14:paraId="199771DC" w14:textId="77777777" w:rsidR="00F55672" w:rsidRPr="0002546C" w:rsidRDefault="00F55672" w:rsidP="00F55672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14:paraId="61F7BA92" w14:textId="77777777" w:rsidR="00F55672" w:rsidRPr="00D6747D" w:rsidRDefault="00F55672" w:rsidP="00F55672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</w:rPr>
        <w:t xml:space="preserve">zmiany </w:t>
      </w:r>
      <w:r w:rsidRPr="0002546C">
        <w:rPr>
          <w:rFonts w:ascii="Verdana" w:hAnsi="Verdana"/>
          <w:bCs/>
        </w:rPr>
        <w:t>albo</w:t>
      </w:r>
      <w:r w:rsidRPr="0002546C">
        <w:rPr>
          <w:rFonts w:ascii="Verdana" w:hAnsi="Verdana"/>
        </w:rPr>
        <w:t xml:space="preserve"> rezygnacji</w:t>
      </w:r>
      <w:r w:rsidRPr="0033398D">
        <w:rPr>
          <w:rFonts w:ascii="Verdana" w:hAnsi="Verdana"/>
        </w:rPr>
        <w:t xml:space="preserve"> z pod</w:t>
      </w:r>
      <w:r>
        <w:rPr>
          <w:rFonts w:ascii="Verdana" w:hAnsi="Verdana"/>
        </w:rPr>
        <w:t>wykonawcy</w:t>
      </w:r>
      <w:r w:rsidRPr="0033398D">
        <w:rPr>
          <w:rFonts w:ascii="Verdana" w:hAnsi="Verdana"/>
        </w:rPr>
        <w:t xml:space="preserve"> jeżeli dotyczy podmiotu, na którego zasoby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powoływał się, na zasadach określonych w art. 26 ust. 2b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 xml:space="preserve">, w celu wykazania spełniania warunków udziału w postępowaniu, o których mowa w art. 22 ust. 1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>. Zleceniobiorca jest obowiązany wykazać Zleceniodawcy, iż proponowany inny pod</w:t>
      </w:r>
      <w:r>
        <w:rPr>
          <w:rFonts w:ascii="Verdana" w:hAnsi="Verdana"/>
        </w:rPr>
        <w:t>wykonawca</w:t>
      </w:r>
      <w:r w:rsidRPr="0033398D">
        <w:rPr>
          <w:rFonts w:ascii="Verdana" w:hAnsi="Verdana"/>
        </w:rPr>
        <w:t xml:space="preserve"> lub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samodzielnie spełnia je w stopniu nie mniejszym niż wymagany w trakcie postępowania o udzielenie zamówienia</w:t>
      </w:r>
      <w:r>
        <w:rPr>
          <w:rFonts w:ascii="Verdana" w:hAnsi="Verdana"/>
        </w:rPr>
        <w:t>,</w:t>
      </w:r>
    </w:p>
    <w:p w14:paraId="77BD4EF9" w14:textId="77777777" w:rsidR="00F55672" w:rsidRPr="0033398D" w:rsidRDefault="00F55672" w:rsidP="00F55672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lastRenderedPageBreak/>
        <w:t>ograniczenia zakresu prac objętych niniejszą umową w przypadku stwierdzenia braku  konieczności wykonywania części zam</w:t>
      </w:r>
      <w:r>
        <w:rPr>
          <w:rFonts w:ascii="Verdana" w:hAnsi="Verdana"/>
          <w:color w:val="000000"/>
          <w:kern w:val="2"/>
        </w:rPr>
        <w:t>ówienia.</w:t>
      </w:r>
    </w:p>
    <w:p w14:paraId="348BA1CA" w14:textId="77777777" w:rsidR="00F55672" w:rsidRPr="0033398D" w:rsidRDefault="00F55672" w:rsidP="00F55672">
      <w:pPr>
        <w:suppressAutoHyphens/>
        <w:ind w:right="-189"/>
        <w:jc w:val="both"/>
        <w:rPr>
          <w:rFonts w:ascii="Verdana" w:eastAsia="Calibri" w:hAnsi="Verdana"/>
          <w:color w:val="000000"/>
          <w:kern w:val="2"/>
          <w:lang w:eastAsia="en-US"/>
        </w:rPr>
      </w:pPr>
      <w:r>
        <w:rPr>
          <w:rFonts w:ascii="Verdana" w:hAnsi="Verdana"/>
          <w:color w:val="000000"/>
          <w:kern w:val="2"/>
        </w:rPr>
        <w:t xml:space="preserve">4. </w:t>
      </w:r>
      <w:r w:rsidRPr="0033398D">
        <w:rPr>
          <w:rFonts w:ascii="Verdana" w:hAnsi="Verdana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Verdana" w:hAnsi="Verdana"/>
          <w:color w:val="000000"/>
          <w:kern w:val="2"/>
        </w:rPr>
        <w:t>Zleceniobiorcy</w:t>
      </w:r>
      <w:r w:rsidRPr="0033398D">
        <w:rPr>
          <w:rFonts w:ascii="Verdana" w:hAnsi="Verdana"/>
          <w:color w:val="000000"/>
          <w:kern w:val="2"/>
        </w:rPr>
        <w:t xml:space="preserve">.  </w:t>
      </w:r>
    </w:p>
    <w:p w14:paraId="36F5ED39" w14:textId="77777777" w:rsidR="0075600E" w:rsidRPr="00FC4767" w:rsidRDefault="0075600E" w:rsidP="00D2476E">
      <w:pPr>
        <w:rPr>
          <w:rFonts w:ascii="Verdana" w:hAnsi="Verdana"/>
          <w:b/>
          <w:bCs/>
        </w:rPr>
      </w:pPr>
    </w:p>
    <w:p w14:paraId="139A76BB" w14:textId="4CA185F2" w:rsidR="0075600E" w:rsidRPr="00D2476E" w:rsidRDefault="0075600E" w:rsidP="0075600E">
      <w:pPr>
        <w:ind w:left="567"/>
        <w:jc w:val="center"/>
        <w:rPr>
          <w:rFonts w:ascii="Verdana" w:hAnsi="Verdana"/>
          <w:b/>
          <w:bCs/>
          <w:color w:val="FF0000"/>
        </w:rPr>
      </w:pPr>
      <w:r w:rsidRPr="00D2476E">
        <w:rPr>
          <w:rFonts w:ascii="Verdana" w:hAnsi="Verdana"/>
          <w:b/>
          <w:bCs/>
          <w:color w:val="FF0000"/>
        </w:rPr>
        <w:t>§ 1</w:t>
      </w:r>
      <w:r w:rsidR="00D2476E" w:rsidRPr="00D2476E">
        <w:rPr>
          <w:rFonts w:ascii="Verdana" w:hAnsi="Verdana"/>
          <w:b/>
          <w:bCs/>
          <w:color w:val="FF0000"/>
        </w:rPr>
        <w:t>0</w:t>
      </w:r>
      <w:r w:rsidRPr="00D2476E">
        <w:rPr>
          <w:rFonts w:ascii="Verdana" w:hAnsi="Verdana"/>
          <w:b/>
          <w:bCs/>
          <w:color w:val="FF0000"/>
        </w:rPr>
        <w:t xml:space="preserve"> Postanowienia końcowe</w:t>
      </w:r>
    </w:p>
    <w:p w14:paraId="27C9A14D" w14:textId="77777777"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 sprawach nieuregulowanych niniejszą umową stosuje się przepisy Kodeksu cywilnego.</w:t>
      </w:r>
    </w:p>
    <w:p w14:paraId="7D3DD7BE" w14:textId="77777777"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488A8CE2" w14:textId="77777777"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064B937F" w14:textId="77777777" w:rsidR="0075600E" w:rsidRPr="00FC4767" w:rsidRDefault="0075600E" w:rsidP="0075600E">
      <w:pPr>
        <w:rPr>
          <w:rFonts w:ascii="Verdana" w:hAnsi="Verdana"/>
        </w:rPr>
      </w:pPr>
    </w:p>
    <w:p w14:paraId="1C661700" w14:textId="77777777" w:rsidR="0075600E" w:rsidRPr="00FC4767" w:rsidRDefault="0075600E" w:rsidP="0075600E">
      <w:pPr>
        <w:rPr>
          <w:rFonts w:ascii="Verdana" w:hAnsi="Verdana"/>
        </w:rPr>
      </w:pPr>
    </w:p>
    <w:p w14:paraId="138D26C1" w14:textId="77777777" w:rsidR="0075600E" w:rsidRPr="00FC4767" w:rsidRDefault="0075600E" w:rsidP="0075600E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FC4767">
        <w:rPr>
          <w:rFonts w:ascii="Verdana" w:hAnsi="Verdana"/>
        </w:rPr>
        <w:tab/>
      </w:r>
      <w:r w:rsidRPr="00FC4767">
        <w:rPr>
          <w:rFonts w:ascii="Bookman Old Style" w:hAnsi="Bookman Old Style"/>
          <w:sz w:val="22"/>
          <w:szCs w:val="22"/>
        </w:rPr>
        <w:t xml:space="preserve">      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14:paraId="29148618" w14:textId="77777777" w:rsidR="0075600E" w:rsidRPr="00FC4767" w:rsidRDefault="0075600E" w:rsidP="0075600E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1369013E" w14:textId="77777777" w:rsidR="0075600E" w:rsidRPr="00FC4767" w:rsidRDefault="0075600E" w:rsidP="0075600E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3E6155AE" w14:textId="77777777" w:rsidR="0075600E" w:rsidRPr="00FC4767" w:rsidRDefault="0075600E" w:rsidP="0075600E">
      <w:pPr>
        <w:rPr>
          <w:rFonts w:ascii="Bookman Old Style" w:hAnsi="Bookman Old Style"/>
          <w:sz w:val="22"/>
          <w:szCs w:val="22"/>
        </w:rPr>
      </w:pPr>
      <w:r w:rsidRPr="00FC4767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FC4767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3720C9DB" w14:textId="77777777" w:rsidR="0075600E" w:rsidRPr="00515684" w:rsidRDefault="0075600E" w:rsidP="0075600E">
      <w:pPr>
        <w:rPr>
          <w:rFonts w:ascii="Bookman Old Style" w:hAnsi="Bookman Old Style"/>
          <w:i/>
        </w:rPr>
      </w:pPr>
      <w:r w:rsidRPr="00FC4767">
        <w:rPr>
          <w:rFonts w:ascii="Bookman Old Style" w:hAnsi="Bookman Old Style"/>
          <w:i/>
        </w:rPr>
        <w:t xml:space="preserve">          Data i podpis                                                          </w:t>
      </w:r>
      <w:r>
        <w:rPr>
          <w:rFonts w:ascii="Bookman Old Style" w:hAnsi="Bookman Old Style"/>
          <w:i/>
        </w:rPr>
        <w:t xml:space="preserve">                   Data i podpis</w:t>
      </w:r>
    </w:p>
    <w:p w14:paraId="7FECA1A2" w14:textId="77777777" w:rsidR="0075600E" w:rsidRDefault="0075600E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  </w:t>
      </w:r>
    </w:p>
    <w:p w14:paraId="3401C434" w14:textId="77777777" w:rsidR="0075600E" w:rsidRDefault="0075600E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42D0DE93" w14:textId="77777777" w:rsidR="0075600E" w:rsidRDefault="0075600E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61F78584" w14:textId="77777777" w:rsidR="0075600E" w:rsidRPr="006232F1" w:rsidRDefault="0075600E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Cs/>
          <w:color w:val="000000"/>
        </w:rPr>
        <w:t>Zał. Nr 2 do umowy</w:t>
      </w:r>
    </w:p>
    <w:p w14:paraId="6FCA0A2B" w14:textId="77777777" w:rsidR="0075600E" w:rsidRDefault="0075600E" w:rsidP="0075600E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34F4FF12" w14:textId="77777777" w:rsidR="0075600E" w:rsidRPr="00BA397C" w:rsidRDefault="0075600E" w:rsidP="0075600E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 w:rsidRPr="00BA397C"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14:paraId="35EA1B4C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71261091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14:paraId="5C568256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pomiędzy:</w:t>
      </w:r>
    </w:p>
    <w:p w14:paraId="7DD2FA3A" w14:textId="77777777"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/>
          <w:b/>
        </w:rPr>
        <w:t xml:space="preserve">Akademią Górniczo-Hutniczą im. Stanisława Staszica w Krakowie </w:t>
      </w:r>
      <w:r w:rsidRPr="00BA397C">
        <w:rPr>
          <w:rFonts w:ascii="Verdana" w:hAnsi="Verdana"/>
          <w:b/>
        </w:rPr>
        <w:br/>
      </w:r>
      <w:r w:rsidRPr="00BA397C">
        <w:rPr>
          <w:rFonts w:ascii="Verdana" w:hAnsi="Verdana"/>
        </w:rPr>
        <w:t xml:space="preserve">Al. Mickiewicza 30, 30-059 Kraków </w:t>
      </w:r>
    </w:p>
    <w:p w14:paraId="21D66CDF" w14:textId="77777777"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/>
        </w:rPr>
        <w:t>reprezentowaną przez:</w:t>
      </w:r>
    </w:p>
    <w:p w14:paraId="3A1B6CC5" w14:textId="77777777"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/>
        </w:rPr>
        <w:t>……………………………………………………………………………………………</w:t>
      </w:r>
    </w:p>
    <w:p w14:paraId="49289F87" w14:textId="77777777"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 w:cs="TimesNewRomanPSMT"/>
          <w:color w:val="000000"/>
        </w:rPr>
        <w:t>zwaną dalej również „A</w:t>
      </w:r>
      <w:r>
        <w:rPr>
          <w:rFonts w:ascii="Verdana" w:hAnsi="Verdana" w:cs="TimesNewRomanPSMT"/>
          <w:color w:val="000000"/>
        </w:rPr>
        <w:t>GH</w:t>
      </w:r>
      <w:r w:rsidRPr="00BA397C">
        <w:rPr>
          <w:rFonts w:ascii="Verdana" w:hAnsi="Verdana" w:cs="TimesNewRomanPSMT"/>
          <w:color w:val="000000"/>
        </w:rPr>
        <w:t>”</w:t>
      </w:r>
    </w:p>
    <w:p w14:paraId="367CCF57" w14:textId="77777777"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/>
        </w:rPr>
        <w:t>a</w:t>
      </w:r>
    </w:p>
    <w:p w14:paraId="6D2B1984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297EBFC9" w14:textId="77777777" w:rsidR="0075600E" w:rsidRPr="00BA397C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* </w:t>
      </w:r>
      <w:r w:rsidRPr="00BA397C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7E904BF8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>reprezentowaną przez: ....</w:t>
      </w:r>
    </w:p>
    <w:p w14:paraId="00BF7404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lub </w:t>
      </w:r>
    </w:p>
    <w:p w14:paraId="4BD267F0" w14:textId="77777777" w:rsidR="0075600E" w:rsidRPr="00BA397C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</w:r>
      <w:r w:rsidRPr="00BA397C">
        <w:rPr>
          <w:rFonts w:ascii="Verdana" w:hAnsi="Verdana" w:cs="TimesNewRomanPSMT"/>
        </w:rPr>
        <w:t>i Informacji o Działalności Gospodarczej, NIP …………., REGON ……….,</w:t>
      </w:r>
    </w:p>
    <w:p w14:paraId="61EA3BA7" w14:textId="77777777" w:rsidR="0075600E" w:rsidRPr="00BA397C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BA397C">
        <w:rPr>
          <w:rFonts w:ascii="Verdana" w:hAnsi="Verdana" w:cs="TimesNewRomanPSMT"/>
          <w:i/>
        </w:rPr>
        <w:t xml:space="preserve">** dotyczy przedsiębiorców będący osobami fizycznymi </w:t>
      </w:r>
    </w:p>
    <w:p w14:paraId="71FF5653" w14:textId="77777777" w:rsidR="0075600E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zwaną(</w:t>
      </w:r>
      <w:proofErr w:type="spellStart"/>
      <w:r w:rsidRPr="00BA397C">
        <w:rPr>
          <w:rFonts w:ascii="Verdana" w:hAnsi="Verdana" w:cs="TimesNewRomanPSMT"/>
          <w:color w:val="000000"/>
        </w:rPr>
        <w:t>ym</w:t>
      </w:r>
      <w:proofErr w:type="spellEnd"/>
      <w:r w:rsidRPr="00BA397C">
        <w:rPr>
          <w:rFonts w:ascii="Verdana" w:hAnsi="Verdana" w:cs="TimesNewRomanPSMT"/>
          <w:color w:val="000000"/>
        </w:rPr>
        <w:t>) dalej również „Podmiotem przetwarzającym”.</w:t>
      </w:r>
    </w:p>
    <w:p w14:paraId="6B9F9421" w14:textId="77777777" w:rsidR="0075600E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64029811" w14:textId="77777777" w:rsidR="0075600E" w:rsidRPr="00663291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łącznie zwanymi „</w:t>
      </w:r>
      <w:r w:rsidRPr="00663291">
        <w:rPr>
          <w:rFonts w:ascii="Verdana" w:hAnsi="Verdana" w:cs="TimesNewRomanPSMT"/>
          <w:b/>
          <w:color w:val="000000"/>
        </w:rPr>
        <w:t>Stronami</w:t>
      </w:r>
      <w:r w:rsidRPr="00663291">
        <w:rPr>
          <w:rFonts w:ascii="Verdana" w:hAnsi="Verdana" w:cs="TimesNewRomanPSMT"/>
          <w:color w:val="000000"/>
        </w:rPr>
        <w:t>”.</w:t>
      </w:r>
    </w:p>
    <w:p w14:paraId="5290BB89" w14:textId="77777777" w:rsidR="0075600E" w:rsidRPr="00663291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15775E2C" w14:textId="77777777" w:rsidR="0075600E" w:rsidRPr="00663291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W związku z:</w:t>
      </w:r>
    </w:p>
    <w:p w14:paraId="1F648AF0" w14:textId="77777777" w:rsidR="0075600E" w:rsidRPr="00663291" w:rsidRDefault="0075600E" w:rsidP="0075600E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realizacją </w:t>
      </w:r>
      <w:r w:rsidRPr="001F2BA2">
        <w:rPr>
          <w:rFonts w:ascii="Verdana" w:hAnsi="Verdana" w:cs="TimesNewRomanPSMT"/>
          <w:color w:val="000000"/>
          <w:sz w:val="20"/>
          <w:szCs w:val="20"/>
        </w:rPr>
        <w:t xml:space="preserve">projektu POWR.03.05.00-00-Z307/17-00, współfinansowanego ze środków Europejskiego Funduszu Rozwoju Społecznego w ramach Programu Operacyjnego Wiedza Edukacja Rozwój 2014-2020 Oś III Szkolnictwo wyższe dla gospodarki i rozwoju, </w:t>
      </w:r>
      <w:r w:rsidRPr="001F2BA2">
        <w:rPr>
          <w:rFonts w:ascii="Verdana" w:hAnsi="Verdana" w:cs="TimesNewRomanPSMT"/>
          <w:color w:val="000000"/>
          <w:sz w:val="20"/>
          <w:szCs w:val="20"/>
        </w:rPr>
        <w:lastRenderedPageBreak/>
        <w:t>Działanie 3.5 Kompleksowe programy szkół wyższych pt. Zintegrowany Program Rozwoju Akademii Górniczo-Hutniczej w Krakowie.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, </w:t>
      </w:r>
    </w:p>
    <w:p w14:paraId="6F32E191" w14:textId="58C67AAE" w:rsidR="0075600E" w:rsidRPr="00663291" w:rsidRDefault="0075600E" w:rsidP="0075600E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zawarciem przez Strony umowy nr </w:t>
      </w:r>
      <w:r w:rsidRPr="0032129E">
        <w:rPr>
          <w:rFonts w:ascii="Verdana" w:hAnsi="Verdana" w:cs="TimesNewRomanPSMT"/>
          <w:color w:val="000000"/>
          <w:sz w:val="20"/>
          <w:szCs w:val="20"/>
        </w:rPr>
        <w:t>Kc-zp.272-</w:t>
      </w:r>
      <w:r w:rsidR="007D1845">
        <w:rPr>
          <w:rFonts w:ascii="Verdana" w:hAnsi="Verdana" w:cs="TimesNewRomanPSMT"/>
          <w:color w:val="000000"/>
          <w:sz w:val="20"/>
          <w:szCs w:val="20"/>
        </w:rPr>
        <w:t>003/21.</w:t>
      </w:r>
    </w:p>
    <w:p w14:paraId="0E04635A" w14:textId="77777777" w:rsidR="0075600E" w:rsidRPr="00663291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14:paraId="596427EB" w14:textId="77777777" w:rsidR="0075600E" w:rsidRPr="00663291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Strony zawierają niniejszą umowę powierzenia przetwarzania danych.</w:t>
      </w:r>
    </w:p>
    <w:p w14:paraId="725C535C" w14:textId="77777777" w:rsidR="0075600E" w:rsidRPr="00663291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663291">
        <w:rPr>
          <w:rFonts w:ascii="Verdana" w:hAnsi="Verdana"/>
          <w:b/>
        </w:rPr>
        <w:t>§ 1.</w:t>
      </w:r>
    </w:p>
    <w:p w14:paraId="5AF6ED53" w14:textId="77777777"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663291">
        <w:rPr>
          <w:rFonts w:ascii="Verdana" w:hAnsi="Verdana"/>
        </w:rPr>
        <w:t xml:space="preserve">AGH powierza Podmiotowi przetwarzającemu, w trybie art. 28 </w:t>
      </w:r>
      <w:r w:rsidRPr="00663291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663291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4DFB8190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przetwarzać powierzone mu dane osobowe zgodnie z niniejszą umową, RODO oraz z innymi przepisami</w:t>
      </w:r>
      <w:r w:rsidRPr="00BA397C">
        <w:rPr>
          <w:rFonts w:ascii="Verdana" w:hAnsi="Verdana"/>
        </w:rPr>
        <w:t xml:space="preserve"> prawa powszechnie obowiązującego, które chronią prawa osób, których dane dotyczą.</w:t>
      </w:r>
    </w:p>
    <w:p w14:paraId="44A6472E" w14:textId="77777777" w:rsidR="0075600E" w:rsidRPr="00EC78F4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oświadcza, iż stosuje środki bezpieczeństwa spełniające wymogi zawarte w RODO. </w:t>
      </w:r>
    </w:p>
    <w:p w14:paraId="3A058FB2" w14:textId="77777777" w:rsidR="0075600E" w:rsidRPr="004F376A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4F376A">
        <w:rPr>
          <w:rFonts w:ascii="Verdana" w:hAnsi="Verdana"/>
          <w:b/>
        </w:rPr>
        <w:t>§ 2.</w:t>
      </w:r>
    </w:p>
    <w:p w14:paraId="02666D4B" w14:textId="77777777" w:rsidR="0075600E" w:rsidRPr="004F376A" w:rsidRDefault="0075600E" w:rsidP="0075600E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Pr="004F376A">
        <w:rPr>
          <w:rFonts w:ascii="Verdana" w:hAnsi="Verdana"/>
          <w:sz w:val="20"/>
          <w:szCs w:val="20"/>
        </w:rPr>
        <w:t xml:space="preserve">Podmiot przetwarzający będzie przetwarzał, powierzone na podstawie niniejszej umowy następujące dane osobowe pracowników/studentów AGH: </w:t>
      </w:r>
      <w:r>
        <w:rPr>
          <w:rFonts w:ascii="Verdana" w:hAnsi="Verdana"/>
          <w:sz w:val="20"/>
          <w:szCs w:val="20"/>
        </w:rPr>
        <w:t>imię i nazwisko, PESEL, nr dowodu osobistego.</w:t>
      </w:r>
    </w:p>
    <w:p w14:paraId="2E7B909E" w14:textId="77777777" w:rsidR="0075600E" w:rsidRDefault="0075600E" w:rsidP="0075600E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</w:t>
      </w:r>
      <w:r w:rsidRPr="004F376A">
        <w:rPr>
          <w:rFonts w:ascii="Verdana" w:hAnsi="Verdana"/>
          <w:sz w:val="20"/>
          <w:szCs w:val="20"/>
        </w:rPr>
        <w:t>Odbiorcą danych będą wyłącznie upoważnieni</w:t>
      </w:r>
      <w:r w:rsidRPr="00BA397C">
        <w:rPr>
          <w:rFonts w:ascii="Verdana" w:hAnsi="Verdana"/>
          <w:sz w:val="20"/>
          <w:szCs w:val="20"/>
        </w:rPr>
        <w:t xml:space="preserve"> pracownicy/współpracownicy  Podmiotu przetwarzającego.</w:t>
      </w:r>
    </w:p>
    <w:p w14:paraId="5567C3FB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3.</w:t>
      </w:r>
    </w:p>
    <w:p w14:paraId="08D66913" w14:textId="77777777"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się, przy przetwarzaniu powierzonych danych </w:t>
      </w:r>
      <w:r w:rsidRPr="00663291">
        <w:rPr>
          <w:rFonts w:ascii="Verdana" w:hAnsi="Verdana"/>
        </w:rPr>
        <w:t>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489BF2B" w14:textId="77777777"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dołożyć należytej staranności przy przetwarzaniu powierzonych danych osobowych.</w:t>
      </w:r>
    </w:p>
    <w:p w14:paraId="5377901D" w14:textId="77777777"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663291">
        <w:rPr>
          <w:rFonts w:ascii="Verdana" w:hAnsi="Verdana"/>
        </w:rPr>
        <w:t xml:space="preserve">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2CE08AEB" w14:textId="77777777"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663291">
        <w:rPr>
          <w:rFonts w:ascii="Verdana" w:hAnsi="Verdana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3D3E1FCE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BA397C">
        <w:rPr>
          <w:rFonts w:ascii="Verdana" w:hAnsi="Verdana"/>
        </w:rPr>
        <w:t xml:space="preserve">Podmiot przetwarzający po zakończeniu świadczenia usług związanych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z przetwarzaniem usuwa wszelkie dane osobowe oraz usuwa wszelkie ich istniejące kopie, chyba że prawo Unii lub prawo krajowe nakazuje przechowywanie danych osobowych.</w:t>
      </w:r>
    </w:p>
    <w:p w14:paraId="1356F1CA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</w:t>
      </w:r>
      <w:r w:rsidRPr="00BA397C">
        <w:rPr>
          <w:rFonts w:ascii="Verdana" w:hAnsi="Verdana"/>
        </w:rPr>
        <w:t xml:space="preserve">W miarę możliwości Podmiot przetwarzający pomaga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 niezbędnym zakresie wywiązywać się z obowiązku odpowiadania na żądania osoby, której dane dotyczą oraz wywiązywania się z obowiązków określonych w art. 32-36 RODO. </w:t>
      </w:r>
    </w:p>
    <w:p w14:paraId="09867E98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7. </w:t>
      </w:r>
      <w:r w:rsidRPr="00BA397C">
        <w:rPr>
          <w:rFonts w:ascii="Verdana" w:hAnsi="Verdana"/>
        </w:rPr>
        <w:t xml:space="preserve">Podmiot przetwarzający po stwierdzeniu naruszenia ochrony danych osobowych bez zbędnej zwłoki zgłasza je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- najpóźniej w ciągu 24h.</w:t>
      </w:r>
    </w:p>
    <w:p w14:paraId="07B34724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4.</w:t>
      </w:r>
    </w:p>
    <w:p w14:paraId="03BCF338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>1. AGH</w:t>
      </w:r>
      <w:r w:rsidRPr="00BA397C">
        <w:rPr>
          <w:rFonts w:ascii="Verdana" w:hAnsi="Verdana"/>
        </w:rPr>
        <w:t xml:space="preserve"> zgodnie z art. 28 ust. 3 pkt h RODO ma prawo kontroli, czy środki zastosowane przez Podmiot przetwarzający przy przetwarzaniu i zabezpieczeniu powierzonych danych osobowych spełniają wymogi określone w niniejszej umowie. </w:t>
      </w:r>
    </w:p>
    <w:p w14:paraId="02CB553C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>2. AGH</w:t>
      </w:r>
      <w:r w:rsidRPr="00BA397C">
        <w:rPr>
          <w:rFonts w:ascii="Verdana" w:hAnsi="Verdana"/>
        </w:rPr>
        <w:t xml:space="preserve"> realizować będzie prawo kontroli w godzinach pracy Podmiotu przetwarzającego i z minimum 3 dniowym jego uprzedzeniem.</w:t>
      </w:r>
    </w:p>
    <w:p w14:paraId="4D918084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zobowiązuje się do usunięcia uchybień stwierdzonych podczas kontroli w terminie wskazanym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nie dłuższym niż 7 dni.</w:t>
      </w:r>
    </w:p>
    <w:p w14:paraId="61FC17C1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4. </w:t>
      </w:r>
      <w:r w:rsidRPr="00BA397C">
        <w:rPr>
          <w:rFonts w:ascii="Verdana" w:hAnsi="Verdana"/>
        </w:rPr>
        <w:t xml:space="preserve">Podmiot przetwarzający udostępnia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wszelkie informacje niezbędne do wykazania spełnienia obowiązków określonych w art. 28 RODO. </w:t>
      </w:r>
    </w:p>
    <w:p w14:paraId="1F2822C1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5.</w:t>
      </w:r>
    </w:p>
    <w:p w14:paraId="61C9FF35" w14:textId="77777777" w:rsidR="0075600E" w:rsidRPr="00BA397C" w:rsidRDefault="0075600E" w:rsidP="0075600E">
      <w:pPr>
        <w:jc w:val="both"/>
        <w:rPr>
          <w:rFonts w:ascii="Verdana" w:hAnsi="Verdana"/>
        </w:rPr>
      </w:pPr>
      <w:r w:rsidRPr="00BA397C">
        <w:rPr>
          <w:rFonts w:ascii="Verdana" w:hAnsi="Verdana"/>
        </w:rPr>
        <w:t xml:space="preserve">Podmiot przetwarzający </w:t>
      </w:r>
      <w:r>
        <w:rPr>
          <w:rFonts w:ascii="Verdana" w:hAnsi="Verdana"/>
        </w:rPr>
        <w:t xml:space="preserve">nie </w:t>
      </w:r>
      <w:r w:rsidRPr="00BA397C">
        <w:rPr>
          <w:rFonts w:ascii="Verdana" w:hAnsi="Verdana"/>
        </w:rPr>
        <w:t>może powierzyć dan</w:t>
      </w:r>
      <w:r>
        <w:rPr>
          <w:rFonts w:ascii="Verdana" w:hAnsi="Verdana"/>
        </w:rPr>
        <w:t>ych osobowych</w:t>
      </w:r>
      <w:r w:rsidRPr="00BA397C">
        <w:rPr>
          <w:rFonts w:ascii="Verdana" w:hAnsi="Verdana"/>
        </w:rPr>
        <w:t xml:space="preserve"> objęt</w:t>
      </w:r>
      <w:r>
        <w:rPr>
          <w:rFonts w:ascii="Verdana" w:hAnsi="Verdana"/>
        </w:rPr>
        <w:t>ych</w:t>
      </w:r>
      <w:r w:rsidRPr="00BA397C">
        <w:rPr>
          <w:rFonts w:ascii="Verdana" w:hAnsi="Verdana"/>
        </w:rPr>
        <w:t xml:space="preserve"> niniejszą umową do dalszego przetwarzania</w:t>
      </w:r>
      <w:r>
        <w:rPr>
          <w:rFonts w:ascii="Verdana" w:hAnsi="Verdana"/>
        </w:rPr>
        <w:t xml:space="preserve">. </w:t>
      </w:r>
      <w:r w:rsidRPr="00BA397C">
        <w:rPr>
          <w:rFonts w:ascii="Verdana" w:hAnsi="Verdana"/>
        </w:rPr>
        <w:t xml:space="preserve"> </w:t>
      </w:r>
    </w:p>
    <w:p w14:paraId="1D507DD5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6.</w:t>
      </w:r>
    </w:p>
    <w:p w14:paraId="33F8053C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4CED92C2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zobowiązuje się do niezwłocznego poinformowania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14:paraId="5123ECA6" w14:textId="77777777" w:rsidR="0075600E" w:rsidRPr="00BA397C" w:rsidRDefault="0075600E" w:rsidP="0075600E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przypadku wystąpienia przez osobę trzecią do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z roszczeniem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 xml:space="preserve">z tytułu naruszenia ochrony danych osobowych powierzonych do przetwarzania na podstawie niniejszej umowy, Podmiot przetwarzający </w:t>
      </w:r>
      <w:r w:rsidRPr="00BA397C">
        <w:rPr>
          <w:rFonts w:ascii="Verdana" w:hAnsi="Verdana" w:cs="Verdana"/>
          <w:lang w:eastAsia="zh-CN"/>
        </w:rPr>
        <w:t xml:space="preserve">zobowiązuje się do całkowitego zaspokojenia tego roszczenia oraz zwolnienia </w:t>
      </w:r>
      <w:r>
        <w:rPr>
          <w:rFonts w:ascii="Verdana" w:hAnsi="Verdana" w:cs="Verdana"/>
          <w:lang w:eastAsia="zh-CN"/>
        </w:rPr>
        <w:t>AGH</w:t>
      </w:r>
      <w:r w:rsidRPr="00BA397C">
        <w:rPr>
          <w:rFonts w:ascii="Verdana" w:hAnsi="Verdana" w:cs="Verdana"/>
          <w:lang w:eastAsia="zh-CN"/>
        </w:rPr>
        <w:t xml:space="preserve"> od obowiązku świadczenia z powyższego tytułu.</w:t>
      </w:r>
    </w:p>
    <w:p w14:paraId="6A3A83C7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7.</w:t>
      </w:r>
    </w:p>
    <w:p w14:paraId="61DE6393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może rozwiązać niniejszą umowę ze skutkiem natychmiastowym, gdy Podmiot przetwarzający:</w:t>
      </w:r>
    </w:p>
    <w:p w14:paraId="2B9EE907" w14:textId="77777777" w:rsidR="0075600E" w:rsidRPr="00BA397C" w:rsidRDefault="0075600E" w:rsidP="0075600E">
      <w:pPr>
        <w:pStyle w:val="Akapitzlist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1) </w:t>
      </w:r>
      <w:r w:rsidRPr="00BA397C">
        <w:rPr>
          <w:rFonts w:ascii="Verdana" w:hAnsi="Verdana"/>
          <w:sz w:val="20"/>
          <w:szCs w:val="20"/>
        </w:rPr>
        <w:t>pomimo zobowiązania go do usunięcia uchybień stwierdzonych podczas kontroli nie usunie ich w wyznaczonym terminie;</w:t>
      </w:r>
    </w:p>
    <w:p w14:paraId="0A5E773B" w14:textId="77777777" w:rsidR="0075600E" w:rsidRPr="00BA397C" w:rsidRDefault="0075600E" w:rsidP="0075600E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2) </w:t>
      </w:r>
      <w:r w:rsidRPr="00BA397C">
        <w:rPr>
          <w:rFonts w:ascii="Verdana" w:hAnsi="Verdana"/>
          <w:sz w:val="20"/>
          <w:szCs w:val="20"/>
        </w:rPr>
        <w:t>przetwarza dane osobowe w sposób niezgodny z umową lub przepisami prawa;</w:t>
      </w:r>
    </w:p>
    <w:p w14:paraId="6510C30F" w14:textId="77777777" w:rsidR="0075600E" w:rsidRPr="00BA397C" w:rsidRDefault="0075600E" w:rsidP="0075600E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3) </w:t>
      </w:r>
      <w:r w:rsidRPr="00BA397C">
        <w:rPr>
          <w:rFonts w:ascii="Verdana" w:hAnsi="Verdana"/>
          <w:sz w:val="20"/>
          <w:szCs w:val="20"/>
        </w:rPr>
        <w:t xml:space="preserve">powierzył przetwarzanie danych osobowych innemu podmiotowi bez zgody </w:t>
      </w:r>
      <w:r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>.</w:t>
      </w:r>
    </w:p>
    <w:p w14:paraId="4F18123B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8.</w:t>
      </w:r>
    </w:p>
    <w:p w14:paraId="69803DF8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 do zachowania w tajemnicy wszelkich informacji, danych, materiałów, dokumentów i danych osobowych otrzymanych od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i od współpracujących z nim osób oraz danych uzyskanych w jakikolwiek inny sposób, zamierzony czy przypadkowy w formie ustnej, pisemnej lub elektronicznej.</w:t>
      </w:r>
    </w:p>
    <w:p w14:paraId="77D63971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oświadcza, że w związku ze zobowiązaniem do zachowania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w tajemnicy danych, o których mowa w ust. 1, nie będą one wykorzystywane, ujawniane ani udostępniane chyba że konieczność ujawnienia posiadanych informacji wynika z obowiązujących przepisów prawa.</w:t>
      </w:r>
    </w:p>
    <w:p w14:paraId="7066A8E5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>Obowiązek zachowania w tajemnicy danych osobowych powierzonych do przetwarzania obowiązuje bezterminowo.</w:t>
      </w:r>
    </w:p>
    <w:p w14:paraId="2D6A5B58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9.</w:t>
      </w:r>
    </w:p>
    <w:p w14:paraId="643F0613" w14:textId="77777777" w:rsidR="0075600E" w:rsidRPr="00BA397C" w:rsidRDefault="0075600E" w:rsidP="0075600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>Niniejsza umowa zostaje zawarta na czas realizacji umowy …………………</w:t>
      </w:r>
    </w:p>
    <w:p w14:paraId="60D8EF33" w14:textId="77777777" w:rsidR="0075600E" w:rsidRPr="00BA397C" w:rsidRDefault="0075600E" w:rsidP="0075600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Umowa została sporządzona w dwóch jednobrzmiących egzemplarzach po jednym </w:t>
      </w:r>
      <w:r w:rsidRPr="00BA397C">
        <w:rPr>
          <w:rFonts w:ascii="Verdana" w:hAnsi="Verdana"/>
        </w:rPr>
        <w:tab/>
        <w:t xml:space="preserve">dla każdej ze stron. </w:t>
      </w:r>
    </w:p>
    <w:p w14:paraId="7D5D71BB" w14:textId="77777777" w:rsidR="0075600E" w:rsidRPr="00BA397C" w:rsidRDefault="0075600E" w:rsidP="0075600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sprawach nieuregulowanych zastosowanie będą miały przepisy Kodeksu </w:t>
      </w:r>
      <w:r w:rsidRPr="00BA397C">
        <w:rPr>
          <w:rFonts w:ascii="Verdana" w:hAnsi="Verdana"/>
        </w:rPr>
        <w:tab/>
        <w:t>cywilnego oraz RODO.</w:t>
      </w:r>
    </w:p>
    <w:p w14:paraId="04E11CF5" w14:textId="77777777" w:rsidR="0075600E" w:rsidRPr="00BA397C" w:rsidRDefault="0075600E" w:rsidP="0075600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Sądem właściwym dla rozpatrzenia sporów wynikających z niniejszej umowy będzie </w:t>
      </w:r>
      <w:r w:rsidRPr="00BA397C">
        <w:rPr>
          <w:rFonts w:ascii="Verdana" w:hAnsi="Verdana"/>
        </w:rPr>
        <w:tab/>
        <w:t xml:space="preserve">sąd właściwy dla siedziby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14:paraId="4B208698" w14:textId="77777777" w:rsidR="0075600E" w:rsidRDefault="0075600E" w:rsidP="0075600E">
      <w:pPr>
        <w:jc w:val="center"/>
        <w:rPr>
          <w:rFonts w:ascii="Verdana" w:hAnsi="Verdana"/>
        </w:rPr>
      </w:pPr>
    </w:p>
    <w:p w14:paraId="39D859C6" w14:textId="77777777" w:rsidR="0075600E" w:rsidRPr="00BA397C" w:rsidRDefault="0075600E" w:rsidP="0075600E">
      <w:pPr>
        <w:jc w:val="center"/>
        <w:rPr>
          <w:rFonts w:ascii="Verdana" w:hAnsi="Verdana"/>
        </w:rPr>
      </w:pPr>
      <w:r w:rsidRPr="00BA397C">
        <w:rPr>
          <w:rFonts w:ascii="Verdana" w:hAnsi="Verdana"/>
        </w:rPr>
        <w:t xml:space="preserve"> </w:t>
      </w:r>
    </w:p>
    <w:p w14:paraId="3BF8D1A1" w14:textId="77777777" w:rsidR="0075600E" w:rsidRPr="00BA397C" w:rsidRDefault="0075600E" w:rsidP="0075600E">
      <w:pPr>
        <w:ind w:firstLine="360"/>
        <w:rPr>
          <w:rFonts w:ascii="Verdana" w:hAnsi="Verdana"/>
        </w:rPr>
      </w:pPr>
      <w:r w:rsidRPr="00BA397C">
        <w:rPr>
          <w:rFonts w:ascii="Verdana" w:hAnsi="Verdana"/>
        </w:rPr>
        <w:t xml:space="preserve">…………………………………                                         </w:t>
      </w:r>
      <w:r w:rsidRPr="00BA397C">
        <w:rPr>
          <w:rFonts w:ascii="Verdana" w:hAnsi="Verdana"/>
        </w:rPr>
        <w:tab/>
        <w:t>…………………………………………………</w:t>
      </w:r>
    </w:p>
    <w:p w14:paraId="538ED904" w14:textId="77777777" w:rsidR="0075600E" w:rsidRDefault="0075600E" w:rsidP="0075600E">
      <w:pPr>
        <w:jc w:val="center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                                                           Podmiot przetwarzający</w:t>
      </w:r>
    </w:p>
    <w:p w14:paraId="2A284BE4" w14:textId="77777777" w:rsidR="0075600E" w:rsidRDefault="0075600E" w:rsidP="0075600E">
      <w:pPr>
        <w:jc w:val="center"/>
        <w:rPr>
          <w:rFonts w:ascii="Verdana" w:hAnsi="Verdana"/>
        </w:rPr>
      </w:pPr>
    </w:p>
    <w:p w14:paraId="66F430B5" w14:textId="77777777" w:rsidR="0075600E" w:rsidRDefault="0075600E" w:rsidP="0075600E">
      <w:pPr>
        <w:jc w:val="center"/>
        <w:rPr>
          <w:rFonts w:ascii="Verdana" w:hAnsi="Verdana"/>
        </w:rPr>
      </w:pPr>
    </w:p>
    <w:p w14:paraId="40FD8983" w14:textId="77777777" w:rsidR="0075600E" w:rsidRDefault="0075600E" w:rsidP="0075600E">
      <w:pPr>
        <w:pStyle w:val="Nagwek"/>
        <w:jc w:val="right"/>
      </w:pPr>
      <w:r>
        <w:t>Załącznik nr 1 do umowy powierzenia przetwarzania danych osobowych</w:t>
      </w:r>
    </w:p>
    <w:p w14:paraId="599146CC" w14:textId="77777777" w:rsidR="0075600E" w:rsidRDefault="0075600E" w:rsidP="0075600E">
      <w:pPr>
        <w:jc w:val="center"/>
        <w:rPr>
          <w:rFonts w:ascii="Verdana" w:hAnsi="Verdana"/>
        </w:rPr>
      </w:pPr>
    </w:p>
    <w:p w14:paraId="3555E2A4" w14:textId="77777777" w:rsidR="0075600E" w:rsidRDefault="0075600E" w:rsidP="0075600E">
      <w:pPr>
        <w:jc w:val="center"/>
        <w:rPr>
          <w:rFonts w:ascii="Verdana" w:hAnsi="Verdana"/>
        </w:rPr>
      </w:pPr>
    </w:p>
    <w:p w14:paraId="3AE481F3" w14:textId="77777777" w:rsidR="0075600E" w:rsidRDefault="0075600E" w:rsidP="0075600E">
      <w:pPr>
        <w:jc w:val="center"/>
        <w:rPr>
          <w:rFonts w:ascii="Verdana" w:hAnsi="Verdana"/>
        </w:rPr>
      </w:pPr>
    </w:p>
    <w:p w14:paraId="6B5A0EFB" w14:textId="77777777" w:rsidR="0075600E" w:rsidRPr="00BC2393" w:rsidRDefault="0075600E" w:rsidP="0075600E">
      <w:pPr>
        <w:jc w:val="center"/>
        <w:rPr>
          <w:rFonts w:ascii="Calibri" w:eastAsia="Calibri" w:hAnsi="Calibri"/>
          <w:b/>
          <w:bCs/>
        </w:rPr>
      </w:pPr>
      <w:r w:rsidRPr="00BC2393">
        <w:rPr>
          <w:rFonts w:ascii="Calibri" w:eastAsia="Calibri" w:hAnsi="Calibri"/>
          <w:b/>
          <w:bCs/>
        </w:rPr>
        <w:t>UPOWAŻNIENIE Nr______</w:t>
      </w:r>
      <w:r w:rsidRPr="00BC2393"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78FDACDD" w14:textId="77777777" w:rsidR="0075600E" w:rsidRPr="00C71549" w:rsidRDefault="0075600E" w:rsidP="0075600E">
      <w:pPr>
        <w:rPr>
          <w:rFonts w:ascii="Verdana" w:hAnsi="Verdana" w:cs="Arial"/>
          <w:spacing w:val="-6"/>
        </w:rPr>
      </w:pPr>
    </w:p>
    <w:p w14:paraId="36DD99E4" w14:textId="77777777" w:rsidR="0075600E" w:rsidRDefault="0075600E" w:rsidP="0075600E">
      <w:pPr>
        <w:pStyle w:val="Tekstpodstawowy"/>
        <w:rPr>
          <w:rFonts w:ascii="Verdana" w:hAnsi="Verdana" w:cs="Arial"/>
          <w:spacing w:val="-6"/>
          <w:sz w:val="20"/>
        </w:rPr>
      </w:pPr>
    </w:p>
    <w:p w14:paraId="6E658030" w14:textId="77777777" w:rsidR="0075600E" w:rsidRPr="004F2773" w:rsidRDefault="0075600E" w:rsidP="0075600E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46F3B2C3" w14:textId="77777777" w:rsidR="0075600E" w:rsidRPr="004F2773" w:rsidRDefault="0075600E" w:rsidP="0075600E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 w:rsidRPr="004F2773"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0E1DD077" w14:textId="77777777" w:rsidR="0075600E" w:rsidRPr="004F2773" w:rsidRDefault="0075600E" w:rsidP="0075600E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14:paraId="28D30EBE" w14:textId="77777777" w:rsidR="0075600E" w:rsidRPr="004F2773" w:rsidRDefault="0075600E" w:rsidP="0075600E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43E95AA0" w14:textId="77777777" w:rsidR="0075600E" w:rsidRDefault="0075600E" w:rsidP="0075600E">
      <w:pPr>
        <w:pStyle w:val="Tekstpodstawowy"/>
        <w:rPr>
          <w:rFonts w:ascii="Verdana" w:hAnsi="Verdana" w:cs="Arial"/>
          <w:spacing w:val="-6"/>
          <w:sz w:val="20"/>
        </w:rPr>
      </w:pPr>
    </w:p>
    <w:p w14:paraId="6A469087" w14:textId="77777777" w:rsidR="0075600E" w:rsidRDefault="0075600E" w:rsidP="0075600E">
      <w:pPr>
        <w:pStyle w:val="Tekstpodstawowy"/>
        <w:rPr>
          <w:rFonts w:ascii="Verdana" w:hAnsi="Verdana" w:cs="Arial"/>
          <w:spacing w:val="-6"/>
          <w:sz w:val="20"/>
        </w:rPr>
      </w:pPr>
    </w:p>
    <w:p w14:paraId="3023742B" w14:textId="77777777" w:rsidR="0075600E" w:rsidRDefault="0075600E" w:rsidP="0075600E">
      <w:pPr>
        <w:jc w:val="both"/>
        <w:rPr>
          <w:rFonts w:ascii="Calibri" w:eastAsia="Calibri" w:hAnsi="Calibri" w:cs="Calibri"/>
        </w:rPr>
      </w:pPr>
      <w:r w:rsidRPr="00BC2393">
        <w:rPr>
          <w:rFonts w:ascii="Calibri" w:eastAsia="Calibri" w:hAnsi="Calibri" w:cs="Calibri"/>
        </w:rPr>
        <w:t>________________________________</w:t>
      </w:r>
      <w:r w:rsidRPr="00BC2393"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5B2C6964" w14:textId="77777777" w:rsidR="0075600E" w:rsidRDefault="0075600E" w:rsidP="0075600E">
      <w:pPr>
        <w:jc w:val="both"/>
        <w:rPr>
          <w:rFonts w:ascii="Calibri" w:eastAsia="Calibri" w:hAnsi="Calibri" w:cs="Calibri"/>
        </w:rPr>
      </w:pPr>
    </w:p>
    <w:p w14:paraId="51D3FE03" w14:textId="77777777" w:rsidR="0075600E" w:rsidRPr="00BC2393" w:rsidRDefault="0075600E" w:rsidP="0075600E">
      <w:pPr>
        <w:jc w:val="both"/>
        <w:rPr>
          <w:rFonts w:ascii="Calibri" w:eastAsia="Calibri" w:hAnsi="Calibri" w:cs="Calibri"/>
        </w:rPr>
      </w:pPr>
    </w:p>
    <w:p w14:paraId="4CC4AD61" w14:textId="77777777" w:rsidR="0075600E" w:rsidRPr="00BC2393" w:rsidRDefault="0075600E" w:rsidP="0075600E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14:paraId="303C387B" w14:textId="77777777" w:rsidR="0075600E" w:rsidRPr="00BC2393" w:rsidRDefault="0075600E" w:rsidP="0075600E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14:paraId="114FA326" w14:textId="77777777" w:rsidR="0075600E" w:rsidRPr="00BC2393" w:rsidRDefault="0075600E" w:rsidP="0075600E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14:paraId="3732A1D3" w14:textId="77777777" w:rsidR="0075600E" w:rsidRDefault="0075600E" w:rsidP="0075600E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</w:t>
      </w:r>
      <w:r>
        <w:rPr>
          <w:rFonts w:ascii="Calibri" w:hAnsi="Calibri" w:cs="Calibri"/>
          <w:lang w:eastAsia="ar-SA"/>
        </w:rPr>
        <w:t xml:space="preserve">   </w:t>
      </w:r>
      <w:r w:rsidRPr="00BC2393">
        <w:rPr>
          <w:rFonts w:ascii="Calibri" w:hAnsi="Calibri" w:cs="Calibri"/>
          <w:lang w:eastAsia="ar-SA"/>
        </w:rPr>
        <w:t>_____________________</w:t>
      </w:r>
    </w:p>
    <w:p w14:paraId="2C76FE42" w14:textId="77777777" w:rsidR="0075600E" w:rsidRPr="0075600E" w:rsidRDefault="0075600E" w:rsidP="0075600E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lang w:eastAsia="ar-SA"/>
        </w:rPr>
        <w:br/>
      </w:r>
      <w:r w:rsidRPr="00BC2393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</w:t>
      </w:r>
      <w:r w:rsidRPr="00BC2393">
        <w:rPr>
          <w:rFonts w:ascii="Calibri" w:hAnsi="Calibri" w:cs="Calibri"/>
          <w:color w:val="000000"/>
          <w:spacing w:val="-1"/>
          <w:lang w:eastAsia="ar-SA"/>
        </w:rPr>
        <w:t>(miejscowość, data, podpis)</w:t>
      </w:r>
    </w:p>
    <w:p w14:paraId="6C050550" w14:textId="77777777" w:rsidR="0075600E" w:rsidRPr="001E160C" w:rsidRDefault="0075600E" w:rsidP="0075600E">
      <w:pPr>
        <w:pStyle w:val="Tekstpodstawowy"/>
        <w:rPr>
          <w:rFonts w:ascii="Verdana" w:hAnsi="Verdana" w:cs="Arial"/>
          <w:spacing w:val="-6"/>
          <w:sz w:val="20"/>
        </w:rPr>
      </w:pPr>
    </w:p>
    <w:p w14:paraId="17A9B804" w14:textId="77777777" w:rsidR="0075600E" w:rsidRPr="004C09F6" w:rsidRDefault="0075600E" w:rsidP="0075600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Polityką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/zasadami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bezpieczeństwa ochrony danych osobowych oraz Instrukcją zarządzania systemem informatycznym </w:t>
      </w:r>
      <w:r w:rsidRPr="004C09F6"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65051EEF" w14:textId="77777777" w:rsidR="0075600E" w:rsidRPr="004C09F6" w:rsidRDefault="0075600E" w:rsidP="0075600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14:paraId="10809A7B" w14:textId="77777777" w:rsidR="0075600E" w:rsidRPr="004C09F6" w:rsidRDefault="0075600E" w:rsidP="0075600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jak również po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jego 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ustani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u.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</w:t>
      </w:r>
    </w:p>
    <w:p w14:paraId="30B32A7D" w14:textId="77777777" w:rsidR="0075600E" w:rsidRPr="004C09F6" w:rsidRDefault="0075600E" w:rsidP="0075600E">
      <w:pPr>
        <w:suppressAutoHyphens/>
        <w:spacing w:line="360" w:lineRule="auto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14:paraId="6471D406" w14:textId="77777777" w:rsidR="0075600E" w:rsidRPr="004C09F6" w:rsidRDefault="0075600E" w:rsidP="0075600E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14:paraId="7DDFE97B" w14:textId="77777777" w:rsidR="0075600E" w:rsidRPr="004C09F6" w:rsidRDefault="0075600E" w:rsidP="0075600E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120D04D4" w14:textId="77777777" w:rsidR="007007FD" w:rsidRPr="0075600E" w:rsidRDefault="0075600E" w:rsidP="0075600E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 w:rsidRPr="004C09F6">
        <w:rPr>
          <w:rFonts w:ascii="Calibri" w:eastAsia="Calibri" w:hAnsi="Calibri" w:cs="Calibri"/>
          <w:b/>
          <w:lang w:eastAsia="en-US"/>
        </w:rPr>
        <w:t>*</w:t>
      </w:r>
      <w:r w:rsidRPr="004C09F6">
        <w:rPr>
          <w:rFonts w:ascii="Calibri" w:eastAsia="Calibri" w:hAnsi="Calibri" w:cs="Calibri"/>
          <w:lang w:eastAsia="en-US"/>
        </w:rPr>
        <w:t>niepotrzebne skreślić</w:t>
      </w:r>
    </w:p>
    <w:sectPr w:rsidR="007007FD" w:rsidRPr="0075600E" w:rsidSect="00D679E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FE30B8" w16cex:dateUtc="2021-03-18T19:04:00Z"/>
  <w16cex:commentExtensible w16cex:durableId="23FE3196" w16cex:dateUtc="2021-03-18T19:07:00Z"/>
  <w16cex:commentExtensible w16cex:durableId="23FE314D" w16cex:dateUtc="2021-03-18T19:06:00Z"/>
  <w16cex:commentExtensible w16cex:durableId="23FE31C7" w16cex:dateUtc="2021-03-18T19:0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580079" w14:textId="77777777" w:rsidR="007D2881" w:rsidRDefault="007D2881">
      <w:r>
        <w:separator/>
      </w:r>
    </w:p>
  </w:endnote>
  <w:endnote w:type="continuationSeparator" w:id="0">
    <w:p w14:paraId="7C311981" w14:textId="77777777" w:rsidR="007D2881" w:rsidRDefault="007D2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C883D3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F985A1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519EA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0A097E" w14:textId="77777777" w:rsidR="007D2881" w:rsidRDefault="007D2881">
      <w:r>
        <w:separator/>
      </w:r>
    </w:p>
  </w:footnote>
  <w:footnote w:type="continuationSeparator" w:id="0">
    <w:p w14:paraId="244A99E4" w14:textId="77777777" w:rsidR="007D2881" w:rsidRDefault="007D28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D6393F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5AF84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F2392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2"/>
  </w:num>
  <w:num w:numId="5">
    <w:abstractNumId w:val="15"/>
  </w:num>
  <w:num w:numId="6">
    <w:abstractNumId w:val="11"/>
  </w:num>
  <w:num w:numId="7">
    <w:abstractNumId w:val="18"/>
  </w:num>
  <w:num w:numId="8">
    <w:abstractNumId w:val="13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7"/>
  </w:num>
  <w:num w:numId="17">
    <w:abstractNumId w:val="0"/>
  </w:num>
  <w:num w:numId="18">
    <w:abstractNumId w:val="5"/>
  </w:num>
  <w:num w:numId="19">
    <w:abstractNumId w:val="9"/>
  </w:num>
  <w:num w:numId="20">
    <w:abstractNumId w:val="19"/>
  </w:num>
  <w:num w:numId="21">
    <w:abstractNumId w:val="8"/>
  </w:num>
  <w:num w:numId="2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A4A"/>
    <w:rsid w:val="00007A4A"/>
    <w:rsid w:val="000B6493"/>
    <w:rsid w:val="000E6EAF"/>
    <w:rsid w:val="001836C1"/>
    <w:rsid w:val="001B682A"/>
    <w:rsid w:val="001F2F0A"/>
    <w:rsid w:val="002D5E0A"/>
    <w:rsid w:val="003A7751"/>
    <w:rsid w:val="00446B8D"/>
    <w:rsid w:val="00451B18"/>
    <w:rsid w:val="004973AF"/>
    <w:rsid w:val="004A0F0D"/>
    <w:rsid w:val="004C1054"/>
    <w:rsid w:val="0050385D"/>
    <w:rsid w:val="005D69AA"/>
    <w:rsid w:val="00645EFB"/>
    <w:rsid w:val="00691104"/>
    <w:rsid w:val="006D0F7E"/>
    <w:rsid w:val="007007FD"/>
    <w:rsid w:val="0075600E"/>
    <w:rsid w:val="007613A2"/>
    <w:rsid w:val="00774622"/>
    <w:rsid w:val="007858A8"/>
    <w:rsid w:val="00787EB5"/>
    <w:rsid w:val="007D1845"/>
    <w:rsid w:val="007D2881"/>
    <w:rsid w:val="007D2D0B"/>
    <w:rsid w:val="00892E0C"/>
    <w:rsid w:val="008C28D7"/>
    <w:rsid w:val="008C634A"/>
    <w:rsid w:val="00976B68"/>
    <w:rsid w:val="009D554D"/>
    <w:rsid w:val="009F2784"/>
    <w:rsid w:val="00A00864"/>
    <w:rsid w:val="00A2054D"/>
    <w:rsid w:val="00A326F9"/>
    <w:rsid w:val="00A82F98"/>
    <w:rsid w:val="00AE506E"/>
    <w:rsid w:val="00AF42D3"/>
    <w:rsid w:val="00B14C5E"/>
    <w:rsid w:val="00B46AF2"/>
    <w:rsid w:val="00B75500"/>
    <w:rsid w:val="00B8264E"/>
    <w:rsid w:val="00B93047"/>
    <w:rsid w:val="00C75B3E"/>
    <w:rsid w:val="00C945BB"/>
    <w:rsid w:val="00D15551"/>
    <w:rsid w:val="00D2476E"/>
    <w:rsid w:val="00D679EB"/>
    <w:rsid w:val="00D67DB9"/>
    <w:rsid w:val="00DA1BE1"/>
    <w:rsid w:val="00DB133F"/>
    <w:rsid w:val="00E32983"/>
    <w:rsid w:val="00E73A2C"/>
    <w:rsid w:val="00E8656B"/>
    <w:rsid w:val="00ED2BA1"/>
    <w:rsid w:val="00F16EC6"/>
    <w:rsid w:val="00F20D4C"/>
    <w:rsid w:val="00F54208"/>
    <w:rsid w:val="00F55672"/>
    <w:rsid w:val="00F96E4B"/>
    <w:rsid w:val="00FA2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5AB209"/>
  <w15:docId w15:val="{F08273BB-CDA8-44D1-9690-D3A6AC7FD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5600E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C75B3E"/>
    <w:pPr>
      <w:ind w:left="720"/>
      <w:contextualSpacing/>
    </w:pPr>
    <w:rPr>
      <w:color w:val="00000A"/>
      <w:sz w:val="24"/>
      <w:szCs w:val="24"/>
    </w:rPr>
  </w:style>
  <w:style w:type="character" w:customStyle="1" w:styleId="ZwykytekstZnak">
    <w:name w:val="Zwykły tekst Znak"/>
    <w:link w:val="Zwykytekst"/>
    <w:rsid w:val="00C75B3E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C75B3E"/>
    <w:rPr>
      <w:sz w:val="24"/>
    </w:rPr>
  </w:style>
  <w:style w:type="character" w:customStyle="1" w:styleId="AkapitzlistZnak">
    <w:name w:val="Akapit z listą Znak"/>
    <w:link w:val="Akapitzlist"/>
    <w:uiPriority w:val="34"/>
    <w:rsid w:val="00C75B3E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C75B3E"/>
  </w:style>
  <w:style w:type="paragraph" w:styleId="Bezodstpw">
    <w:name w:val="No Spacing"/>
    <w:uiPriority w:val="1"/>
    <w:qFormat/>
    <w:rsid w:val="00C75B3E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C75B3E"/>
    <w:rPr>
      <w:color w:val="00000A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2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78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278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7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278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05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05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microsoft.com/office/2018/08/relationships/commentsExtensible" Target="commentsExtensi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0BF04-78E2-4057-9D82-0FBCF82F8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2566</Words>
  <Characters>18823</Characters>
  <Application>Microsoft Office Word</Application>
  <DocSecurity>0</DocSecurity>
  <Lines>156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2021-03-23T11:41:00Z</dcterms:created>
  <dcterms:modified xsi:type="dcterms:W3CDTF">2021-03-23T11:41:00Z</dcterms:modified>
</cp:coreProperties>
</file>