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7A13372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05199D5A" w:rsidR="00987E4B" w:rsidRDefault="00987E4B" w:rsidP="00987E4B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010C53">
        <w:rPr>
          <w:b/>
        </w:rPr>
        <w:t xml:space="preserve">Usługa </w:t>
      </w:r>
      <w:r w:rsidRPr="00605FFE">
        <w:rPr>
          <w:b/>
        </w:rPr>
        <w:t>przeprowadzenia szkoleń</w:t>
      </w:r>
      <w:r w:rsidR="007F6736">
        <w:rPr>
          <w:b/>
        </w:rPr>
        <w:t>,</w:t>
      </w:r>
      <w:r w:rsidRPr="00605FFE">
        <w:rPr>
          <w:b/>
        </w:rPr>
        <w:t xml:space="preserve"> </w:t>
      </w:r>
      <w:r w:rsidR="007F6736" w:rsidRPr="007F6736">
        <w:rPr>
          <w:b/>
        </w:rPr>
        <w:t xml:space="preserve">zapewnienia voucherów na egzamin oraz zorganizowania zapisów na egzamin </w:t>
      </w:r>
      <w:r w:rsidRPr="00605FFE">
        <w:rPr>
          <w:b/>
        </w:rPr>
        <w:t xml:space="preserve">dla kadry dydaktycznej </w:t>
      </w:r>
      <w:proofErr w:type="spellStart"/>
      <w:r w:rsidRPr="00605FFE">
        <w:rPr>
          <w:b/>
        </w:rPr>
        <w:t>WIEiT</w:t>
      </w:r>
      <w:proofErr w:type="spellEnd"/>
      <w:r w:rsidRPr="00605FFE">
        <w:rPr>
          <w:b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</w:t>
      </w:r>
      <w:r w:rsidR="009F61B4">
        <w:rPr>
          <w:b/>
        </w:rPr>
        <w:t>003/21</w:t>
      </w:r>
    </w:p>
    <w:p w14:paraId="42B647EF" w14:textId="77777777" w:rsidR="007F6736" w:rsidRDefault="007F6736" w:rsidP="00987E4B">
      <w:pPr>
        <w:tabs>
          <w:tab w:val="left" w:pos="0"/>
        </w:tabs>
        <w:jc w:val="both"/>
        <w:rPr>
          <w:b/>
        </w:rPr>
      </w:pPr>
    </w:p>
    <w:p w14:paraId="513CA1F6" w14:textId="77777777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085A8E76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</w:rPr>
              <w:t>b SIWZ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85629">
        <w:trPr>
          <w:trHeight w:val="1286"/>
        </w:trPr>
        <w:tc>
          <w:tcPr>
            <w:tcW w:w="1701" w:type="dxa"/>
          </w:tcPr>
          <w:p w14:paraId="38569AAB" w14:textId="77777777"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14:paraId="6D786703" w14:textId="77777777" w:rsidR="00987E4B" w:rsidRPr="00F76588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14:paraId="3F14D693" w14:textId="77777777" w:rsidR="00987E4B" w:rsidRPr="00AA36AA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14:paraId="1D78A23E" w14:textId="77777777" w:rsidR="00987E4B" w:rsidRPr="00AA36AA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  <w:lang w:eastAsia="zh-CN"/>
              </w:rPr>
            </w:pPr>
            <w:r>
              <w:t>3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pracy metodykami zwinnymi lub/i we wdrażaniu metodyk zwinnych w branży IT</w:t>
            </w:r>
            <w:r>
              <w:t xml:space="preserve"> (</w:t>
            </w:r>
            <w:r w:rsidRPr="00A844AF">
              <w:rPr>
                <w:lang w:eastAsia="zh-CN"/>
              </w:rPr>
              <w:t>poza prowadzeniem szkoleń i doradztwem z tego zakresu</w:t>
            </w:r>
            <w:r>
              <w:rPr>
                <w:lang w:eastAsia="zh-CN"/>
              </w:rPr>
              <w:t>)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844AF">
              <w:rPr>
                <w:i/>
                <w:highlight w:val="yellow"/>
                <w:lang w:eastAsia="zh-CN"/>
              </w:rPr>
              <w:t>(wpisać przedmiot metodyki i podmiot zlecający)</w:t>
            </w:r>
          </w:p>
          <w:p w14:paraId="37F4DA06" w14:textId="77777777" w:rsidR="00987E4B" w:rsidRPr="00431178" w:rsidRDefault="00987E4B" w:rsidP="00285629">
            <w:pPr>
              <w:tabs>
                <w:tab w:val="left" w:pos="0"/>
              </w:tabs>
              <w:jc w:val="both"/>
            </w:pPr>
            <w:r>
              <w:t>4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aktualny status akredytowanego trenera Professional </w:t>
            </w:r>
            <w:proofErr w:type="spellStart"/>
            <w:r w:rsidRPr="00E77354">
              <w:rPr>
                <w:lang w:eastAsia="zh-CN"/>
              </w:rPr>
              <w:t>Scrum</w:t>
            </w:r>
            <w:proofErr w:type="spellEnd"/>
            <w:r w:rsidRPr="00E77354">
              <w:rPr>
                <w:lang w:eastAsia="zh-CN"/>
              </w:rPr>
              <w:t xml:space="preserve"> Master </w:t>
            </w:r>
            <w:proofErr w:type="spellStart"/>
            <w:r w:rsidRPr="00E77354">
              <w:rPr>
                <w:lang w:eastAsia="zh-CN"/>
              </w:rPr>
              <w:t>Trainer</w:t>
            </w:r>
            <w:proofErr w:type="spellEnd"/>
            <w:r w:rsidRPr="00E77354">
              <w:rPr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>………………….</w:t>
            </w: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65F2652D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</w:p>
    <w:p w14:paraId="1F2068E2" w14:textId="77777777" w:rsidR="007F6736" w:rsidRPr="00AA36AA" w:rsidRDefault="007F6736" w:rsidP="00987E4B">
      <w:pPr>
        <w:jc w:val="both"/>
        <w:rPr>
          <w:b/>
        </w:rPr>
      </w:pPr>
    </w:p>
    <w:p w14:paraId="456C646A" w14:textId="77777777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1B824601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6A552254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5F12D8F7" w14:textId="16731737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SIWZ</w:t>
            </w:r>
          </w:p>
        </w:tc>
        <w:tc>
          <w:tcPr>
            <w:tcW w:w="2410" w:type="dxa"/>
            <w:vAlign w:val="center"/>
          </w:tcPr>
          <w:p w14:paraId="711A5D82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2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2B08036B" w14:textId="77777777" w:rsidTr="00285629">
        <w:trPr>
          <w:trHeight w:val="1078"/>
        </w:trPr>
        <w:tc>
          <w:tcPr>
            <w:tcW w:w="1701" w:type="dxa"/>
          </w:tcPr>
          <w:p w14:paraId="6FC45EEA" w14:textId="77777777"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14:paraId="5B7A2CF2" w14:textId="77777777" w:rsidR="00987E4B" w:rsidRPr="00F76588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14:paraId="791B1627" w14:textId="77777777" w:rsidR="00987E4B" w:rsidRPr="00AA36AA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14:paraId="1F2DD8FF" w14:textId="77777777" w:rsidR="00987E4B" w:rsidRPr="00AA36AA" w:rsidRDefault="00987E4B" w:rsidP="00285629">
            <w:pPr>
              <w:tabs>
                <w:tab w:val="left" w:pos="0"/>
              </w:tabs>
              <w:jc w:val="both"/>
              <w:rPr>
                <w:i/>
                <w:highlight w:val="yellow"/>
                <w:lang w:eastAsia="zh-CN"/>
              </w:rPr>
            </w:pPr>
            <w:r>
              <w:t>3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pracy metodykami zwinnymi lub/i we wdrażaniu metodyk zwinnych w branży IT</w:t>
            </w:r>
            <w:r w:rsidRPr="00A844AF">
              <w:rPr>
                <w:lang w:eastAsia="zh-CN"/>
              </w:rPr>
              <w:t xml:space="preserve">(poza prowadzeniem szkoleń i doradztwem z tego zakresu) 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 xml:space="preserve">(wpisać </w:t>
            </w:r>
            <w:r>
              <w:rPr>
                <w:i/>
                <w:highlight w:val="yellow"/>
                <w:lang w:eastAsia="zh-CN"/>
              </w:rPr>
              <w:t xml:space="preserve">przedmiot metodyki </w:t>
            </w:r>
            <w:r w:rsidRPr="00AA36AA">
              <w:rPr>
                <w:i/>
                <w:highlight w:val="yellow"/>
                <w:lang w:eastAsia="zh-CN"/>
              </w:rPr>
              <w:t>i podmiot zlecający)</w:t>
            </w:r>
          </w:p>
          <w:p w14:paraId="3CEA67CF" w14:textId="4CA6E0E1" w:rsidR="00987E4B" w:rsidRPr="00431178" w:rsidRDefault="00987E4B" w:rsidP="00285629">
            <w:pPr>
              <w:tabs>
                <w:tab w:val="left" w:pos="0"/>
              </w:tabs>
              <w:jc w:val="both"/>
            </w:pPr>
            <w:r>
              <w:t>4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aktualny status akredytowanego trenera Professional </w:t>
            </w:r>
            <w:proofErr w:type="spellStart"/>
            <w:r w:rsidRPr="00E77354">
              <w:rPr>
                <w:lang w:eastAsia="zh-CN"/>
              </w:rPr>
              <w:t>Scrum</w:t>
            </w:r>
            <w:proofErr w:type="spellEnd"/>
            <w:r w:rsidRPr="00E77354">
              <w:rPr>
                <w:lang w:eastAsia="zh-CN"/>
              </w:rPr>
              <w:t xml:space="preserve"> </w:t>
            </w:r>
            <w:r w:rsidR="006828A2">
              <w:rPr>
                <w:lang w:eastAsia="zh-CN"/>
              </w:rPr>
              <w:t xml:space="preserve">Master </w:t>
            </w:r>
            <w:proofErr w:type="spellStart"/>
            <w:r w:rsidRPr="00E77354">
              <w:rPr>
                <w:lang w:eastAsia="zh-CN"/>
              </w:rPr>
              <w:t>Trainer</w:t>
            </w:r>
            <w:proofErr w:type="spellEnd"/>
            <w:r w:rsidRPr="00E77354">
              <w:rPr>
                <w:highlight w:val="yellow"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>………………….</w:t>
            </w:r>
          </w:p>
        </w:tc>
        <w:tc>
          <w:tcPr>
            <w:tcW w:w="2410" w:type="dxa"/>
          </w:tcPr>
          <w:p w14:paraId="079D3A62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5D56E56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57F69D93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D77F2BD" w14:textId="77777777" w:rsidR="00987E4B" w:rsidRPr="00AA36AA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  <w:r>
        <w:tab/>
      </w:r>
      <w:r>
        <w:tab/>
      </w:r>
    </w:p>
    <w:p w14:paraId="2DA838D1" w14:textId="77777777" w:rsidR="00987E4B" w:rsidRDefault="00987E4B" w:rsidP="00987E4B">
      <w:pPr>
        <w:spacing w:line="360" w:lineRule="auto"/>
        <w:jc w:val="both"/>
      </w:pPr>
    </w:p>
    <w:p w14:paraId="29988304" w14:textId="77777777" w:rsidR="00987E4B" w:rsidRDefault="00987E4B" w:rsidP="00987E4B">
      <w:pPr>
        <w:spacing w:line="360" w:lineRule="auto"/>
        <w:jc w:val="both"/>
      </w:pPr>
    </w:p>
    <w:p w14:paraId="5AE7092B" w14:textId="77777777" w:rsidR="00987E4B" w:rsidRDefault="00987E4B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77777777" w:rsidR="00987E4B" w:rsidRDefault="00987E4B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C147E" w14:textId="77777777" w:rsidR="009616AA" w:rsidRDefault="009616AA">
      <w:r>
        <w:separator/>
      </w:r>
    </w:p>
  </w:endnote>
  <w:endnote w:type="continuationSeparator" w:id="0">
    <w:p w14:paraId="515D930B" w14:textId="77777777" w:rsidR="009616AA" w:rsidRDefault="0096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C6DBD" w14:textId="77777777" w:rsidR="005F6749" w:rsidRDefault="005F6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D9BB5" w14:textId="77777777" w:rsidR="005F6749" w:rsidRDefault="005F67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FD724" w14:textId="77777777" w:rsidR="005F6749" w:rsidRDefault="005F67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12B8D1" w14:textId="77777777" w:rsidR="009616AA" w:rsidRDefault="009616AA">
      <w:r>
        <w:separator/>
      </w:r>
    </w:p>
  </w:footnote>
  <w:footnote w:type="continuationSeparator" w:id="0">
    <w:p w14:paraId="05956E37" w14:textId="77777777" w:rsidR="009616AA" w:rsidRDefault="009616AA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  <w:footnote w:id="2">
    <w:p w14:paraId="71E751D1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D20BC" w14:textId="77777777" w:rsidR="005F6749" w:rsidRDefault="005F6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A466B" w14:textId="534DD56C" w:rsidR="00A844AF" w:rsidRPr="003D6231" w:rsidRDefault="00A844AF" w:rsidP="00A844AF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</w:t>
    </w:r>
    <w:r w:rsidR="009F61B4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01904727" wp14:editId="1A29DE9C">
          <wp:extent cx="1638300" cy="396240"/>
          <wp:effectExtent l="0" t="0" r="0" b="0"/>
          <wp:docPr id="1" name="Obraz 1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9F61B4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170656F2" wp14:editId="01764683">
          <wp:extent cx="220980" cy="457200"/>
          <wp:effectExtent l="0" t="0" r="0" b="0"/>
          <wp:docPr id="2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9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9F61B4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69424918" wp14:editId="540A480D">
          <wp:extent cx="2125980" cy="373380"/>
          <wp:effectExtent l="0" t="0" r="0" b="0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598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EC7042" w14:textId="77777777" w:rsidR="00C303B2" w:rsidRPr="00A844AF" w:rsidRDefault="00C303B2" w:rsidP="00A844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F34F0" w14:textId="77777777" w:rsidR="005F6749" w:rsidRDefault="005F67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2328A0"/>
    <w:rsid w:val="002A7F51"/>
    <w:rsid w:val="00517D50"/>
    <w:rsid w:val="00527F15"/>
    <w:rsid w:val="0056690C"/>
    <w:rsid w:val="005F6749"/>
    <w:rsid w:val="006828A2"/>
    <w:rsid w:val="00786C56"/>
    <w:rsid w:val="007F6736"/>
    <w:rsid w:val="008539D0"/>
    <w:rsid w:val="008E4A55"/>
    <w:rsid w:val="008E66F9"/>
    <w:rsid w:val="009616AA"/>
    <w:rsid w:val="00987E4B"/>
    <w:rsid w:val="009E4F5D"/>
    <w:rsid w:val="009F61B4"/>
    <w:rsid w:val="00A844AF"/>
    <w:rsid w:val="00B33027"/>
    <w:rsid w:val="00C303B2"/>
    <w:rsid w:val="00D93916"/>
    <w:rsid w:val="00F04CB8"/>
    <w:rsid w:val="00F21267"/>
    <w:rsid w:val="00F55B12"/>
    <w:rsid w:val="00FA31F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425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2021-03-29T12:12:00Z</cp:lastPrinted>
  <dcterms:created xsi:type="dcterms:W3CDTF">2021-03-29T12:12:00Z</dcterms:created>
  <dcterms:modified xsi:type="dcterms:W3CDTF">2021-03-29T12:12:00Z</dcterms:modified>
</cp:coreProperties>
</file>