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09FD4525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="00D7692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37B096D4" wp14:editId="49F653E5">
            <wp:extent cx="1638300" cy="396240"/>
            <wp:effectExtent l="0" t="0" r="0" b="0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D7692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0C9710CB" wp14:editId="5FB08DFC">
            <wp:extent cx="220980" cy="457200"/>
            <wp:effectExtent l="0" t="0" r="0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D7692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1A6C040E" wp14:editId="61A3F682">
            <wp:extent cx="2125980" cy="373380"/>
            <wp:effectExtent l="0" t="0" r="0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6AEBA47" w:rsidR="00E40A3C" w:rsidRPr="006B0554" w:rsidRDefault="00E40A3C" w:rsidP="00E40A3C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7B04D3">
        <w:rPr>
          <w:b/>
          <w:sz w:val="22"/>
          <w:szCs w:val="22"/>
        </w:rPr>
        <w:t xml:space="preserve">Usługa </w:t>
      </w:r>
      <w:r w:rsidRPr="000F1ED4">
        <w:rPr>
          <w:b/>
          <w:sz w:val="22"/>
          <w:szCs w:val="22"/>
        </w:rPr>
        <w:t>przeprowadzenia szkoleń</w:t>
      </w:r>
      <w:r w:rsidR="007F7B24">
        <w:rPr>
          <w:b/>
          <w:sz w:val="22"/>
          <w:szCs w:val="22"/>
        </w:rPr>
        <w:t>,</w:t>
      </w:r>
      <w:r w:rsidRPr="000F1ED4">
        <w:rPr>
          <w:b/>
          <w:sz w:val="22"/>
          <w:szCs w:val="22"/>
        </w:rPr>
        <w:t xml:space="preserve"> </w:t>
      </w:r>
      <w:r w:rsidR="007F7B24" w:rsidRPr="007F7B24">
        <w:rPr>
          <w:b/>
          <w:sz w:val="22"/>
          <w:szCs w:val="22"/>
        </w:rPr>
        <w:t xml:space="preserve">zapewnienia voucherów na egzamin oraz zorganizowania zapisów na egzamin </w:t>
      </w:r>
      <w:r w:rsidRPr="000F1ED4">
        <w:rPr>
          <w:b/>
          <w:sz w:val="22"/>
          <w:szCs w:val="22"/>
        </w:rPr>
        <w:t xml:space="preserve">dla kadry dydaktycznej </w:t>
      </w:r>
      <w:proofErr w:type="spellStart"/>
      <w:r w:rsidRPr="000F1ED4">
        <w:rPr>
          <w:b/>
          <w:sz w:val="22"/>
          <w:szCs w:val="22"/>
        </w:rPr>
        <w:t>WIEiT</w:t>
      </w:r>
      <w:proofErr w:type="spellEnd"/>
      <w:r w:rsidRPr="000F1ED4">
        <w:rPr>
          <w:b/>
          <w:sz w:val="22"/>
          <w:szCs w:val="22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</w:t>
      </w:r>
      <w:r w:rsidR="00D76928">
        <w:rPr>
          <w:b/>
          <w:sz w:val="22"/>
          <w:szCs w:val="22"/>
        </w:rPr>
        <w:t>003</w:t>
      </w:r>
      <w:r w:rsidRPr="000F1ED4">
        <w:rPr>
          <w:b/>
          <w:sz w:val="22"/>
          <w:szCs w:val="22"/>
        </w:rPr>
        <w:t>/2</w:t>
      </w:r>
      <w:r w:rsidR="00D76928">
        <w:rPr>
          <w:b/>
          <w:sz w:val="22"/>
          <w:szCs w:val="22"/>
        </w:rPr>
        <w:t>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E40A3C" w14:paraId="48785F38" w14:textId="77777777" w:rsidTr="00285629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14:paraId="31981277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14:paraId="32093579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14:paraId="26553F6C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0A3C" w14:paraId="21D5C273" w14:textId="77777777" w:rsidTr="00285629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14:paraId="3EDE7729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14:paraId="778E339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14:paraId="255DFD93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0A3C" w14:paraId="7B668A21" w14:textId="77777777" w:rsidTr="00285629">
        <w:trPr>
          <w:cantSplit/>
          <w:trHeight w:val="921"/>
        </w:trPr>
        <w:tc>
          <w:tcPr>
            <w:tcW w:w="633" w:type="dxa"/>
          </w:tcPr>
          <w:p w14:paraId="20918BA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14:paraId="0AA718EE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14:paraId="477409B9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9A5DEF0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0A3C" w14:paraId="298C3FD5" w14:textId="77777777" w:rsidTr="00285629">
        <w:trPr>
          <w:cantSplit/>
          <w:trHeight w:val="870"/>
        </w:trPr>
        <w:tc>
          <w:tcPr>
            <w:tcW w:w="633" w:type="dxa"/>
          </w:tcPr>
          <w:p w14:paraId="27CE183D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14:paraId="2884A691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14:paraId="03F6CA51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2DBC3D6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F094E" w14:textId="77777777" w:rsidR="00066BF7" w:rsidRDefault="00066BF7">
      <w:r>
        <w:separator/>
      </w:r>
    </w:p>
  </w:endnote>
  <w:endnote w:type="continuationSeparator" w:id="0">
    <w:p w14:paraId="1BDAF6DE" w14:textId="77777777" w:rsidR="00066BF7" w:rsidRDefault="0006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6E346" w14:textId="77777777" w:rsidR="00EA0362" w:rsidRDefault="00EA03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BA6A1" w14:textId="77777777" w:rsidR="00EA0362" w:rsidRDefault="00EA03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EF5CB" w14:textId="77777777" w:rsidR="00EA0362" w:rsidRDefault="00EA0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71169" w14:textId="77777777" w:rsidR="00066BF7" w:rsidRDefault="00066BF7">
      <w:r>
        <w:separator/>
      </w:r>
    </w:p>
  </w:footnote>
  <w:footnote w:type="continuationSeparator" w:id="0">
    <w:p w14:paraId="0F3ACFFF" w14:textId="77777777" w:rsidR="00066BF7" w:rsidRDefault="00066BF7">
      <w:r>
        <w:continuationSeparator/>
      </w:r>
    </w:p>
  </w:footnote>
  <w:footnote w:id="1">
    <w:p w14:paraId="2D6EB44F" w14:textId="7FDDB600" w:rsidR="00E40A3C" w:rsidRDefault="00E40A3C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D76928">
        <w:rPr>
          <w:b/>
          <w:u w:val="single"/>
        </w:rPr>
        <w:t>8.1.4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F07AB" w14:textId="77777777" w:rsidR="00EA0362" w:rsidRDefault="00EA0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FDFDD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6EE74" w14:textId="77777777" w:rsidR="00EA0362" w:rsidRDefault="00EA0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62"/>
    <w:rsid w:val="00066BF7"/>
    <w:rsid w:val="00082E0F"/>
    <w:rsid w:val="00210E8E"/>
    <w:rsid w:val="00276C10"/>
    <w:rsid w:val="00561097"/>
    <w:rsid w:val="006C357F"/>
    <w:rsid w:val="00702A72"/>
    <w:rsid w:val="00707683"/>
    <w:rsid w:val="007F7B24"/>
    <w:rsid w:val="009B7E62"/>
    <w:rsid w:val="00A40AE7"/>
    <w:rsid w:val="00A91C25"/>
    <w:rsid w:val="00C049BA"/>
    <w:rsid w:val="00C254C7"/>
    <w:rsid w:val="00C34B2E"/>
    <w:rsid w:val="00D11BC3"/>
    <w:rsid w:val="00D76928"/>
    <w:rsid w:val="00DD5BF2"/>
    <w:rsid w:val="00E40A3C"/>
    <w:rsid w:val="00E966E9"/>
    <w:rsid w:val="00EA0362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2021-03-23T11:48:00Z</dcterms:created>
  <dcterms:modified xsi:type="dcterms:W3CDTF">2021-03-23T11:48:00Z</dcterms:modified>
</cp:coreProperties>
</file>