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6F3C3B06" w:rsidR="005A4CE4" w:rsidRPr="00D52EEE" w:rsidRDefault="005A4CE4" w:rsidP="005A4CE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00706B" w:rsidRPr="0000706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przeprowadzenia szkoleń, zapewnienia voucherów na egzamin oraz  zorganizowania zapisów na egzamin dla kadry dydaktycznej </w:t>
      </w:r>
      <w:proofErr w:type="spellStart"/>
      <w:r w:rsidR="0000706B" w:rsidRPr="0000706B">
        <w:rPr>
          <w:rFonts w:ascii="Arial" w:eastAsia="Times New Roman" w:hAnsi="Arial" w:cs="Arial"/>
          <w:b/>
          <w:sz w:val="20"/>
          <w:szCs w:val="20"/>
          <w:lang w:eastAsia="pl-PL"/>
        </w:rPr>
        <w:t>WIEiT</w:t>
      </w:r>
      <w:proofErr w:type="spellEnd"/>
      <w:r w:rsidR="0000706B" w:rsidRPr="0000706B">
        <w:rPr>
          <w:rFonts w:ascii="Arial" w:eastAsia="Times New Roman" w:hAnsi="Arial" w:cs="Arial"/>
          <w:b/>
          <w:sz w:val="20"/>
          <w:szCs w:val="20"/>
          <w:lang w:eastAsia="pl-PL"/>
        </w:rPr>
        <w:t>, w ramach projektu POWR.03.05.00-00-Z307/17-00,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- Kc-zp.272-003/21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77777777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0226785F" w14:textId="77777777" w:rsidR="005A4CE4" w:rsidRPr="00FD003F" w:rsidRDefault="005A4CE4" w:rsidP="005A4C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18E48D16" w14:textId="77777777" w:rsidR="005A4CE4" w:rsidRPr="009475A8" w:rsidRDefault="005A4CE4" w:rsidP="005A4CE4"/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8CF2C3" w14:textId="77777777" w:rsidR="00AA758B" w:rsidRDefault="00AA758B" w:rsidP="0038231F">
      <w:pPr>
        <w:spacing w:after="0" w:line="240" w:lineRule="auto"/>
      </w:pPr>
      <w:r>
        <w:separator/>
      </w:r>
    </w:p>
  </w:endnote>
  <w:endnote w:type="continuationSeparator" w:id="0">
    <w:p w14:paraId="5C6E6BE5" w14:textId="77777777" w:rsidR="00AA758B" w:rsidRDefault="00AA75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71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71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DC9F95" w14:textId="77777777" w:rsidR="00AA758B" w:rsidRDefault="00AA758B" w:rsidP="0038231F">
      <w:pPr>
        <w:spacing w:after="0" w:line="240" w:lineRule="auto"/>
      </w:pPr>
      <w:r>
        <w:separator/>
      </w:r>
    </w:p>
  </w:footnote>
  <w:footnote w:type="continuationSeparator" w:id="0">
    <w:p w14:paraId="44132784" w14:textId="77777777" w:rsidR="00AA758B" w:rsidRDefault="00AA758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77777777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0B927D9B" wp14:editId="0DE9554A">
          <wp:extent cx="1638300" cy="771525"/>
          <wp:effectExtent l="0" t="0" r="0" b="0"/>
          <wp:docPr id="5" name="Obraz 1" descr="logo_FE_Wiedza_Edukacja_Rozwoj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_FE_Wiedza_Edukacja_Rozwoj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4B79B147" wp14:editId="1692CFE1">
          <wp:extent cx="352425" cy="695325"/>
          <wp:effectExtent l="0" t="0" r="0" b="0"/>
          <wp:docPr id="4" name="Obraz 2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sz w:val="16"/>
        <w:szCs w:val="16"/>
        <w:lang w:eastAsia="pl-PL"/>
      </w:rPr>
      <w:t xml:space="preserve">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193DB179" wp14:editId="6ECE346A">
          <wp:extent cx="2124075" cy="695325"/>
          <wp:effectExtent l="0" t="0" r="0" b="0"/>
          <wp:docPr id="3" name="Obraz 3" descr="EU_EFS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EU_EFS_rgb-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E2A11-F3A1-4B78-BC8C-85E61C6BF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373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2021-03-23T11:45:00Z</dcterms:created>
  <dcterms:modified xsi:type="dcterms:W3CDTF">2021-03-23T11:45:00Z</dcterms:modified>
</cp:coreProperties>
</file>