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DC9D90F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652706" w:rsidRPr="00652706">
        <w:rPr>
          <w:b/>
          <w:bCs/>
          <w:sz w:val="20"/>
          <w:szCs w:val="20"/>
        </w:rPr>
        <w:t>przeprowadzenie szkoleń zawodowych w ramach projektu POWR.03.05.00-00-Z309/18 -  KC-zp.272-87/21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77777777" w:rsidR="00D03055" w:rsidRPr="00D03055" w:rsidRDefault="00D03055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9"/>
        <w:gridCol w:w="2365"/>
        <w:gridCol w:w="2268"/>
        <w:gridCol w:w="2127"/>
      </w:tblGrid>
      <w:tr w:rsidR="00D03055" w:rsidRPr="00D03055" w14:paraId="548D566B" w14:textId="77777777" w:rsidTr="00D6751B">
        <w:tc>
          <w:tcPr>
            <w:tcW w:w="2279" w:type="dxa"/>
            <w:shd w:val="clear" w:color="auto" w:fill="auto"/>
          </w:tcPr>
          <w:p w14:paraId="39E4F0AA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365" w:type="dxa"/>
            <w:shd w:val="clear" w:color="auto" w:fill="auto"/>
          </w:tcPr>
          <w:p w14:paraId="1EF189D1" w14:textId="77777777" w:rsidR="00D03055" w:rsidRPr="00D03055" w:rsidRDefault="00D03055" w:rsidP="00D6751B">
            <w:pPr>
              <w:widowControl w:val="0"/>
              <w:ind w:right="1"/>
              <w:jc w:val="center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03055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Zadanie nr 1</w:t>
            </w:r>
          </w:p>
        </w:tc>
        <w:tc>
          <w:tcPr>
            <w:tcW w:w="2268" w:type="dxa"/>
            <w:shd w:val="clear" w:color="auto" w:fill="auto"/>
          </w:tcPr>
          <w:p w14:paraId="3340EB85" w14:textId="77777777" w:rsidR="00D03055" w:rsidRPr="00D03055" w:rsidRDefault="00D03055" w:rsidP="00D6751B">
            <w:pPr>
              <w:widowControl w:val="0"/>
              <w:ind w:right="1"/>
              <w:jc w:val="center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03055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Zadanie nr 2</w:t>
            </w:r>
          </w:p>
        </w:tc>
        <w:tc>
          <w:tcPr>
            <w:tcW w:w="2127" w:type="dxa"/>
          </w:tcPr>
          <w:p w14:paraId="5C9829ED" w14:textId="77777777" w:rsidR="00D03055" w:rsidRPr="00D03055" w:rsidRDefault="00D03055" w:rsidP="00D6751B">
            <w:pPr>
              <w:widowControl w:val="0"/>
              <w:ind w:right="1"/>
              <w:jc w:val="center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03055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Zadanie nr 3</w:t>
            </w:r>
          </w:p>
        </w:tc>
      </w:tr>
      <w:tr w:rsidR="00D03055" w:rsidRPr="00D03055" w14:paraId="584720DE" w14:textId="77777777" w:rsidTr="00D6751B">
        <w:tc>
          <w:tcPr>
            <w:tcW w:w="2279" w:type="dxa"/>
            <w:shd w:val="clear" w:color="auto" w:fill="auto"/>
          </w:tcPr>
          <w:p w14:paraId="4D39213C" w14:textId="009061DB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Cena</w:t>
            </w:r>
            <w:r w:rsidR="000C1BB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brutto*/</w:t>
            </w:r>
            <w:r w:rsidR="000C1BB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wynagrodzenie </w:t>
            </w:r>
            <w:r w:rsidRPr="00D03055">
              <w:rPr>
                <w:b/>
                <w:sz w:val="22"/>
                <w:szCs w:val="22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za całość przedmiotu zamówienia</w:t>
            </w: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(PLN)</w:t>
            </w:r>
          </w:p>
        </w:tc>
        <w:tc>
          <w:tcPr>
            <w:tcW w:w="2365" w:type="dxa"/>
            <w:shd w:val="clear" w:color="auto" w:fill="auto"/>
          </w:tcPr>
          <w:p w14:paraId="23BCD6E3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268" w:type="dxa"/>
            <w:shd w:val="clear" w:color="auto" w:fill="auto"/>
          </w:tcPr>
          <w:p w14:paraId="1E8C7F02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27" w:type="dxa"/>
          </w:tcPr>
          <w:p w14:paraId="0EF14094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03055" w:rsidRPr="00D03055" w14:paraId="5B95E687" w14:textId="77777777" w:rsidTr="00D6751B">
        <w:tc>
          <w:tcPr>
            <w:tcW w:w="2279" w:type="dxa"/>
            <w:shd w:val="clear" w:color="auto" w:fill="auto"/>
          </w:tcPr>
          <w:p w14:paraId="3BC4B9D8" w14:textId="77777777" w:rsidR="00D03055" w:rsidRPr="000E2C30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 w:rsidRPr="00D03055">
              <w:rPr>
                <w:i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Słownie brutto:</w:t>
            </w:r>
          </w:p>
          <w:p w14:paraId="051A5B1B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365" w:type="dxa"/>
            <w:shd w:val="clear" w:color="auto" w:fill="auto"/>
          </w:tcPr>
          <w:p w14:paraId="5F25C0CC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268" w:type="dxa"/>
            <w:shd w:val="clear" w:color="auto" w:fill="auto"/>
          </w:tcPr>
          <w:p w14:paraId="46622F78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27" w:type="dxa"/>
          </w:tcPr>
          <w:p w14:paraId="3FC3F4DF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03055" w:rsidRPr="00D03055" w14:paraId="3466A0BF" w14:textId="77777777" w:rsidTr="00D6751B">
        <w:tc>
          <w:tcPr>
            <w:tcW w:w="2279" w:type="dxa"/>
            <w:shd w:val="clear" w:color="auto" w:fill="auto"/>
          </w:tcPr>
          <w:p w14:paraId="20B9A8E1" w14:textId="2D94CBB3" w:rsidR="00D03055" w:rsidRPr="000E2C30" w:rsidRDefault="00D03055" w:rsidP="00D6751B">
            <w:pPr>
              <w:tabs>
                <w:tab w:val="right" w:pos="9000"/>
              </w:tabs>
              <w:rPr>
                <w:bCs/>
                <w:sz w:val="22"/>
                <w:szCs w:val="22"/>
              </w:rPr>
            </w:pP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Cena</w:t>
            </w:r>
            <w:r w:rsidR="000C1BB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b</w:t>
            </w: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rutto*/</w:t>
            </w:r>
            <w:r w:rsidR="000C1BB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D03055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wynagrodzenie </w:t>
            </w:r>
            <w:r w:rsidRPr="00E051BE">
              <w:rPr>
                <w:b/>
                <w:bCs/>
                <w:sz w:val="22"/>
                <w:szCs w:val="22"/>
                <w:u w:val="single"/>
              </w:rPr>
              <w:t>za usługę  dla 1 osoby</w:t>
            </w:r>
            <w:r w:rsidRPr="000E2C30">
              <w:rPr>
                <w:bCs/>
                <w:sz w:val="22"/>
                <w:szCs w:val="22"/>
              </w:rPr>
              <w:t xml:space="preserve"> (PLN)</w:t>
            </w:r>
          </w:p>
          <w:p w14:paraId="0D907F6E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i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365" w:type="dxa"/>
            <w:shd w:val="clear" w:color="auto" w:fill="auto"/>
          </w:tcPr>
          <w:p w14:paraId="7B756192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268" w:type="dxa"/>
            <w:shd w:val="clear" w:color="auto" w:fill="auto"/>
          </w:tcPr>
          <w:p w14:paraId="612D0A3C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27" w:type="dxa"/>
          </w:tcPr>
          <w:p w14:paraId="17EE84BA" w14:textId="77777777" w:rsidR="00D03055" w:rsidRPr="00D03055" w:rsidRDefault="00D03055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226C" w:rsidRPr="00D03055" w14:paraId="2B24F356" w14:textId="77777777" w:rsidTr="00D6751B">
        <w:tc>
          <w:tcPr>
            <w:tcW w:w="2279" w:type="dxa"/>
            <w:shd w:val="clear" w:color="auto" w:fill="auto"/>
          </w:tcPr>
          <w:p w14:paraId="625744ED" w14:textId="20850682" w:rsidR="003A226C" w:rsidRPr="00D03055" w:rsidRDefault="003A226C" w:rsidP="00D6751B">
            <w:pPr>
              <w:tabs>
                <w:tab w:val="right" w:pos="9000"/>
              </w:tabs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Kryterium oceny ofert – doświadczenie osoby wyznaczonej do realizacji zamówienia</w:t>
            </w:r>
          </w:p>
        </w:tc>
        <w:tc>
          <w:tcPr>
            <w:tcW w:w="2365" w:type="dxa"/>
            <w:shd w:val="clear" w:color="auto" w:fill="auto"/>
          </w:tcPr>
          <w:p w14:paraId="19D6EE21" w14:textId="07096222" w:rsidR="003A226C" w:rsidRDefault="003A226C" w:rsidP="003A226C">
            <w:pPr>
              <w:rPr>
                <w:sz w:val="22"/>
                <w:szCs w:val="22"/>
              </w:rPr>
            </w:pPr>
            <w:r w:rsidRPr="003A226C">
              <w:rPr>
                <w:sz w:val="22"/>
                <w:szCs w:val="22"/>
                <w:highlight w:val="yellow"/>
              </w:rPr>
              <w:t>………..</w:t>
            </w:r>
            <w:r>
              <w:rPr>
                <w:sz w:val="22"/>
                <w:szCs w:val="22"/>
              </w:rPr>
              <w:t xml:space="preserve"> (proszę wpisać) letnie doświadczenie w szkoleniu na transmisyjnym mikroskopie elektronowym (S)TEM </w:t>
            </w:r>
            <w:proofErr w:type="spellStart"/>
            <w:r>
              <w:rPr>
                <w:sz w:val="22"/>
                <w:szCs w:val="22"/>
              </w:rPr>
              <w:t>Titan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Cubed</w:t>
            </w:r>
            <w:proofErr w:type="spellEnd"/>
            <w:r>
              <w:rPr>
                <w:sz w:val="22"/>
                <w:szCs w:val="22"/>
              </w:rPr>
              <w:t xml:space="preserve"> G2 60-300 firmy FEI</w:t>
            </w:r>
          </w:p>
          <w:p w14:paraId="48FC28DD" w14:textId="77777777" w:rsidR="003A226C" w:rsidRPr="00D03055" w:rsidRDefault="003A226C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268" w:type="dxa"/>
            <w:shd w:val="clear" w:color="auto" w:fill="auto"/>
          </w:tcPr>
          <w:p w14:paraId="24A8BCC5" w14:textId="77777777" w:rsidR="003A226C" w:rsidRDefault="003A226C" w:rsidP="003A226C">
            <w:pPr>
              <w:rPr>
                <w:sz w:val="22"/>
                <w:szCs w:val="22"/>
              </w:rPr>
            </w:pPr>
            <w:r w:rsidRPr="003A226C">
              <w:rPr>
                <w:sz w:val="22"/>
                <w:szCs w:val="22"/>
                <w:highlight w:val="yellow"/>
              </w:rPr>
              <w:t>………..</w:t>
            </w:r>
            <w:r>
              <w:rPr>
                <w:sz w:val="22"/>
                <w:szCs w:val="22"/>
              </w:rPr>
              <w:t xml:space="preserve"> (proszę wpisać) letnie doświadczenie w szkoleniu na transmisyjnym mikroskopie elektronowym (S)TEM </w:t>
            </w:r>
            <w:proofErr w:type="spellStart"/>
            <w:r>
              <w:rPr>
                <w:sz w:val="22"/>
                <w:szCs w:val="22"/>
              </w:rPr>
              <w:t>Titan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Cubed</w:t>
            </w:r>
            <w:proofErr w:type="spellEnd"/>
            <w:r>
              <w:rPr>
                <w:sz w:val="22"/>
                <w:szCs w:val="22"/>
              </w:rPr>
              <w:t xml:space="preserve"> G2 60-300 firmy FEI</w:t>
            </w:r>
          </w:p>
          <w:p w14:paraId="0CB88E4A" w14:textId="77777777" w:rsidR="003A226C" w:rsidRPr="00D03055" w:rsidRDefault="003A226C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27" w:type="dxa"/>
          </w:tcPr>
          <w:p w14:paraId="785E9825" w14:textId="77777777" w:rsidR="003A226C" w:rsidRDefault="003A226C" w:rsidP="003A226C">
            <w:pPr>
              <w:rPr>
                <w:sz w:val="22"/>
                <w:szCs w:val="22"/>
              </w:rPr>
            </w:pPr>
            <w:r w:rsidRPr="003A226C">
              <w:rPr>
                <w:sz w:val="22"/>
                <w:szCs w:val="22"/>
                <w:highlight w:val="yellow"/>
              </w:rPr>
              <w:t>………..</w:t>
            </w:r>
            <w:r>
              <w:rPr>
                <w:sz w:val="22"/>
                <w:szCs w:val="22"/>
              </w:rPr>
              <w:t xml:space="preserve"> (proszę wpisać) letnie doświadczenie w szkoleniu na transmisyjnym mikroskopie elektronowym (S)TEM </w:t>
            </w:r>
            <w:proofErr w:type="spellStart"/>
            <w:r>
              <w:rPr>
                <w:sz w:val="22"/>
                <w:szCs w:val="22"/>
              </w:rPr>
              <w:t>Titan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Cubed</w:t>
            </w:r>
            <w:proofErr w:type="spellEnd"/>
            <w:r>
              <w:rPr>
                <w:sz w:val="22"/>
                <w:szCs w:val="22"/>
              </w:rPr>
              <w:t xml:space="preserve"> G2 60-300 firmy FEI</w:t>
            </w:r>
          </w:p>
          <w:p w14:paraId="1F3764DB" w14:textId="77777777" w:rsidR="003A226C" w:rsidRPr="00D03055" w:rsidRDefault="003A226C" w:rsidP="00D6751B">
            <w:pPr>
              <w:widowControl w:val="0"/>
              <w:ind w:right="1"/>
              <w:jc w:val="both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4BC95A48" w14:textId="77777777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43204DD6" w14:textId="77777777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C0F668F" w14:textId="06995360" w:rsidR="00BE0FB6" w:rsidRPr="000E2C30" w:rsidRDefault="00BE0FB6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86A3FE5" w14:textId="2EF31F0B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6 miesięcy </w:t>
      </w:r>
      <w:r w:rsidR="003A226C" w:rsidRPr="003A226C">
        <w:rPr>
          <w:b/>
          <w:sz w:val="20"/>
          <w:szCs w:val="20"/>
        </w:rPr>
        <w:t>od daty podpisania umowy</w:t>
      </w:r>
      <w:bookmarkStart w:id="1" w:name="_GoBack"/>
      <w:bookmarkEnd w:id="1"/>
      <w:r w:rsidR="003A226C" w:rsidRPr="003A226C">
        <w:rPr>
          <w:b/>
          <w:sz w:val="20"/>
          <w:szCs w:val="20"/>
        </w:rPr>
        <w:t>.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BD993" w14:textId="77777777" w:rsidR="00D537A2" w:rsidRDefault="00D537A2">
      <w:r>
        <w:separator/>
      </w:r>
    </w:p>
  </w:endnote>
  <w:endnote w:type="continuationSeparator" w:id="0">
    <w:p w14:paraId="7665A91F" w14:textId="77777777" w:rsidR="00D537A2" w:rsidRDefault="00D53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AE468" w14:textId="77777777" w:rsidR="00D537A2" w:rsidRDefault="00D537A2">
      <w:r>
        <w:separator/>
      </w:r>
    </w:p>
  </w:footnote>
  <w:footnote w:type="continuationSeparator" w:id="0">
    <w:p w14:paraId="221AC13D" w14:textId="77777777" w:rsidR="00D537A2" w:rsidRDefault="00D53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37234E"/>
    <w:rsid w:val="003A226C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FF920-D30E-41CE-99D8-F0D4FEBD1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577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13</cp:revision>
  <cp:lastPrinted>2021-02-05T11:31:00Z</cp:lastPrinted>
  <dcterms:created xsi:type="dcterms:W3CDTF">2021-03-11T12:55:00Z</dcterms:created>
  <dcterms:modified xsi:type="dcterms:W3CDTF">2021-03-30T11:35:00Z</dcterms:modified>
</cp:coreProperties>
</file>