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91B" w:rsidRPr="00CE0866" w:rsidRDefault="0086491B" w:rsidP="00B52A97">
      <w:pPr>
        <w:pStyle w:val="ogloszenie"/>
        <w:jc w:val="center"/>
        <w:rPr>
          <w:rFonts w:ascii="Times New Roman" w:hAnsi="Times New Roman"/>
          <w:bCs/>
          <w:sz w:val="24"/>
          <w:szCs w:val="24"/>
        </w:rPr>
      </w:pPr>
      <w:r w:rsidRPr="00CE0866">
        <w:rPr>
          <w:rFonts w:ascii="Times New Roman" w:hAnsi="Times New Roman"/>
          <w:bCs/>
          <w:sz w:val="24"/>
          <w:szCs w:val="24"/>
        </w:rPr>
        <w:t xml:space="preserve">SZP.271- </w:t>
      </w:r>
      <w:r w:rsidR="00CE0866">
        <w:rPr>
          <w:rFonts w:ascii="Times New Roman" w:hAnsi="Times New Roman"/>
          <w:bCs/>
          <w:sz w:val="24"/>
          <w:szCs w:val="24"/>
        </w:rPr>
        <w:t>220.</w:t>
      </w:r>
      <w:r w:rsidRPr="00CE0866">
        <w:rPr>
          <w:rFonts w:ascii="Times New Roman" w:hAnsi="Times New Roman"/>
          <w:bCs/>
          <w:sz w:val="24"/>
          <w:szCs w:val="24"/>
        </w:rPr>
        <w:t>36/2020/2021</w:t>
      </w:r>
      <w:r w:rsidR="00CE0866">
        <w:rPr>
          <w:rFonts w:ascii="Times New Roman" w:hAnsi="Times New Roman"/>
          <w:bCs/>
          <w:sz w:val="24"/>
          <w:szCs w:val="24"/>
        </w:rPr>
        <w:t xml:space="preserve">                                                  </w:t>
      </w:r>
      <w:r w:rsidRPr="00CE0866">
        <w:rPr>
          <w:rFonts w:ascii="Times New Roman" w:hAnsi="Times New Roman"/>
          <w:bCs/>
          <w:sz w:val="24"/>
          <w:szCs w:val="24"/>
        </w:rPr>
        <w:t xml:space="preserve"> Kraków, dnia 02 kwietnia 2021r.</w:t>
      </w:r>
    </w:p>
    <w:p w:rsidR="0086491B" w:rsidRDefault="0086491B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86491B" w:rsidRDefault="0086491B" w:rsidP="00B52A97">
      <w:pPr>
        <w:spacing w:line="360" w:lineRule="auto"/>
        <w:rPr>
          <w:color w:val="000000"/>
        </w:rPr>
      </w:pPr>
    </w:p>
    <w:p w:rsidR="00B52A97" w:rsidRPr="0086491B" w:rsidRDefault="0086491B" w:rsidP="00B52A97">
      <w:pPr>
        <w:spacing w:line="360" w:lineRule="auto"/>
        <w:rPr>
          <w:b/>
          <w:bCs/>
          <w:color w:val="000000"/>
        </w:rPr>
      </w:pPr>
      <w:r w:rsidRPr="0086491B">
        <w:rPr>
          <w:b/>
          <w:bCs/>
          <w:color w:val="000000"/>
        </w:rPr>
        <w:t xml:space="preserve">Szpital Specjalistyczny im. St. Żeromskiego </w:t>
      </w:r>
    </w:p>
    <w:p w:rsidR="0086491B" w:rsidRPr="0086491B" w:rsidRDefault="0086491B" w:rsidP="00B52A97">
      <w:pPr>
        <w:spacing w:line="360" w:lineRule="auto"/>
        <w:rPr>
          <w:b/>
          <w:bCs/>
          <w:color w:val="000000"/>
        </w:rPr>
      </w:pPr>
      <w:r w:rsidRPr="0086491B">
        <w:rPr>
          <w:b/>
          <w:bCs/>
          <w:color w:val="000000"/>
        </w:rPr>
        <w:t>SP ZOZ w Krakowie</w:t>
      </w:r>
    </w:p>
    <w:p w:rsidR="00B52A97" w:rsidRDefault="00F9103B" w:rsidP="00B52A97">
      <w:pPr>
        <w:spacing w:line="360" w:lineRule="auto"/>
        <w:rPr>
          <w:b/>
          <w:bCs/>
          <w:color w:val="000000"/>
        </w:rPr>
      </w:pPr>
      <w:r w:rsidRPr="00F9103B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F9103B" w:rsidP="00B52A97">
      <w:pPr>
        <w:spacing w:line="360" w:lineRule="auto"/>
        <w:rPr>
          <w:color w:val="000000"/>
        </w:rPr>
      </w:pPr>
      <w:r w:rsidRPr="00F9103B">
        <w:rPr>
          <w:color w:val="000000"/>
        </w:rPr>
        <w:t>o</w:t>
      </w:r>
      <w:r w:rsidR="0086491B">
        <w:rPr>
          <w:color w:val="000000"/>
        </w:rPr>
        <w:t>s</w:t>
      </w:r>
      <w:r w:rsidRPr="00F9103B">
        <w:rPr>
          <w:color w:val="000000"/>
        </w:rPr>
        <w:t>. Na Skarpie</w:t>
      </w:r>
      <w:r w:rsidR="00B52A97">
        <w:rPr>
          <w:color w:val="000000"/>
        </w:rPr>
        <w:t xml:space="preserve"> </w:t>
      </w:r>
      <w:r w:rsidRPr="00F9103B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F9103B" w:rsidP="00B52A97">
      <w:pPr>
        <w:spacing w:line="360" w:lineRule="auto"/>
        <w:rPr>
          <w:color w:val="000000"/>
          <w:lang w:val="en-US"/>
        </w:rPr>
      </w:pPr>
      <w:r w:rsidRPr="00F9103B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F9103B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F9103B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F9103B" w:rsidRPr="00F9103B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F9103B" w:rsidRPr="00F9103B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86491B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Działając na podstawie art. 92 ustawy z dnia 29 stycznia 2004r. Prawo zamówień publicznych (tekst jednolity Dz. U. z 2019r. poz. 1843) Dyrektor Szpitala niniejszym </w:t>
      </w:r>
      <w:r w:rsidR="00B52A97">
        <w:rPr>
          <w:color w:val="000000"/>
        </w:rPr>
        <w:t xml:space="preserve"> informuje o wyniku postępowania na </w:t>
      </w:r>
      <w:r w:rsidR="00F9103B" w:rsidRPr="00F9103B">
        <w:rPr>
          <w:b/>
          <w:color w:val="000000"/>
        </w:rPr>
        <w:t>Dostawę  materiałów opatrunkowych, opatrunków specjalistycznych oraz proszku hemostatycznego, wosku kostnego</w:t>
      </w:r>
      <w:r w:rsidR="00B52A97">
        <w:rPr>
          <w:color w:val="000000"/>
        </w:rPr>
        <w:t>.</w:t>
      </w:r>
      <w:r>
        <w:rPr>
          <w:color w:val="000000"/>
        </w:rPr>
        <w:t xml:space="preserve"> ZP 36/2020 w zakresie GRUP 2, 3, 4, 7, 8, 9, 12, 13, 14, 15.</w:t>
      </w:r>
    </w:p>
    <w:p w:rsidR="0086491B" w:rsidRDefault="0086491B" w:rsidP="00B52A97">
      <w:pPr>
        <w:spacing w:line="360" w:lineRule="auto"/>
        <w:rPr>
          <w:color w:val="000000"/>
        </w:rPr>
      </w:pPr>
      <w:r>
        <w:rPr>
          <w:color w:val="000000"/>
        </w:rPr>
        <w:t>Rozstrzygniecie w pozostałych grupach nastąpi w terminie późniejszym.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9103B" w:rsidTr="00B95109">
        <w:trPr>
          <w:cantSplit/>
          <w:trHeight w:val="2561"/>
        </w:trPr>
        <w:tc>
          <w:tcPr>
            <w:tcW w:w="9526" w:type="dxa"/>
          </w:tcPr>
          <w:p w:rsidR="00F9103B" w:rsidRDefault="00F9103B" w:rsidP="00B9510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9103B">
              <w:rPr>
                <w:b/>
                <w:color w:val="000000"/>
              </w:rPr>
              <w:t>2</w:t>
            </w:r>
          </w:p>
          <w:p w:rsidR="00F9103B" w:rsidRDefault="00F9103B" w:rsidP="00B9510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18"/>
            </w:tblGrid>
            <w:tr w:rsidR="00432089" w:rsidTr="00432089">
              <w:trPr>
                <w:trHeight w:val="93"/>
              </w:trPr>
              <w:tc>
                <w:tcPr>
                  <w:tcW w:w="5118" w:type="dxa"/>
                </w:tcPr>
                <w:p w:rsidR="00432089" w:rsidRDefault="00432089" w:rsidP="00432089">
                  <w:pPr>
                    <w:pStyle w:val="Default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  </w:t>
                  </w:r>
                  <w:r w:rsidRPr="00432089">
                    <w:rPr>
                      <w:rFonts w:ascii="Times New Roman" w:hAnsi="Times New Roman" w:cs="Times New Roman"/>
                      <w:b/>
                    </w:rPr>
                    <w:t xml:space="preserve">Konsorcjum: </w:t>
                  </w:r>
                  <w:proofErr w:type="spellStart"/>
                  <w:r w:rsidRPr="00432089">
                    <w:rPr>
                      <w:rFonts w:ascii="Times New Roman" w:hAnsi="Times New Roman" w:cs="Times New Roman"/>
                      <w:b/>
                    </w:rPr>
                    <w:t>C</w:t>
                  </w:r>
                  <w:r w:rsidRPr="00432089">
                    <w:rPr>
                      <w:rFonts w:ascii="Times New Roman" w:hAnsi="Times New Roman" w:cs="Times New Roman"/>
                      <w:b/>
                      <w:bCs/>
                    </w:rPr>
                    <w:t>itonet</w:t>
                  </w:r>
                  <w:proofErr w:type="spellEnd"/>
                  <w:r w:rsidRPr="00432089">
                    <w:rPr>
                      <w:rFonts w:ascii="Times New Roman" w:hAnsi="Times New Roman" w:cs="Times New Roman"/>
                      <w:b/>
                      <w:bCs/>
                    </w:rPr>
                    <w:t xml:space="preserve">-Kraków Sp. z o.o. </w:t>
                  </w:r>
                </w:p>
                <w:p w:rsidR="00432089" w:rsidRDefault="00432089" w:rsidP="00432089">
                  <w:pPr>
                    <w:pStyle w:val="Default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 xml:space="preserve">   30-719 Kraków</w:t>
                  </w:r>
                </w:p>
                <w:p w:rsidR="00432089" w:rsidRPr="00432089" w:rsidRDefault="00432089" w:rsidP="00432089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 xml:space="preserve">   Gromadzka 52</w:t>
                  </w:r>
                </w:p>
              </w:tc>
            </w:tr>
          </w:tbl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Toruńskie Zakłady Materiałów Opatrunkowych S.A.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9103B">
              <w:rPr>
                <w:b/>
              </w:rPr>
              <w:t>Toruń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Żółkiewskiego</w:t>
            </w:r>
            <w:r>
              <w:rPr>
                <w:b/>
              </w:rPr>
              <w:t xml:space="preserve">    </w:t>
            </w:r>
            <w:r w:rsidRPr="00F9103B">
              <w:rPr>
                <w:b/>
              </w:rPr>
              <w:t>20/26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9103B">
              <w:rPr>
                <w:b/>
              </w:rPr>
              <w:t>34 571.88 zł</w:t>
            </w:r>
          </w:p>
          <w:p w:rsidR="0086491B" w:rsidRPr="008463A1" w:rsidRDefault="0086491B" w:rsidP="0086491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86491B" w:rsidRDefault="0086491B" w:rsidP="00432089">
            <w:pPr>
              <w:spacing w:line="360" w:lineRule="auto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F9103B" w:rsidTr="00B95109">
        <w:trPr>
          <w:cantSplit/>
          <w:trHeight w:val="2561"/>
        </w:trPr>
        <w:tc>
          <w:tcPr>
            <w:tcW w:w="9526" w:type="dxa"/>
          </w:tcPr>
          <w:p w:rsidR="00F9103B" w:rsidRDefault="00F9103B" w:rsidP="00B9510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F9103B">
              <w:rPr>
                <w:b/>
                <w:color w:val="000000"/>
              </w:rPr>
              <w:t>3</w:t>
            </w:r>
          </w:p>
          <w:p w:rsidR="00F9103B" w:rsidRDefault="00F9103B" w:rsidP="00B9510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Trans-</w:t>
            </w:r>
            <w:proofErr w:type="spellStart"/>
            <w:r w:rsidRPr="00F9103B">
              <w:rPr>
                <w:b/>
              </w:rPr>
              <w:t>Med</w:t>
            </w:r>
            <w:proofErr w:type="spellEnd"/>
            <w:r w:rsidRPr="00F9103B">
              <w:rPr>
                <w:b/>
              </w:rPr>
              <w:t xml:space="preserve"> </w:t>
            </w:r>
            <w:proofErr w:type="spellStart"/>
            <w:r w:rsidRPr="00F9103B">
              <w:rPr>
                <w:b/>
              </w:rPr>
              <w:t>Medical</w:t>
            </w:r>
            <w:proofErr w:type="spellEnd"/>
            <w:r w:rsidRPr="00F9103B">
              <w:rPr>
                <w:b/>
              </w:rPr>
              <w:t xml:space="preserve"> Sp. z o.o.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42-400</w:t>
            </w:r>
            <w:r>
              <w:rPr>
                <w:b/>
              </w:rPr>
              <w:t xml:space="preserve"> </w:t>
            </w:r>
            <w:r w:rsidRPr="00F9103B">
              <w:rPr>
                <w:b/>
              </w:rPr>
              <w:t>Zawiercie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Obrońców Poczty Gdańskiej</w:t>
            </w:r>
            <w:r>
              <w:rPr>
                <w:b/>
              </w:rPr>
              <w:t xml:space="preserve">    </w:t>
            </w:r>
            <w:r w:rsidRPr="00F9103B">
              <w:rPr>
                <w:b/>
              </w:rPr>
              <w:t>20P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9103B">
              <w:rPr>
                <w:b/>
              </w:rPr>
              <w:t>188 548.02 zł</w:t>
            </w:r>
          </w:p>
          <w:p w:rsidR="0086491B" w:rsidRPr="008463A1" w:rsidRDefault="0086491B" w:rsidP="0086491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86491B" w:rsidRDefault="0086491B" w:rsidP="00432089">
            <w:pPr>
              <w:spacing w:line="360" w:lineRule="auto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F9103B" w:rsidTr="00B95109">
        <w:trPr>
          <w:cantSplit/>
          <w:trHeight w:val="2561"/>
        </w:trPr>
        <w:tc>
          <w:tcPr>
            <w:tcW w:w="9526" w:type="dxa"/>
          </w:tcPr>
          <w:p w:rsidR="00F9103B" w:rsidRDefault="00F9103B" w:rsidP="00B9510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9103B">
              <w:rPr>
                <w:b/>
                <w:color w:val="000000"/>
              </w:rPr>
              <w:t>4</w:t>
            </w:r>
          </w:p>
          <w:p w:rsidR="00F9103B" w:rsidRDefault="00F9103B" w:rsidP="00B9510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Trans-</w:t>
            </w:r>
            <w:proofErr w:type="spellStart"/>
            <w:r w:rsidRPr="00F9103B">
              <w:rPr>
                <w:b/>
              </w:rPr>
              <w:t>Med</w:t>
            </w:r>
            <w:proofErr w:type="spellEnd"/>
            <w:r w:rsidRPr="00F9103B">
              <w:rPr>
                <w:b/>
              </w:rPr>
              <w:t xml:space="preserve"> </w:t>
            </w:r>
            <w:proofErr w:type="spellStart"/>
            <w:r w:rsidRPr="00F9103B">
              <w:rPr>
                <w:b/>
              </w:rPr>
              <w:t>Medical</w:t>
            </w:r>
            <w:proofErr w:type="spellEnd"/>
            <w:r w:rsidRPr="00F9103B">
              <w:rPr>
                <w:b/>
              </w:rPr>
              <w:t xml:space="preserve"> Sp. z o.o.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42-400</w:t>
            </w:r>
            <w:r>
              <w:rPr>
                <w:b/>
              </w:rPr>
              <w:t xml:space="preserve"> </w:t>
            </w:r>
            <w:r w:rsidRPr="00F9103B">
              <w:rPr>
                <w:b/>
              </w:rPr>
              <w:t>Zawiercie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Obrońców Poczty Gdańskiej</w:t>
            </w:r>
            <w:r>
              <w:rPr>
                <w:b/>
              </w:rPr>
              <w:t xml:space="preserve">    </w:t>
            </w:r>
            <w:r w:rsidRPr="00F9103B">
              <w:rPr>
                <w:b/>
              </w:rPr>
              <w:t>20P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9103B">
              <w:rPr>
                <w:b/>
              </w:rPr>
              <w:t>107 543.16 zł</w:t>
            </w:r>
          </w:p>
          <w:p w:rsidR="0086491B" w:rsidRPr="008463A1" w:rsidRDefault="0086491B" w:rsidP="0086491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86491B" w:rsidRDefault="0086491B" w:rsidP="00432089">
            <w:pPr>
              <w:spacing w:line="360" w:lineRule="auto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F9103B" w:rsidTr="00B95109">
        <w:trPr>
          <w:cantSplit/>
          <w:trHeight w:val="2561"/>
        </w:trPr>
        <w:tc>
          <w:tcPr>
            <w:tcW w:w="9526" w:type="dxa"/>
          </w:tcPr>
          <w:p w:rsidR="00F9103B" w:rsidRDefault="00F9103B" w:rsidP="00B9510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9103B">
              <w:rPr>
                <w:b/>
                <w:color w:val="000000"/>
              </w:rPr>
              <w:t>7</w:t>
            </w:r>
          </w:p>
          <w:p w:rsidR="00F9103B" w:rsidRDefault="00F9103B" w:rsidP="00B9510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Trans-</w:t>
            </w:r>
            <w:proofErr w:type="spellStart"/>
            <w:r w:rsidRPr="00F9103B">
              <w:rPr>
                <w:b/>
              </w:rPr>
              <w:t>Med</w:t>
            </w:r>
            <w:proofErr w:type="spellEnd"/>
            <w:r w:rsidRPr="00F9103B">
              <w:rPr>
                <w:b/>
              </w:rPr>
              <w:t xml:space="preserve"> </w:t>
            </w:r>
            <w:proofErr w:type="spellStart"/>
            <w:r w:rsidRPr="00F9103B">
              <w:rPr>
                <w:b/>
              </w:rPr>
              <w:t>Medical</w:t>
            </w:r>
            <w:proofErr w:type="spellEnd"/>
            <w:r w:rsidRPr="00F9103B">
              <w:rPr>
                <w:b/>
              </w:rPr>
              <w:t xml:space="preserve"> Sp. z o.o.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42-400</w:t>
            </w:r>
            <w:r>
              <w:rPr>
                <w:b/>
              </w:rPr>
              <w:t xml:space="preserve"> </w:t>
            </w:r>
            <w:r w:rsidRPr="00F9103B">
              <w:rPr>
                <w:b/>
              </w:rPr>
              <w:t>Zawiercie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Obrońców Poczty Gdańskiej</w:t>
            </w:r>
            <w:r>
              <w:rPr>
                <w:b/>
              </w:rPr>
              <w:t xml:space="preserve">    </w:t>
            </w:r>
            <w:r w:rsidRPr="00F9103B">
              <w:rPr>
                <w:b/>
              </w:rPr>
              <w:t>20P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9103B">
              <w:rPr>
                <w:b/>
              </w:rPr>
              <w:t>82 296.00 zł</w:t>
            </w:r>
          </w:p>
          <w:p w:rsidR="0086491B" w:rsidRPr="008463A1" w:rsidRDefault="0086491B" w:rsidP="0086491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86491B" w:rsidRDefault="0086491B" w:rsidP="00432089">
            <w:pPr>
              <w:spacing w:line="360" w:lineRule="auto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F9103B" w:rsidTr="00B95109">
        <w:trPr>
          <w:cantSplit/>
          <w:trHeight w:val="2561"/>
        </w:trPr>
        <w:tc>
          <w:tcPr>
            <w:tcW w:w="9526" w:type="dxa"/>
          </w:tcPr>
          <w:p w:rsidR="00F9103B" w:rsidRDefault="00F9103B" w:rsidP="00B9510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F9103B">
              <w:rPr>
                <w:b/>
                <w:color w:val="000000"/>
              </w:rPr>
              <w:t>9</w:t>
            </w:r>
          </w:p>
          <w:p w:rsidR="00F9103B" w:rsidRDefault="00F9103B" w:rsidP="00B9510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Paul Hartmann Polska Sp. z o.o.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95-200</w:t>
            </w:r>
            <w:r>
              <w:rPr>
                <w:b/>
              </w:rPr>
              <w:t xml:space="preserve"> </w:t>
            </w:r>
            <w:r w:rsidRPr="00F9103B">
              <w:rPr>
                <w:b/>
              </w:rPr>
              <w:t>Pabianice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ul. Żeromskiego</w:t>
            </w:r>
            <w:r>
              <w:rPr>
                <w:b/>
              </w:rPr>
              <w:t xml:space="preserve">    </w:t>
            </w:r>
            <w:r w:rsidRPr="00F9103B">
              <w:rPr>
                <w:b/>
              </w:rPr>
              <w:t>17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9103B">
              <w:rPr>
                <w:b/>
              </w:rPr>
              <w:t>19 280.59 zł</w:t>
            </w:r>
          </w:p>
          <w:p w:rsidR="0086491B" w:rsidRPr="008463A1" w:rsidRDefault="0086491B" w:rsidP="0086491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86491B" w:rsidRDefault="0086491B" w:rsidP="00432089">
            <w:pPr>
              <w:spacing w:line="360" w:lineRule="auto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F9103B" w:rsidTr="00B95109">
        <w:trPr>
          <w:cantSplit/>
          <w:trHeight w:val="2561"/>
        </w:trPr>
        <w:tc>
          <w:tcPr>
            <w:tcW w:w="9526" w:type="dxa"/>
          </w:tcPr>
          <w:p w:rsidR="00F9103B" w:rsidRDefault="00F9103B" w:rsidP="00B9510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9103B">
              <w:rPr>
                <w:b/>
                <w:color w:val="000000"/>
              </w:rPr>
              <w:t>12</w:t>
            </w:r>
          </w:p>
          <w:p w:rsidR="00F9103B" w:rsidRDefault="00F9103B" w:rsidP="00B9510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KIKGEL Sp. z o.o.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97-225</w:t>
            </w:r>
            <w:r>
              <w:rPr>
                <w:b/>
              </w:rPr>
              <w:t xml:space="preserve"> </w:t>
            </w:r>
            <w:r w:rsidRPr="00F9103B">
              <w:rPr>
                <w:b/>
              </w:rPr>
              <w:t>Ujazd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Skłodowskiej</w:t>
            </w:r>
            <w:r>
              <w:rPr>
                <w:b/>
              </w:rPr>
              <w:t xml:space="preserve">    </w:t>
            </w:r>
            <w:r w:rsidRPr="00F9103B">
              <w:rPr>
                <w:b/>
              </w:rPr>
              <w:t>7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9103B">
              <w:rPr>
                <w:b/>
              </w:rPr>
              <w:t>15 025.50 zł</w:t>
            </w:r>
          </w:p>
          <w:p w:rsidR="0086491B" w:rsidRPr="008463A1" w:rsidRDefault="0086491B" w:rsidP="0086491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86491B" w:rsidRDefault="0086491B" w:rsidP="00432089">
            <w:pPr>
              <w:spacing w:line="360" w:lineRule="auto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F9103B" w:rsidTr="00B95109">
        <w:trPr>
          <w:cantSplit/>
          <w:trHeight w:val="2561"/>
        </w:trPr>
        <w:tc>
          <w:tcPr>
            <w:tcW w:w="9526" w:type="dxa"/>
          </w:tcPr>
          <w:p w:rsidR="00F9103B" w:rsidRDefault="00F9103B" w:rsidP="00B9510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9103B">
              <w:rPr>
                <w:b/>
                <w:color w:val="000000"/>
              </w:rPr>
              <w:t>14</w:t>
            </w:r>
          </w:p>
          <w:p w:rsidR="00F9103B" w:rsidRDefault="00F9103B" w:rsidP="00B9510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F9103B">
              <w:rPr>
                <w:b/>
              </w:rPr>
              <w:t>Medilab</w:t>
            </w:r>
            <w:proofErr w:type="spellEnd"/>
            <w:r w:rsidRPr="00F9103B">
              <w:rPr>
                <w:b/>
              </w:rPr>
              <w:t xml:space="preserve"> Sp. z o. o.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03-371</w:t>
            </w:r>
            <w:r>
              <w:rPr>
                <w:b/>
              </w:rPr>
              <w:t xml:space="preserve"> </w:t>
            </w:r>
            <w:r w:rsidRPr="00F9103B">
              <w:rPr>
                <w:b/>
              </w:rPr>
              <w:t>Warszawa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 w:rsidRPr="00F9103B">
              <w:rPr>
                <w:b/>
              </w:rPr>
              <w:t>Wysockiego</w:t>
            </w:r>
            <w:r>
              <w:rPr>
                <w:b/>
              </w:rPr>
              <w:t xml:space="preserve">    </w:t>
            </w:r>
            <w:r w:rsidRPr="00F9103B">
              <w:rPr>
                <w:b/>
              </w:rPr>
              <w:t>6c</w:t>
            </w:r>
          </w:p>
          <w:p w:rsidR="00F9103B" w:rsidRDefault="00F9103B" w:rsidP="00B9510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9103B">
              <w:rPr>
                <w:b/>
              </w:rPr>
              <w:t>12 665.16 zł</w:t>
            </w:r>
          </w:p>
          <w:p w:rsidR="0086491B" w:rsidRPr="008463A1" w:rsidRDefault="0086491B" w:rsidP="0086491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86491B" w:rsidRDefault="0086491B" w:rsidP="00432089">
            <w:pPr>
              <w:spacing w:line="360" w:lineRule="auto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9103B" w:rsidTr="00B95109">
        <w:trPr>
          <w:cantSplit/>
        </w:trPr>
        <w:tc>
          <w:tcPr>
            <w:tcW w:w="9568" w:type="dxa"/>
          </w:tcPr>
          <w:p w:rsidR="00F9103B" w:rsidRDefault="00F9103B" w:rsidP="00B9510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Zadanie nr: </w:t>
            </w:r>
            <w:r w:rsidRPr="00F9103B">
              <w:rPr>
                <w:color w:val="000000"/>
              </w:rPr>
              <w:t>8</w:t>
            </w:r>
          </w:p>
          <w:p w:rsidR="00432089" w:rsidRPr="00D21C21" w:rsidRDefault="0086491B" w:rsidP="00432089">
            <w:pPr>
              <w:spacing w:line="360" w:lineRule="auto"/>
              <w:rPr>
                <w:color w:val="000000"/>
              </w:rPr>
            </w:pPr>
            <w:r w:rsidRPr="00D21C21">
              <w:rPr>
                <w:color w:val="000000"/>
              </w:rPr>
              <w:t xml:space="preserve">Unieważnione na podstawie art. 93 ust. 1 pkt. </w:t>
            </w:r>
            <w:r w:rsidR="00432089">
              <w:rPr>
                <w:color w:val="000000"/>
              </w:rPr>
              <w:t>1</w:t>
            </w:r>
            <w:r w:rsidRPr="00D21C21">
              <w:rPr>
                <w:color w:val="000000"/>
              </w:rPr>
              <w:t xml:space="preserve">) tj. </w:t>
            </w:r>
            <w:r w:rsidR="00432089" w:rsidRPr="00D21C21">
              <w:rPr>
                <w:color w:val="000000"/>
              </w:rPr>
              <w:t>nie złożono żadnej oferty niepodlegającej odrzuceniu.</w:t>
            </w:r>
          </w:p>
          <w:p w:rsidR="00F9103B" w:rsidRDefault="00F9103B" w:rsidP="00B9510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BA7EAE">
              <w:rPr>
                <w:color w:val="000000"/>
              </w:rPr>
              <w:t xml:space="preserve">Zamawiający w pkt. 14 SIWZ określił wymagania i wysokość wadium jakie miało zostać złożone  w przedmiotowym postępowaniu. Wykonawca </w:t>
            </w:r>
            <w:r w:rsidR="00BA7EAE" w:rsidRPr="00F9103B">
              <w:rPr>
                <w:color w:val="000000"/>
              </w:rPr>
              <w:t xml:space="preserve"> PROMEDICA Toruń Sp. z o.o.</w:t>
            </w:r>
            <w:r w:rsidR="00BA7EAE">
              <w:rPr>
                <w:color w:val="000000"/>
              </w:rPr>
              <w:t xml:space="preserve"> Sp. komandytowa, ul. Grunwaldzka 159A, 87-100 Toruń nie wniósł wadium, w związku z powyższym </w:t>
            </w:r>
            <w:r w:rsidR="00BA7EAE" w:rsidRPr="00F9103B">
              <w:rPr>
                <w:color w:val="000000"/>
              </w:rPr>
              <w:t xml:space="preserve"> </w:t>
            </w:r>
            <w:r w:rsidR="00BA7EAE">
              <w:rPr>
                <w:color w:val="000000"/>
              </w:rPr>
              <w:t>z</w:t>
            </w:r>
            <w:r w:rsidRPr="00F9103B">
              <w:rPr>
                <w:color w:val="000000"/>
              </w:rPr>
              <w:t xml:space="preserve">łożona oferta </w:t>
            </w:r>
            <w:r w:rsidR="00BA7EAE">
              <w:rPr>
                <w:color w:val="000000"/>
              </w:rPr>
              <w:t xml:space="preserve">ww. </w:t>
            </w:r>
            <w:r w:rsidRPr="00F9103B">
              <w:rPr>
                <w:color w:val="000000"/>
              </w:rPr>
              <w:t>wykonawcy została odrzucona na podstawie art. 89 ust. 1 pkt. 7b tj. wadium nie zostało wniesione</w:t>
            </w:r>
            <w:r w:rsidR="00432089">
              <w:rPr>
                <w:color w:val="000000"/>
              </w:rPr>
              <w:t>.</w:t>
            </w:r>
          </w:p>
        </w:tc>
      </w:tr>
      <w:tr w:rsidR="00F9103B" w:rsidTr="00B95109">
        <w:trPr>
          <w:cantSplit/>
        </w:trPr>
        <w:tc>
          <w:tcPr>
            <w:tcW w:w="9568" w:type="dxa"/>
          </w:tcPr>
          <w:p w:rsidR="00F9103B" w:rsidRDefault="00F9103B" w:rsidP="00B9510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F9103B">
              <w:rPr>
                <w:color w:val="000000"/>
              </w:rPr>
              <w:t>13</w:t>
            </w:r>
          </w:p>
          <w:p w:rsidR="0086491B" w:rsidRPr="00D21C21" w:rsidRDefault="0086491B" w:rsidP="0086491B">
            <w:pPr>
              <w:spacing w:line="360" w:lineRule="auto"/>
              <w:rPr>
                <w:color w:val="000000"/>
              </w:rPr>
            </w:pPr>
            <w:r w:rsidRPr="00D21C21">
              <w:rPr>
                <w:color w:val="000000"/>
              </w:rPr>
              <w:t>Unieważnione na podstawie art. 93 ust. 1 pkt. 1) tj. nie złożono żadnej oferty niepodlegającej odrzuceniu.</w:t>
            </w:r>
          </w:p>
          <w:p w:rsidR="00F9103B" w:rsidRDefault="00F9103B" w:rsidP="00B9510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F9103B">
              <w:rPr>
                <w:color w:val="000000"/>
              </w:rPr>
              <w:t>w przedmiotowym postępowaniu nie zło</w:t>
            </w:r>
            <w:r w:rsidR="00CE0866">
              <w:rPr>
                <w:color w:val="000000"/>
              </w:rPr>
              <w:t>ż</w:t>
            </w:r>
            <w:r w:rsidRPr="00F9103B">
              <w:rPr>
                <w:color w:val="000000"/>
              </w:rPr>
              <w:t>ono ofert</w:t>
            </w:r>
          </w:p>
        </w:tc>
      </w:tr>
      <w:tr w:rsidR="00F9103B" w:rsidTr="00B95109">
        <w:trPr>
          <w:cantSplit/>
        </w:trPr>
        <w:tc>
          <w:tcPr>
            <w:tcW w:w="9568" w:type="dxa"/>
          </w:tcPr>
          <w:p w:rsidR="00F9103B" w:rsidRDefault="00F9103B" w:rsidP="00B9510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F9103B">
              <w:rPr>
                <w:color w:val="000000"/>
              </w:rPr>
              <w:t>15</w:t>
            </w:r>
          </w:p>
          <w:p w:rsidR="0086491B" w:rsidRPr="00D21C21" w:rsidRDefault="0086491B" w:rsidP="0086491B">
            <w:pPr>
              <w:spacing w:line="360" w:lineRule="auto"/>
              <w:rPr>
                <w:color w:val="000000"/>
              </w:rPr>
            </w:pPr>
            <w:r w:rsidRPr="00D21C21">
              <w:rPr>
                <w:color w:val="000000"/>
              </w:rPr>
              <w:t>Unieważnione na podstawie art. 93 ust. 1 pkt. 1) tj. nie złożono żadnej oferty niepodlegającej odrzuceniu.</w:t>
            </w:r>
          </w:p>
          <w:p w:rsidR="00F9103B" w:rsidRDefault="00F9103B" w:rsidP="00B9510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F9103B">
              <w:rPr>
                <w:color w:val="000000"/>
              </w:rPr>
              <w:t>w przedmiotowym postępowaniu nie zło</w:t>
            </w:r>
            <w:r w:rsidR="00CE0866">
              <w:rPr>
                <w:color w:val="000000"/>
              </w:rPr>
              <w:t>ż</w:t>
            </w:r>
            <w:bookmarkStart w:id="0" w:name="_GoBack"/>
            <w:bookmarkEnd w:id="0"/>
            <w:r w:rsidRPr="00F9103B">
              <w:rPr>
                <w:color w:val="000000"/>
              </w:rPr>
              <w:t>ono ofert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>GRUPA 2 - Opatrunki</w:t>
            </w:r>
          </w:p>
        </w:tc>
        <w:tc>
          <w:tcPr>
            <w:tcW w:w="2651" w:type="dxa"/>
            <w:shd w:val="clear" w:color="auto" w:fill="auto"/>
          </w:tcPr>
          <w:p w:rsidR="00BA7EAE" w:rsidRDefault="00BA7EAE" w:rsidP="00BA7EAE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Konsorcjum:</w:t>
            </w:r>
          </w:p>
          <w:p w:rsidR="00BA7EAE" w:rsidRPr="00BA7EAE" w:rsidRDefault="00BA7EAE" w:rsidP="00BA7EAE">
            <w:pPr>
              <w:pStyle w:val="Defaul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A7EAE">
              <w:rPr>
                <w:rFonts w:ascii="Times New Roman" w:hAnsi="Times New Roman" w:cs="Times New Roman"/>
                <w:bCs/>
                <w:sz w:val="18"/>
                <w:szCs w:val="18"/>
              </w:rPr>
              <w:t>Citonet</w:t>
            </w:r>
            <w:proofErr w:type="spellEnd"/>
            <w:r w:rsidRPr="00BA7E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-Kraków Sp. z o.o. </w:t>
            </w:r>
          </w:p>
          <w:p w:rsidR="00BA7EAE" w:rsidRPr="00BA7EAE" w:rsidRDefault="00BA7EAE" w:rsidP="00BA7EAE">
            <w:pPr>
              <w:pStyle w:val="Defaul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7EAE">
              <w:rPr>
                <w:rFonts w:ascii="Times New Roman" w:hAnsi="Times New Roman" w:cs="Times New Roman"/>
                <w:bCs/>
                <w:sz w:val="18"/>
                <w:szCs w:val="18"/>
              </w:rPr>
              <w:t>30-719 Kraków</w:t>
            </w:r>
          </w:p>
          <w:p w:rsidR="00BA7EAE" w:rsidRDefault="00BA7EAE" w:rsidP="00BA7EAE">
            <w:pPr>
              <w:rPr>
                <w:sz w:val="18"/>
                <w:szCs w:val="18"/>
              </w:rPr>
            </w:pPr>
            <w:r w:rsidRPr="00BA7EAE">
              <w:rPr>
                <w:bCs/>
                <w:sz w:val="18"/>
                <w:szCs w:val="18"/>
              </w:rPr>
              <w:t xml:space="preserve"> Gromadzka 52</w:t>
            </w:r>
            <w:r>
              <w:rPr>
                <w:sz w:val="18"/>
                <w:szCs w:val="18"/>
              </w:rPr>
              <w:t xml:space="preserve"> </w:t>
            </w:r>
          </w:p>
          <w:p w:rsidR="00F9103B" w:rsidRPr="008463A1" w:rsidRDefault="00F9103B" w:rsidP="00BA7EAE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Toruńskie Zakłady Materiałów Opatrunkowych S.A.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Żółkiewskiego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20/26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100,00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>GRUPA 3 - Opatrunki</w:t>
            </w:r>
          </w:p>
        </w:tc>
        <w:tc>
          <w:tcPr>
            <w:tcW w:w="2651" w:type="dxa"/>
            <w:shd w:val="clear" w:color="auto" w:fill="auto"/>
          </w:tcPr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Trans-</w:t>
            </w:r>
            <w:proofErr w:type="spellStart"/>
            <w:r w:rsidRPr="00F9103B">
              <w:rPr>
                <w:sz w:val="18"/>
                <w:szCs w:val="18"/>
              </w:rPr>
              <w:t>Med</w:t>
            </w:r>
            <w:proofErr w:type="spellEnd"/>
            <w:r w:rsidRPr="00F9103B">
              <w:rPr>
                <w:sz w:val="18"/>
                <w:szCs w:val="18"/>
              </w:rPr>
              <w:t xml:space="preserve"> </w:t>
            </w:r>
            <w:proofErr w:type="spellStart"/>
            <w:r w:rsidRPr="00F9103B">
              <w:rPr>
                <w:sz w:val="18"/>
                <w:szCs w:val="18"/>
              </w:rPr>
              <w:t>Medical</w:t>
            </w:r>
            <w:proofErr w:type="spellEnd"/>
            <w:r w:rsidRPr="00F9103B">
              <w:rPr>
                <w:sz w:val="18"/>
                <w:szCs w:val="18"/>
              </w:rPr>
              <w:t xml:space="preserve"> Sp. z o.o.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Obrońców Poczty Gdańskiej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20P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42-400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Zawiercie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100,00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>GRUPA 4 - Opatrunki</w:t>
            </w:r>
          </w:p>
        </w:tc>
        <w:tc>
          <w:tcPr>
            <w:tcW w:w="2651" w:type="dxa"/>
            <w:shd w:val="clear" w:color="auto" w:fill="auto"/>
          </w:tcPr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Trans-</w:t>
            </w:r>
            <w:proofErr w:type="spellStart"/>
            <w:r w:rsidRPr="00F9103B">
              <w:rPr>
                <w:sz w:val="18"/>
                <w:szCs w:val="18"/>
              </w:rPr>
              <w:t>Med</w:t>
            </w:r>
            <w:proofErr w:type="spellEnd"/>
            <w:r w:rsidRPr="00F9103B">
              <w:rPr>
                <w:sz w:val="18"/>
                <w:szCs w:val="18"/>
              </w:rPr>
              <w:t xml:space="preserve"> </w:t>
            </w:r>
            <w:proofErr w:type="spellStart"/>
            <w:r w:rsidRPr="00F9103B">
              <w:rPr>
                <w:sz w:val="18"/>
                <w:szCs w:val="18"/>
              </w:rPr>
              <w:t>Medical</w:t>
            </w:r>
            <w:proofErr w:type="spellEnd"/>
            <w:r w:rsidRPr="00F9103B">
              <w:rPr>
                <w:sz w:val="18"/>
                <w:szCs w:val="18"/>
              </w:rPr>
              <w:t xml:space="preserve"> Sp. z o.o.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Obrońców Poczty Gdańskiej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20P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42-400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Zawiercie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100,00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>GRUPA 7 - Opatrunki</w:t>
            </w:r>
          </w:p>
        </w:tc>
        <w:tc>
          <w:tcPr>
            <w:tcW w:w="2651" w:type="dxa"/>
            <w:shd w:val="clear" w:color="auto" w:fill="auto"/>
          </w:tcPr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Trans-</w:t>
            </w:r>
            <w:proofErr w:type="spellStart"/>
            <w:r w:rsidRPr="00F9103B">
              <w:rPr>
                <w:sz w:val="18"/>
                <w:szCs w:val="18"/>
              </w:rPr>
              <w:t>Med</w:t>
            </w:r>
            <w:proofErr w:type="spellEnd"/>
            <w:r w:rsidRPr="00F9103B">
              <w:rPr>
                <w:sz w:val="18"/>
                <w:szCs w:val="18"/>
              </w:rPr>
              <w:t xml:space="preserve"> </w:t>
            </w:r>
            <w:proofErr w:type="spellStart"/>
            <w:r w:rsidRPr="00F9103B">
              <w:rPr>
                <w:sz w:val="18"/>
                <w:szCs w:val="18"/>
              </w:rPr>
              <w:t>Medical</w:t>
            </w:r>
            <w:proofErr w:type="spellEnd"/>
            <w:r w:rsidRPr="00F9103B">
              <w:rPr>
                <w:sz w:val="18"/>
                <w:szCs w:val="18"/>
              </w:rPr>
              <w:t xml:space="preserve"> Sp. z o.o.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Obrońców Poczty Gdańskiej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20P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42-400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Zawiercie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100,00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>GRUPA 7 - Opatrunki</w:t>
            </w:r>
          </w:p>
        </w:tc>
        <w:tc>
          <w:tcPr>
            <w:tcW w:w="2651" w:type="dxa"/>
            <w:shd w:val="clear" w:color="auto" w:fill="auto"/>
          </w:tcPr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Paul Hartmann Polska Sp. z o.o.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17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1 - Cena - 63.82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63,82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>GRUPA 9 - Opatrunki specjalistyczne</w:t>
            </w:r>
          </w:p>
        </w:tc>
        <w:tc>
          <w:tcPr>
            <w:tcW w:w="2651" w:type="dxa"/>
            <w:shd w:val="clear" w:color="auto" w:fill="auto"/>
          </w:tcPr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Paul Hartmann Polska Sp. z o.o.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17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100,00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>GRUPA 12 - Roztwór do leczenia ran</w:t>
            </w:r>
          </w:p>
        </w:tc>
        <w:tc>
          <w:tcPr>
            <w:tcW w:w="2651" w:type="dxa"/>
            <w:shd w:val="clear" w:color="auto" w:fill="auto"/>
          </w:tcPr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KIKGEL Sp. z o.o.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Skłodowskiej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7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97-225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Ujazd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100,00</w:t>
            </w:r>
          </w:p>
        </w:tc>
      </w:tr>
      <w:tr w:rsidR="00F9103B" w:rsidRPr="008463A1" w:rsidTr="00B95109">
        <w:tc>
          <w:tcPr>
            <w:tcW w:w="2277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103B">
              <w:rPr>
                <w:sz w:val="18"/>
                <w:szCs w:val="18"/>
              </w:rPr>
              <w:t xml:space="preserve">GRUPA 14 - Preparat </w:t>
            </w:r>
            <w:r w:rsidRPr="00F9103B">
              <w:rPr>
                <w:sz w:val="18"/>
                <w:szCs w:val="18"/>
              </w:rPr>
              <w:lastRenderedPageBreak/>
              <w:t>do leczenia ran</w:t>
            </w:r>
          </w:p>
        </w:tc>
        <w:tc>
          <w:tcPr>
            <w:tcW w:w="2651" w:type="dxa"/>
            <w:shd w:val="clear" w:color="auto" w:fill="auto"/>
          </w:tcPr>
          <w:p w:rsidR="00F9103B" w:rsidRPr="008463A1" w:rsidRDefault="00F9103B" w:rsidP="00B95109">
            <w:pPr>
              <w:rPr>
                <w:sz w:val="18"/>
                <w:szCs w:val="18"/>
              </w:rPr>
            </w:pPr>
            <w:proofErr w:type="spellStart"/>
            <w:r w:rsidRPr="00F9103B">
              <w:rPr>
                <w:sz w:val="18"/>
                <w:szCs w:val="18"/>
              </w:rPr>
              <w:lastRenderedPageBreak/>
              <w:t>Medilab</w:t>
            </w:r>
            <w:proofErr w:type="spellEnd"/>
            <w:r w:rsidRPr="00F9103B">
              <w:rPr>
                <w:sz w:val="18"/>
                <w:szCs w:val="18"/>
              </w:rPr>
              <w:t xml:space="preserve"> Sp. z o. o.</w:t>
            </w:r>
          </w:p>
          <w:p w:rsidR="00F9103B" w:rsidRPr="008463A1" w:rsidRDefault="00F9103B" w:rsidP="00B95109">
            <w:pPr>
              <w:rPr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lastRenderedPageBreak/>
              <w:t>Wysockiego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6c</w:t>
            </w:r>
          </w:p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>03-371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103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9103B" w:rsidRPr="008463A1" w:rsidRDefault="00F9103B" w:rsidP="00B95109">
            <w:pPr>
              <w:rPr>
                <w:color w:val="000000"/>
                <w:sz w:val="18"/>
                <w:szCs w:val="18"/>
              </w:rPr>
            </w:pPr>
            <w:r w:rsidRPr="00F9103B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F9103B" w:rsidP="00B52A97">
      <w:pPr>
        <w:pStyle w:val="Nagwek"/>
        <w:tabs>
          <w:tab w:val="clear" w:pos="4536"/>
        </w:tabs>
        <w:jc w:val="both"/>
      </w:pPr>
      <w:r w:rsidRPr="00F9103B">
        <w:t>Kraków</w:t>
      </w:r>
      <w:r w:rsidR="00B52A97">
        <w:t xml:space="preserve"> dnia: </w:t>
      </w:r>
      <w:r w:rsidRPr="00F9103B">
        <w:t>2021-04-02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A88" w:rsidRDefault="00AF6A88">
      <w:r>
        <w:separator/>
      </w:r>
    </w:p>
  </w:endnote>
  <w:endnote w:type="continuationSeparator" w:id="0">
    <w:p w:rsidR="00AF6A88" w:rsidRDefault="00AF6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03B" w:rsidRDefault="00F910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03B" w:rsidRDefault="00F910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A88" w:rsidRDefault="00AF6A88">
      <w:r>
        <w:separator/>
      </w:r>
    </w:p>
  </w:footnote>
  <w:footnote w:type="continuationSeparator" w:id="0">
    <w:p w:rsidR="00AF6A88" w:rsidRDefault="00AF6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03B" w:rsidRDefault="00F910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03B" w:rsidRDefault="00F910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03B" w:rsidRDefault="00F910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9A3"/>
    <w:rsid w:val="000A2C44"/>
    <w:rsid w:val="001A45D0"/>
    <w:rsid w:val="003509A3"/>
    <w:rsid w:val="00432089"/>
    <w:rsid w:val="005E4BC7"/>
    <w:rsid w:val="00747E2D"/>
    <w:rsid w:val="007B0EDC"/>
    <w:rsid w:val="007B1A7A"/>
    <w:rsid w:val="0086491B"/>
    <w:rsid w:val="009A4BCD"/>
    <w:rsid w:val="009B52EF"/>
    <w:rsid w:val="00AF6A88"/>
    <w:rsid w:val="00B004FE"/>
    <w:rsid w:val="00B52A97"/>
    <w:rsid w:val="00BA7EAE"/>
    <w:rsid w:val="00CE0866"/>
    <w:rsid w:val="00D62134"/>
    <w:rsid w:val="00E459F1"/>
    <w:rsid w:val="00F9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B0B8"/>
  <w15:docId w15:val="{E87EB674-BFFE-4591-9DA3-E78EFF52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customStyle="1" w:styleId="Default">
    <w:name w:val="Default"/>
    <w:rsid w:val="004320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5</Pages>
  <Words>771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2021-04-02T09:20:00Z</dcterms:created>
  <dcterms:modified xsi:type="dcterms:W3CDTF">2021-04-02T10:19:00Z</dcterms:modified>
</cp:coreProperties>
</file>