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EAD89" w14:textId="77777777" w:rsidR="00D665F5" w:rsidRDefault="00F83AF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83AFB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F83AFB">
        <w:rPr>
          <w:sz w:val="22"/>
          <w:szCs w:val="22"/>
        </w:rPr>
        <w:t>2021-04-02</w:t>
      </w:r>
    </w:p>
    <w:p w14:paraId="49B41B3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D84DA89" w14:textId="77777777" w:rsidR="00F83AFB" w:rsidRPr="00F83AFB" w:rsidRDefault="00F83AFB" w:rsidP="00577BC6">
      <w:pPr>
        <w:spacing w:after="40"/>
        <w:rPr>
          <w:b/>
          <w:bCs/>
          <w:sz w:val="22"/>
          <w:szCs w:val="22"/>
        </w:rPr>
      </w:pPr>
      <w:r w:rsidRPr="00F83AFB">
        <w:rPr>
          <w:b/>
          <w:bCs/>
          <w:sz w:val="22"/>
          <w:szCs w:val="22"/>
        </w:rPr>
        <w:t>Szpital Wojewódzki w Poznaniu</w:t>
      </w:r>
    </w:p>
    <w:p w14:paraId="0CC06D2C" w14:textId="77777777" w:rsidR="00D665F5" w:rsidRPr="00D91931" w:rsidRDefault="00F83AFB" w:rsidP="00577BC6">
      <w:pPr>
        <w:spacing w:after="40"/>
        <w:rPr>
          <w:b/>
          <w:bCs/>
          <w:sz w:val="22"/>
          <w:szCs w:val="22"/>
        </w:rPr>
      </w:pPr>
      <w:r w:rsidRPr="00F83AFB">
        <w:rPr>
          <w:b/>
          <w:bCs/>
          <w:sz w:val="22"/>
          <w:szCs w:val="22"/>
        </w:rPr>
        <w:t>Dział Zamówień Publicznych</w:t>
      </w:r>
    </w:p>
    <w:p w14:paraId="4D28FBB0" w14:textId="78B9F50D" w:rsidR="00D665F5" w:rsidRPr="00BD5546" w:rsidRDefault="009E6D7F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83AFB" w:rsidRPr="00F83AFB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F83AFB" w:rsidRPr="00F83AFB">
        <w:rPr>
          <w:sz w:val="22"/>
          <w:szCs w:val="22"/>
        </w:rPr>
        <w:t>7/19</w:t>
      </w:r>
    </w:p>
    <w:p w14:paraId="384C6C73" w14:textId="77777777" w:rsidR="00D665F5" w:rsidRPr="00BD5546" w:rsidRDefault="00F83AFB" w:rsidP="00D665F5">
      <w:pPr>
        <w:rPr>
          <w:sz w:val="22"/>
          <w:szCs w:val="22"/>
        </w:rPr>
      </w:pPr>
      <w:r w:rsidRPr="00F83AFB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F83AFB">
        <w:rPr>
          <w:sz w:val="22"/>
          <w:szCs w:val="22"/>
        </w:rPr>
        <w:t>Poznań</w:t>
      </w:r>
    </w:p>
    <w:p w14:paraId="7327196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07233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DFE7A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3AFB" w:rsidRPr="00F83AFB">
        <w:rPr>
          <w:b/>
          <w:sz w:val="22"/>
          <w:szCs w:val="22"/>
        </w:rPr>
        <w:t>SZW/DZP/7/2021</w:t>
      </w:r>
      <w:r w:rsidR="00A80738">
        <w:rPr>
          <w:sz w:val="24"/>
        </w:rPr>
        <w:tab/>
        <w:t xml:space="preserve"> </w:t>
      </w:r>
    </w:p>
    <w:p w14:paraId="52C6BB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0A47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778D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82C92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6B32D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89FD8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3AFB" w:rsidRPr="00F83AF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2D01077" w14:textId="77777777" w:rsidR="00A80738" w:rsidRPr="00577BC6" w:rsidRDefault="00F83AF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3AFB">
        <w:rPr>
          <w:b/>
          <w:sz w:val="22"/>
          <w:szCs w:val="22"/>
        </w:rPr>
        <w:t>Zakup materiałów malarskich, murarskich, ślusarskich i stolarskich oraz elektroinstalacyjnych na potrzeby Działu Technicznego Szpitala Wojewódzkiego w Poznaniu</w:t>
      </w:r>
    </w:p>
    <w:p w14:paraId="731478C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83AFB" w:rsidRPr="00F83AF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36A3212" w14:textId="49B80B21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E6D7F">
        <w:rPr>
          <w:sz w:val="22"/>
          <w:szCs w:val="22"/>
        </w:rPr>
        <w:t>02.04.2021 r.</w:t>
      </w:r>
      <w:r w:rsidR="00FF4AB1" w:rsidRPr="00577BC6">
        <w:rPr>
          <w:sz w:val="22"/>
          <w:szCs w:val="22"/>
        </w:rPr>
        <w:t xml:space="preserve"> o godz.</w:t>
      </w:r>
      <w:r w:rsidR="009E6D7F">
        <w:rPr>
          <w:sz w:val="22"/>
          <w:szCs w:val="22"/>
        </w:rPr>
        <w:t xml:space="preserve"> 10:00</w:t>
      </w:r>
      <w:r w:rsidR="00FF4AB1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A2B02F9" w14:textId="77777777" w:rsidTr="00C82837">
        <w:tc>
          <w:tcPr>
            <w:tcW w:w="993" w:type="dxa"/>
            <w:shd w:val="clear" w:color="auto" w:fill="auto"/>
            <w:vAlign w:val="center"/>
          </w:tcPr>
          <w:p w14:paraId="4C0FDD5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AB35B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E39530D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33E6D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83AFB" w:rsidRPr="00075CD0" w14:paraId="78DC66F6" w14:textId="77777777" w:rsidTr="004B0F6B">
        <w:tc>
          <w:tcPr>
            <w:tcW w:w="993" w:type="dxa"/>
            <w:shd w:val="clear" w:color="auto" w:fill="auto"/>
            <w:vAlign w:val="center"/>
          </w:tcPr>
          <w:p w14:paraId="7F1DC785" w14:textId="77777777" w:rsidR="00F83AFB" w:rsidRPr="00CB5EDB" w:rsidRDefault="00F83AFB" w:rsidP="004B0F6B">
            <w:pPr>
              <w:spacing w:before="120" w:after="120"/>
              <w:jc w:val="center"/>
            </w:pPr>
            <w:r w:rsidRPr="00F83AF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7C3AF2" w14:textId="77777777" w:rsidR="00F83AFB" w:rsidRPr="00CB5EDB" w:rsidRDefault="00F83AFB" w:rsidP="004B0F6B">
            <w:pPr>
              <w:spacing w:before="120" w:after="120"/>
              <w:jc w:val="center"/>
            </w:pPr>
            <w:r w:rsidRPr="00F83AFB">
              <w:t>2</w:t>
            </w:r>
          </w:p>
        </w:tc>
        <w:tc>
          <w:tcPr>
            <w:tcW w:w="4110" w:type="dxa"/>
            <w:shd w:val="clear" w:color="auto" w:fill="auto"/>
          </w:tcPr>
          <w:p w14:paraId="1CEE12AF" w14:textId="77777777" w:rsidR="00F83AFB" w:rsidRPr="00C82837" w:rsidRDefault="00F83AFB" w:rsidP="004B0F6B">
            <w:pPr>
              <w:spacing w:before="40"/>
            </w:pPr>
            <w:proofErr w:type="spellStart"/>
            <w:r w:rsidRPr="00F83AFB">
              <w:t>Metalzbyt</w:t>
            </w:r>
            <w:proofErr w:type="spellEnd"/>
            <w:r w:rsidRPr="00F83AFB">
              <w:t xml:space="preserve"> - Hurt Sp. z o.o.</w:t>
            </w:r>
          </w:p>
          <w:p w14:paraId="744F82F6" w14:textId="77777777" w:rsidR="00F83AFB" w:rsidRPr="00CB5EDB" w:rsidRDefault="00F83AFB" w:rsidP="004B0F6B">
            <w:r w:rsidRPr="00F83AFB">
              <w:t>ul. Bardowskiego</w:t>
            </w:r>
            <w:r w:rsidRPr="00CB5EDB">
              <w:t xml:space="preserve"> </w:t>
            </w:r>
            <w:r w:rsidRPr="00F83AFB">
              <w:t>2</w:t>
            </w:r>
            <w:r w:rsidRPr="00CB5EDB">
              <w:t xml:space="preserve"> </w:t>
            </w:r>
          </w:p>
          <w:p w14:paraId="29600AD5" w14:textId="77777777" w:rsidR="00F83AFB" w:rsidRPr="00CB5EDB" w:rsidRDefault="00F83AFB" w:rsidP="004B0F6B">
            <w:pPr>
              <w:spacing w:after="120"/>
              <w:jc w:val="both"/>
            </w:pPr>
            <w:r w:rsidRPr="00F83AFB">
              <w:t>43-300</w:t>
            </w:r>
            <w:r w:rsidRPr="00CB5EDB">
              <w:t xml:space="preserve"> </w:t>
            </w:r>
            <w:r w:rsidRPr="00F83AFB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8C63C5" w14:textId="77777777" w:rsidR="00F83AFB" w:rsidRPr="00CB5EDB" w:rsidRDefault="00F83AFB" w:rsidP="004B0F6B">
            <w:pPr>
              <w:spacing w:before="120" w:after="120"/>
              <w:jc w:val="center"/>
            </w:pPr>
            <w:r w:rsidRPr="00F83AFB">
              <w:t>32 965.83 zł</w:t>
            </w:r>
          </w:p>
        </w:tc>
      </w:tr>
    </w:tbl>
    <w:p w14:paraId="592E4816" w14:textId="77777777" w:rsidR="00082BB6" w:rsidRDefault="00082BB6" w:rsidP="00082BB6">
      <w:pPr>
        <w:pStyle w:val="Tekstpodstawowy"/>
        <w:ind w:left="3117" w:firstLine="423"/>
        <w:jc w:val="center"/>
        <w:rPr>
          <w:i/>
        </w:rPr>
      </w:pPr>
      <w:r>
        <w:rPr>
          <w:i/>
        </w:rPr>
        <w:t xml:space="preserve">                           </w:t>
      </w:r>
    </w:p>
    <w:p w14:paraId="3F0C4A48" w14:textId="77777777" w:rsidR="00082BB6" w:rsidRDefault="00082BB6" w:rsidP="00082BB6">
      <w:pPr>
        <w:pStyle w:val="Tekstpodstawowy"/>
        <w:ind w:left="3117" w:firstLine="423"/>
        <w:jc w:val="center"/>
        <w:rPr>
          <w:i/>
        </w:rPr>
      </w:pPr>
    </w:p>
    <w:p w14:paraId="337ED248" w14:textId="5F9054A6" w:rsidR="00082BB6" w:rsidRDefault="00082BB6" w:rsidP="00082BB6">
      <w:pPr>
        <w:pStyle w:val="Tekstpodstawowy"/>
        <w:ind w:left="5241" w:firstLine="423"/>
        <w:jc w:val="center"/>
        <w:rPr>
          <w:sz w:val="22"/>
        </w:rPr>
      </w:pPr>
      <w:r>
        <w:rPr>
          <w:i/>
        </w:rPr>
        <w:t>Zamawiający</w:t>
      </w:r>
      <w:r>
        <w:rPr>
          <w:sz w:val="22"/>
        </w:rPr>
        <w:t xml:space="preserve">  </w:t>
      </w:r>
    </w:p>
    <w:p w14:paraId="2355D8B8" w14:textId="77777777" w:rsidR="00082BB6" w:rsidRDefault="00082BB6" w:rsidP="00082BB6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F67C60A" w14:textId="77777777" w:rsidR="00082BB6" w:rsidRDefault="00082BB6" w:rsidP="00082BB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B253424" w14:textId="77777777" w:rsidR="00082BB6" w:rsidRDefault="00082BB6" w:rsidP="00082BB6">
      <w:pPr>
        <w:ind w:left="4248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Piotr Nowicki</w:t>
      </w:r>
    </w:p>
    <w:p w14:paraId="19009672" w14:textId="09CCCB0E" w:rsidR="00C236D3" w:rsidRPr="006B27ED" w:rsidRDefault="00F83AFB" w:rsidP="00173B20">
      <w:pPr>
        <w:jc w:val="right"/>
        <w:rPr>
          <w:sz w:val="22"/>
          <w:szCs w:val="22"/>
        </w:rPr>
      </w:pPr>
      <w:r w:rsidRPr="00F83AFB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82D393" w14:textId="77777777" w:rsidR="00306EDC" w:rsidRDefault="00306EDC">
      <w:r>
        <w:separator/>
      </w:r>
    </w:p>
  </w:endnote>
  <w:endnote w:type="continuationSeparator" w:id="0">
    <w:p w14:paraId="47ABC168" w14:textId="77777777" w:rsidR="00306EDC" w:rsidRDefault="00306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148B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30D1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9EF34" w14:textId="7F150CA9" w:rsidR="009F189D" w:rsidRDefault="009E6D7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3ADD08C" wp14:editId="32E7BB9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739BF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D7A84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F05C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1220A8" w14:textId="77777777" w:rsidR="009F189D" w:rsidRDefault="009F189D">
    <w:pPr>
      <w:pStyle w:val="Stopka"/>
      <w:tabs>
        <w:tab w:val="clear" w:pos="4536"/>
      </w:tabs>
      <w:jc w:val="center"/>
    </w:pPr>
  </w:p>
  <w:p w14:paraId="247BC4B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8A1EFC" w14:textId="77777777" w:rsidR="00306EDC" w:rsidRDefault="00306EDC">
      <w:r>
        <w:separator/>
      </w:r>
    </w:p>
  </w:footnote>
  <w:footnote w:type="continuationSeparator" w:id="0">
    <w:p w14:paraId="7172C97F" w14:textId="77777777" w:rsidR="00306EDC" w:rsidRDefault="00306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F072F" w14:textId="77777777" w:rsidR="00F83AFB" w:rsidRDefault="00F83A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4FBE6B" w14:textId="77777777" w:rsidR="00F83AFB" w:rsidRDefault="00F83A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F6A74" w14:textId="77777777" w:rsidR="00F83AFB" w:rsidRDefault="00F83A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7F1"/>
    <w:rsid w:val="00007727"/>
    <w:rsid w:val="00017720"/>
    <w:rsid w:val="00035488"/>
    <w:rsid w:val="00082BB6"/>
    <w:rsid w:val="000D7F25"/>
    <w:rsid w:val="000E00E5"/>
    <w:rsid w:val="00173B20"/>
    <w:rsid w:val="001C69FF"/>
    <w:rsid w:val="0023318D"/>
    <w:rsid w:val="00306EDC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E6D7F"/>
    <w:rsid w:val="009F189D"/>
    <w:rsid w:val="00A027F1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83AFB"/>
    <w:rsid w:val="00F95C33"/>
    <w:rsid w:val="00FA2819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901197"/>
  <w15:chartTrackingRefBased/>
  <w15:docId w15:val="{E05B55E5-159B-423F-AA10-E8A47D4B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082B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6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cp:lastPrinted>2021-04-02T08:16:00Z</cp:lastPrinted>
  <dcterms:created xsi:type="dcterms:W3CDTF">2021-04-02T08:16:00Z</dcterms:created>
  <dcterms:modified xsi:type="dcterms:W3CDTF">2021-04-02T08:18:00Z</dcterms:modified>
</cp:coreProperties>
</file>