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C73C35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73C3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C73C35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73C35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73C35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C73C35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73C35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C73C3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C73C35" w:rsidRPr="00C73C35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C73C35" w:rsidRPr="00C73C35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Częstochowskiej.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C73C35" w:rsidRPr="00C73C35">
        <w:rPr>
          <w:rFonts w:ascii="Tahoma" w:hAnsi="Tahoma" w:cs="Tahoma"/>
          <w:b/>
          <w:sz w:val="16"/>
          <w:szCs w:val="16"/>
        </w:rPr>
        <w:t>ZP/DK-06/21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Komputery przenośne (2 szt.) dla Katedry Inteligentnych Systemów Informatycznych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Komputer przenośny dla Katedry Inteligentnych Systemów Informatycznych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Komputer przenośny dla Katedry Inteligentnych Systemów Informatycznych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Komputer przenośny dla Katedry Inteligentnych Systemów Informatycznych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Drukarki atramentowych/urządzenia wielofunkcyjnego (2 szt.) dla Działu Nauczania.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System operacyjny Windows 10 Professional dla Katedry Inteligentnych Systemów Informatycznych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Komputer przenośny dla Wydziału Budownictwa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Komputer przenośny dla Katedry Mechaniki i Podstaw Konstrukcji Maszyn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73C35" w:rsidRPr="00AF2CA7" w:rsidTr="00A16C35">
        <w:tc>
          <w:tcPr>
            <w:tcW w:w="1134" w:type="dxa"/>
          </w:tcPr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73C35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73C35">
              <w:rPr>
                <w:rFonts w:ascii="Tahoma" w:hAnsi="Tahoma" w:cs="Tahoma"/>
                <w:sz w:val="16"/>
                <w:szCs w:val="16"/>
              </w:rPr>
              <w:t>Moduły SFP do serwera i switcha dla Katedry Inteligentnych Systemów Informatycznych.</w:t>
            </w:r>
          </w:p>
          <w:p w:rsidR="00C73C35" w:rsidRPr="00AF2CA7" w:rsidRDefault="00C73C35" w:rsidP="00A16C35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73C35">
              <w:rPr>
                <w:rFonts w:ascii="Tahoma" w:hAnsi="Tahoma" w:cs="Tahoma"/>
                <w:sz w:val="16"/>
                <w:szCs w:val="16"/>
              </w:rPr>
              <w:t>9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73C35" w:rsidRPr="00AF2CA7" w:rsidRDefault="00C73C35" w:rsidP="00A16C3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C73C35" w:rsidRPr="00AF2CA7" w:rsidRDefault="00C73C35" w:rsidP="00A16C35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73C35" w:rsidRPr="00AF2CA7" w:rsidRDefault="00C73C35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9B48BC" w:rsidRPr="00CE2036" w:rsidRDefault="009B48BC" w:rsidP="009B48B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9B48BC" w:rsidRPr="00CE2036" w:rsidRDefault="009B48BC" w:rsidP="009B48B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9B48BC" w:rsidRPr="00CE2036" w:rsidTr="00A16C35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8BC" w:rsidRPr="00CE2036" w:rsidRDefault="009B48BC" w:rsidP="00A16C3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8BC" w:rsidRPr="00CE2036" w:rsidRDefault="009B48BC" w:rsidP="00A16C3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8BC" w:rsidRPr="00CE2036" w:rsidRDefault="009B48BC" w:rsidP="00A16C35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9B48BC" w:rsidRPr="00CE2036" w:rsidTr="00A16C3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B48BC" w:rsidRPr="00CE2036" w:rsidTr="00A16C35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9B48BC" w:rsidRPr="00CE2036" w:rsidRDefault="009B48BC" w:rsidP="009B48BC">
      <w:pPr>
        <w:spacing w:line="360" w:lineRule="auto"/>
        <w:jc w:val="both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*Wypełnić jeżeli Wykonawca zamierza powierzyć wykonanie części przedmiotu zamówienia Podwykonawcom</w:t>
      </w:r>
    </w:p>
    <w:p w:rsidR="009B48BC" w:rsidRPr="00CE2036" w:rsidRDefault="009B48BC" w:rsidP="009B48B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9B48BC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9B48BC" w:rsidRPr="00CE2036" w:rsidRDefault="009B48BC" w:rsidP="009B48BC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9B48BC" w:rsidRPr="00CE2036" w:rsidRDefault="009B48BC" w:rsidP="009B48BC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9B48BC" w:rsidRPr="00CE2036" w:rsidRDefault="009B48BC" w:rsidP="009B48BC">
      <w:pPr>
        <w:pStyle w:val="Akapitzlist"/>
        <w:numPr>
          <w:ilvl w:val="0"/>
          <w:numId w:val="32"/>
        </w:numPr>
        <w:spacing w:line="360" w:lineRule="auto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bCs/>
          <w:sz w:val="16"/>
          <w:szCs w:val="16"/>
        </w:rPr>
        <w:t xml:space="preserve">Oświadczam(y), że jesteśmy: 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Spółdzielnią socjalną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Zakładem Pracy Chronionej</w:t>
      </w:r>
    </w:p>
    <w:p w:rsidR="009B48BC" w:rsidRPr="00CE2036" w:rsidRDefault="009B48BC" w:rsidP="009B48BC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Zakładem Aktywacji Zawodowej</w:t>
      </w:r>
    </w:p>
    <w:p w:rsidR="009B48BC" w:rsidRPr="00CE2036" w:rsidRDefault="009B48BC" w:rsidP="009B48BC">
      <w:pPr>
        <w:pStyle w:val="Akapitzlist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Inne</w:t>
      </w:r>
    </w:p>
    <w:p w:rsidR="009B48BC" w:rsidRPr="00CE2036" w:rsidRDefault="009B48BC" w:rsidP="009B48BC">
      <w:pPr>
        <w:ind w:left="-284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9B48BC" w:rsidRPr="00CE2036" w:rsidRDefault="009B48BC" w:rsidP="009B48BC">
      <w:pPr>
        <w:ind w:left="-284"/>
        <w:rPr>
          <w:rFonts w:ascii="Tahoma" w:hAnsi="Tahoma" w:cs="Tahoma"/>
          <w:i/>
          <w:sz w:val="16"/>
          <w:szCs w:val="16"/>
        </w:rPr>
      </w:pPr>
      <w:r w:rsidRPr="00CE2036">
        <w:rPr>
          <w:rFonts w:ascii="Tahoma" w:hAnsi="Tahoma" w:cs="Tahoma"/>
          <w:i/>
          <w:sz w:val="16"/>
          <w:szCs w:val="16"/>
        </w:rPr>
        <w:t>Podane informacje wymagane są wyłącznie do celów statystycznych</w:t>
      </w:r>
    </w:p>
    <w:p w:rsidR="009B48BC" w:rsidRPr="00CE2036" w:rsidRDefault="009B48BC" w:rsidP="009B48B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9B48BC" w:rsidRPr="00CE2036" w:rsidRDefault="009B48BC" w:rsidP="009B48BC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9B48BC" w:rsidRPr="00CE2036" w:rsidTr="00A16C3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8BC" w:rsidRPr="00CE2036" w:rsidRDefault="009B48BC" w:rsidP="00A16C3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B48BC" w:rsidRPr="00CE2036" w:rsidRDefault="009B48BC" w:rsidP="009B48B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9B48BC" w:rsidRPr="00CE2036" w:rsidRDefault="009B48BC" w:rsidP="009B48B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9B48BC" w:rsidRPr="00CE2036" w:rsidRDefault="009B48BC" w:rsidP="009B48B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9B48BC" w:rsidRPr="00CE2036" w:rsidRDefault="009B48BC" w:rsidP="009B48B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9B48BC" w:rsidRPr="00214120" w:rsidRDefault="009B48BC" w:rsidP="009B48BC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9B48BC" w:rsidRPr="00CA71E7" w:rsidRDefault="009B48BC" w:rsidP="009B48BC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9B48B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FCD" w:rsidRDefault="009D7FCD">
      <w:r>
        <w:separator/>
      </w:r>
    </w:p>
  </w:endnote>
  <w:endnote w:type="continuationSeparator" w:id="0">
    <w:p w:rsidR="009D7FCD" w:rsidRDefault="009D7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C35" w:rsidRDefault="00C73C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B48B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C35" w:rsidRDefault="00C73C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FCD" w:rsidRDefault="009D7FCD">
      <w:r>
        <w:separator/>
      </w:r>
    </w:p>
  </w:footnote>
  <w:footnote w:type="continuationSeparator" w:id="0">
    <w:p w:rsidR="009D7FCD" w:rsidRDefault="009D7FCD">
      <w:r>
        <w:continuationSeparator/>
      </w:r>
    </w:p>
  </w:footnote>
  <w:footnote w:id="1">
    <w:p w:rsidR="009B48BC" w:rsidRPr="002B013F" w:rsidRDefault="009B48BC" w:rsidP="009B48BC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9B48BC" w:rsidRPr="002B013F" w:rsidRDefault="009B48BC" w:rsidP="009B48BC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9B48BC" w:rsidRPr="00CE2036" w:rsidRDefault="009B48BC" w:rsidP="009B48BC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9B48BC" w:rsidRPr="00CE2036" w:rsidRDefault="009B48BC" w:rsidP="009B48BC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C35" w:rsidRDefault="00C73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C35" w:rsidRDefault="00C73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C35" w:rsidRDefault="00C73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FCD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9B48BC"/>
    <w:rsid w:val="009D7FCD"/>
    <w:rsid w:val="00AB288E"/>
    <w:rsid w:val="00AF2CA7"/>
    <w:rsid w:val="00B21345"/>
    <w:rsid w:val="00B80988"/>
    <w:rsid w:val="00B87BB6"/>
    <w:rsid w:val="00C32A65"/>
    <w:rsid w:val="00C33979"/>
    <w:rsid w:val="00C57DDD"/>
    <w:rsid w:val="00C73C35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FC16E"/>
  <w15:chartTrackingRefBased/>
  <w15:docId w15:val="{AF32E2AC-DF22-43E6-95C8-6B6035752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317DEFA-B899-454C-8EE6-53E0C08E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926</Words>
  <Characters>8052</Characters>
  <Application>Microsoft Office Word</Application>
  <DocSecurity>0</DocSecurity>
  <Lines>67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2021-04-02T07:27:00Z</dcterms:created>
  <dcterms:modified xsi:type="dcterms:W3CDTF">2021-04-02T07:27:00Z</dcterms:modified>
</cp:coreProperties>
</file>