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57379A" w14:textId="77777777" w:rsidR="00867A15" w:rsidRPr="00E874DC" w:rsidRDefault="00867A15" w:rsidP="00867A1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15FD0BDB" w14:textId="77777777" w:rsidR="00867A15" w:rsidRDefault="00867A15" w:rsidP="00867A15">
      <w:pPr>
        <w:spacing w:before="48" w:line="240" w:lineRule="atLeast"/>
        <w:jc w:val="right"/>
        <w:rPr>
          <w:b/>
          <w:sz w:val="24"/>
          <w:szCs w:val="24"/>
          <w:lang w:val="pl-PL"/>
        </w:rPr>
      </w:pPr>
    </w:p>
    <w:p w14:paraId="27BC7C3E" w14:textId="77777777" w:rsidR="00867A15" w:rsidRDefault="00867A15" w:rsidP="00867A15">
      <w:pPr>
        <w:spacing w:before="48" w:line="240" w:lineRule="atLeast"/>
        <w:jc w:val="center"/>
        <w:rPr>
          <w:b/>
          <w:sz w:val="24"/>
          <w:szCs w:val="24"/>
          <w:lang w:val="pl-PL"/>
        </w:rPr>
      </w:pPr>
      <w:r>
        <w:rPr>
          <w:b/>
          <w:sz w:val="24"/>
          <w:szCs w:val="24"/>
          <w:lang w:val="pl-PL"/>
        </w:rPr>
        <w:t>WZÓR UMOWY</w:t>
      </w:r>
    </w:p>
    <w:p w14:paraId="04F72C65" w14:textId="77777777" w:rsidR="00867A15" w:rsidRDefault="00867A15" w:rsidP="00867A1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96ED850" w14:textId="77777777" w:rsidR="00867A15" w:rsidRDefault="00867A15" w:rsidP="00867A15">
      <w:pPr>
        <w:spacing w:before="48" w:line="240" w:lineRule="atLeast"/>
        <w:jc w:val="center"/>
        <w:rPr>
          <w:b/>
          <w:sz w:val="28"/>
          <w:lang w:val="pl-PL"/>
        </w:rPr>
      </w:pPr>
    </w:p>
    <w:p w14:paraId="4C6D42B0" w14:textId="4FEC79BF" w:rsidR="00867A15" w:rsidRPr="00AA2A22" w:rsidRDefault="00867A15" w:rsidP="00867A1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KC-zp.272-55/21</w:t>
      </w:r>
      <w:r w:rsidRPr="00AA2A22">
        <w:rPr>
          <w:rFonts w:ascii="Times New Roman" w:hAnsi="Times New Roman"/>
        </w:rPr>
        <w:t xml:space="preserve"> </w:t>
      </w:r>
    </w:p>
    <w:p w14:paraId="16A43AAC" w14:textId="77777777" w:rsidR="00867A15" w:rsidRDefault="00867A15" w:rsidP="00867A15">
      <w:pPr>
        <w:pStyle w:val="Tekstpodstawowy"/>
        <w:ind w:right="-47"/>
        <w:jc w:val="both"/>
        <w:rPr>
          <w:rFonts w:ascii="Times New Roman" w:hAnsi="Times New Roman"/>
        </w:rPr>
      </w:pPr>
      <w:r w:rsidRPr="00AA2A22">
        <w:rPr>
          <w:rFonts w:ascii="Times New Roman" w:hAnsi="Times New Roman"/>
        </w:rPr>
        <w:t>pomiędzy</w:t>
      </w:r>
    </w:p>
    <w:p w14:paraId="356B9F11" w14:textId="77777777" w:rsidR="00867A15" w:rsidRDefault="00867A15" w:rsidP="00867A1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CC22D0F" w14:textId="77777777" w:rsidR="00867A15" w:rsidRDefault="00867A15" w:rsidP="00867A15">
      <w:pPr>
        <w:pStyle w:val="Tekstpodstawowy"/>
        <w:ind w:right="-47"/>
        <w:jc w:val="both"/>
        <w:rPr>
          <w:rFonts w:ascii="Times New Roman" w:hAnsi="Times New Roman"/>
        </w:rPr>
      </w:pPr>
      <w:r>
        <w:rPr>
          <w:rFonts w:ascii="Times New Roman" w:hAnsi="Times New Roman"/>
        </w:rPr>
        <w:t>reprezentowana przez:</w:t>
      </w:r>
    </w:p>
    <w:p w14:paraId="40478924" w14:textId="77777777" w:rsidR="00867A15" w:rsidRDefault="00867A15" w:rsidP="00867A15">
      <w:pPr>
        <w:pStyle w:val="Tekstpodstawowy"/>
        <w:ind w:right="-47"/>
        <w:jc w:val="both"/>
        <w:rPr>
          <w:rFonts w:ascii="Times New Roman" w:hAnsi="Times New Roman"/>
        </w:rPr>
      </w:pPr>
      <w:r>
        <w:rPr>
          <w:rFonts w:ascii="Times New Roman" w:hAnsi="Times New Roman"/>
        </w:rPr>
        <w:t xml:space="preserve">1.Dziekana Wydziału /Kierownika Jednostki/............................................................................. </w:t>
      </w:r>
    </w:p>
    <w:p w14:paraId="13650B1D" w14:textId="77777777" w:rsidR="00867A15" w:rsidRDefault="00867A15" w:rsidP="00867A1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66813A1" w14:textId="77777777" w:rsidR="00867A15" w:rsidRDefault="00867A15" w:rsidP="00867A15">
      <w:pPr>
        <w:pStyle w:val="Tekstpodstawowy"/>
        <w:ind w:right="-47"/>
        <w:jc w:val="both"/>
        <w:rPr>
          <w:rFonts w:ascii="Times New Roman" w:hAnsi="Times New Roman"/>
        </w:rPr>
      </w:pPr>
      <w:r>
        <w:rPr>
          <w:rFonts w:ascii="Times New Roman" w:hAnsi="Times New Roman"/>
        </w:rPr>
        <w:t>zwaną dalej KUPUJĄCYM</w:t>
      </w:r>
    </w:p>
    <w:p w14:paraId="01C5D4E5" w14:textId="77777777" w:rsidR="00867A15" w:rsidRDefault="00867A15" w:rsidP="00867A15">
      <w:pPr>
        <w:pStyle w:val="Tekstpodstawowy"/>
        <w:ind w:right="-47"/>
        <w:jc w:val="both"/>
        <w:rPr>
          <w:rFonts w:ascii="Times New Roman" w:hAnsi="Times New Roman"/>
        </w:rPr>
      </w:pPr>
      <w:r>
        <w:rPr>
          <w:rFonts w:ascii="Times New Roman" w:hAnsi="Times New Roman"/>
        </w:rPr>
        <w:t xml:space="preserve">a </w:t>
      </w:r>
    </w:p>
    <w:p w14:paraId="1D84FAA8" w14:textId="77777777" w:rsidR="00867A15" w:rsidRDefault="00867A15" w:rsidP="00867A15">
      <w:pPr>
        <w:pStyle w:val="Tekstpodstawowy"/>
        <w:ind w:right="-47"/>
        <w:jc w:val="both"/>
        <w:rPr>
          <w:rFonts w:ascii="Times New Roman" w:hAnsi="Times New Roman"/>
        </w:rPr>
      </w:pPr>
      <w:r>
        <w:rPr>
          <w:rFonts w:ascii="Times New Roman" w:hAnsi="Times New Roman"/>
        </w:rPr>
        <w:t>......................................................................................................................................................</w:t>
      </w:r>
    </w:p>
    <w:p w14:paraId="1190D1FB" w14:textId="77777777" w:rsidR="00867A15" w:rsidRDefault="00867A15" w:rsidP="00867A15">
      <w:pPr>
        <w:pStyle w:val="Tekstpodstawowy"/>
        <w:ind w:right="-47"/>
        <w:jc w:val="both"/>
        <w:rPr>
          <w:rFonts w:ascii="Times New Roman" w:hAnsi="Times New Roman"/>
        </w:rPr>
      </w:pPr>
      <w:r>
        <w:rPr>
          <w:rFonts w:ascii="Times New Roman" w:hAnsi="Times New Roman"/>
        </w:rPr>
        <w:t>......................................................................................................................................................</w:t>
      </w:r>
    </w:p>
    <w:p w14:paraId="7BD45795" w14:textId="77777777" w:rsidR="00867A15" w:rsidRDefault="00867A15" w:rsidP="00867A1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1C30E152" w14:textId="77777777" w:rsidR="00867A15" w:rsidRDefault="00867A15" w:rsidP="00867A15">
      <w:pPr>
        <w:pStyle w:val="Tekstpodstawowy"/>
        <w:ind w:right="-47"/>
        <w:jc w:val="both"/>
        <w:rPr>
          <w:rFonts w:ascii="Times New Roman" w:hAnsi="Times New Roman"/>
        </w:rPr>
      </w:pPr>
      <w:r>
        <w:rPr>
          <w:rFonts w:ascii="Times New Roman" w:hAnsi="Times New Roman"/>
        </w:rPr>
        <w:t>reprezentowanym przez:</w:t>
      </w:r>
    </w:p>
    <w:p w14:paraId="1A40D9BD" w14:textId="77777777" w:rsidR="00867A15" w:rsidRDefault="00867A15" w:rsidP="00867A15">
      <w:pPr>
        <w:pStyle w:val="Tekstpodstawowy"/>
        <w:ind w:right="-47"/>
        <w:jc w:val="both"/>
        <w:rPr>
          <w:rFonts w:ascii="Times New Roman" w:hAnsi="Times New Roman"/>
        </w:rPr>
      </w:pPr>
      <w:r>
        <w:rPr>
          <w:rFonts w:ascii="Times New Roman" w:hAnsi="Times New Roman"/>
        </w:rPr>
        <w:t>1...................................................................................................................................................</w:t>
      </w:r>
    </w:p>
    <w:p w14:paraId="44EDDE0F" w14:textId="77777777" w:rsidR="00867A15" w:rsidRDefault="00867A15" w:rsidP="00867A15">
      <w:pPr>
        <w:pStyle w:val="Tekstpodstawowy"/>
        <w:ind w:right="-47"/>
        <w:jc w:val="both"/>
        <w:rPr>
          <w:rFonts w:ascii="Times New Roman" w:hAnsi="Times New Roman"/>
        </w:rPr>
      </w:pPr>
      <w:r>
        <w:rPr>
          <w:rFonts w:ascii="Times New Roman" w:hAnsi="Times New Roman"/>
        </w:rPr>
        <w:t xml:space="preserve">2................................................................................................................................................... </w:t>
      </w:r>
    </w:p>
    <w:p w14:paraId="746CBA57" w14:textId="77777777" w:rsidR="00867A15" w:rsidRDefault="00867A15" w:rsidP="00867A15">
      <w:pPr>
        <w:pStyle w:val="Tekstpodstawowy"/>
        <w:ind w:right="-47"/>
        <w:jc w:val="both"/>
        <w:rPr>
          <w:rFonts w:ascii="Times New Roman" w:hAnsi="Times New Roman"/>
        </w:rPr>
      </w:pPr>
      <w:r>
        <w:rPr>
          <w:rFonts w:ascii="Times New Roman" w:hAnsi="Times New Roman"/>
        </w:rPr>
        <w:t>zwanym dalej SPRZEDAWCĄ</w:t>
      </w:r>
    </w:p>
    <w:p w14:paraId="0A359418" w14:textId="77777777" w:rsidR="00867A15" w:rsidRDefault="00867A15" w:rsidP="00867A15">
      <w:pPr>
        <w:pStyle w:val="Tekstpodstawowy"/>
        <w:ind w:right="-47"/>
        <w:jc w:val="center"/>
        <w:rPr>
          <w:rFonts w:ascii="Times New Roman" w:hAnsi="Times New Roman"/>
        </w:rPr>
      </w:pPr>
    </w:p>
    <w:p w14:paraId="447F1331"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 1</w:t>
      </w:r>
    </w:p>
    <w:p w14:paraId="5A101AA9" w14:textId="4FF0E6D1" w:rsidR="00867A15" w:rsidRDefault="00867A15" w:rsidP="00867A15">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2 szt. </w:t>
      </w:r>
      <w:r>
        <w:rPr>
          <w:rFonts w:ascii="Times New Roman" w:hAnsi="Times New Roman"/>
          <w:b/>
        </w:rPr>
        <w:t>laptopów</w:t>
      </w:r>
      <w:r w:rsidRPr="00E93CD7">
        <w:rPr>
          <w:rFonts w:ascii="Times New Roman" w:hAnsi="Times New Roman"/>
          <w:b/>
        </w:rPr>
        <w:t xml:space="preserve"> dla</w:t>
      </w:r>
      <w:r>
        <w:rPr>
          <w:rFonts w:ascii="Times New Roman" w:hAnsi="Times New Roman"/>
          <w:b/>
        </w:rPr>
        <w:t xml:space="preserve"> Centrum e-Learningu AGH.</w:t>
      </w:r>
    </w:p>
    <w:p w14:paraId="36DBB9C2" w14:textId="77777777" w:rsidR="00867A15" w:rsidRPr="0043435F" w:rsidRDefault="00867A15" w:rsidP="00867A15">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67224B0" w14:textId="1F365C0C" w:rsidR="00867A15" w:rsidRPr="0043435F" w:rsidRDefault="00867A15" w:rsidP="00867A15">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03F64C48" w14:textId="77777777" w:rsidR="00867A15" w:rsidRDefault="00867A15" w:rsidP="00867A15">
      <w:pPr>
        <w:pStyle w:val="Tekstpodstawowy"/>
        <w:ind w:right="-47"/>
        <w:jc w:val="both"/>
        <w:rPr>
          <w:rFonts w:ascii="Times New Roman" w:hAnsi="Times New Roman"/>
        </w:rPr>
      </w:pPr>
    </w:p>
    <w:p w14:paraId="1AD91F8E"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 2</w:t>
      </w:r>
    </w:p>
    <w:p w14:paraId="169C434F" w14:textId="0FA099BB" w:rsidR="00867A15" w:rsidRPr="0043435F" w:rsidRDefault="00867A15" w:rsidP="00867A15">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w:t>
      </w:r>
      <w:r>
        <w:rPr>
          <w:rFonts w:ascii="Times New Roman" w:hAnsi="Times New Roman"/>
          <w:szCs w:val="24"/>
        </w:rPr>
        <w:t>14</w:t>
      </w:r>
      <w:r w:rsidRPr="0043435F">
        <w:rPr>
          <w:rFonts w:ascii="Times New Roman" w:hAnsi="Times New Roman"/>
          <w:szCs w:val="24"/>
        </w:rPr>
        <w:t xml:space="preserve"> dni od daty </w:t>
      </w:r>
      <w:r>
        <w:rPr>
          <w:rFonts w:ascii="Times New Roman" w:hAnsi="Times New Roman"/>
          <w:szCs w:val="24"/>
        </w:rPr>
        <w:t>podpisania niniejszej umowy</w:t>
      </w:r>
      <w:r w:rsidRPr="0043435F">
        <w:rPr>
          <w:rFonts w:ascii="Times New Roman" w:hAnsi="Times New Roman"/>
          <w:szCs w:val="24"/>
        </w:rPr>
        <w:t xml:space="preserve"> do siedziby Kupującego.</w:t>
      </w:r>
    </w:p>
    <w:p w14:paraId="03CEF46F" w14:textId="77777777" w:rsidR="00867A15" w:rsidRPr="0043435F" w:rsidRDefault="00867A15" w:rsidP="00867A1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5840BC9" w14:textId="77777777" w:rsidR="00867A15" w:rsidRPr="0043435F" w:rsidRDefault="00867A15" w:rsidP="00867A15">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5C4E01C" w14:textId="77777777" w:rsidR="00867A15" w:rsidRDefault="00867A15" w:rsidP="00867A15">
      <w:pPr>
        <w:pStyle w:val="Tekstpodstawowy"/>
        <w:ind w:right="-47"/>
        <w:jc w:val="both"/>
        <w:rPr>
          <w:rFonts w:ascii="Times New Roman" w:hAnsi="Times New Roman"/>
        </w:rPr>
      </w:pPr>
    </w:p>
    <w:p w14:paraId="0CD64D98"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 3</w:t>
      </w:r>
    </w:p>
    <w:p w14:paraId="146B7545" w14:textId="77777777" w:rsidR="00867A15" w:rsidRPr="0043435F" w:rsidRDefault="00867A15" w:rsidP="00867A1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97EA29E" w14:textId="77777777" w:rsidR="00867A15" w:rsidRPr="0043435F" w:rsidRDefault="00867A15" w:rsidP="00867A1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A317D57" w14:textId="77777777" w:rsidR="00867A15" w:rsidRPr="0043435F" w:rsidRDefault="00867A15" w:rsidP="00867A15">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4FB9199C" w14:textId="515A2D0C" w:rsidR="00867A15" w:rsidRPr="0043435F" w:rsidRDefault="00867A15" w:rsidP="00867A15">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 xml:space="preserve">Cena obejmuje całkowitą należność jaką Kupujący zobowiązany jest zapłacić za sprzęt </w:t>
      </w:r>
      <w:r>
        <w:rPr>
          <w:rFonts w:ascii="Times New Roman" w:hAnsi="Times New Roman"/>
          <w:szCs w:val="24"/>
        </w:rPr>
        <w:br/>
      </w:r>
      <w:r w:rsidRPr="0043435F">
        <w:rPr>
          <w:rFonts w:ascii="Times New Roman" w:hAnsi="Times New Roman"/>
          <w:szCs w:val="24"/>
        </w:rPr>
        <w:t xml:space="preserve">i  jego dostarczenie do miejsca przeznaczenia. Cena obejmuje w  szczególności koszty </w:t>
      </w:r>
      <w:r>
        <w:rPr>
          <w:rFonts w:ascii="Times New Roman" w:hAnsi="Times New Roman"/>
          <w:szCs w:val="24"/>
        </w:rPr>
        <w:br/>
      </w:r>
      <w:r w:rsidRPr="0043435F">
        <w:rPr>
          <w:rFonts w:ascii="Times New Roman" w:hAnsi="Times New Roman"/>
          <w:szCs w:val="24"/>
        </w:rPr>
        <w:t xml:space="preserve">i opłaty związane z dostarczeniem przedmiotu zamówienia; opłaty za  transport </w:t>
      </w:r>
      <w:r>
        <w:rPr>
          <w:rFonts w:ascii="Times New Roman" w:hAnsi="Times New Roman"/>
          <w:szCs w:val="24"/>
        </w:rPr>
        <w:br/>
      </w:r>
      <w:r w:rsidRPr="0043435F">
        <w:rPr>
          <w:rFonts w:ascii="Times New Roman" w:hAnsi="Times New Roman"/>
          <w:szCs w:val="24"/>
        </w:rPr>
        <w:t>i ubezpieczenie, załadunek, wyładunek, dokumentację niezbędną do normalnego  użytkowania, konserwacji i naprawy przedmiotu umowy.</w:t>
      </w:r>
    </w:p>
    <w:p w14:paraId="0B185848" w14:textId="77777777" w:rsidR="00867A15" w:rsidRDefault="00867A15" w:rsidP="00867A15">
      <w:pPr>
        <w:pStyle w:val="Tekstpodstawowy"/>
        <w:ind w:right="-47"/>
        <w:jc w:val="both"/>
        <w:rPr>
          <w:rFonts w:ascii="Times New Roman" w:hAnsi="Times New Roman"/>
        </w:rPr>
      </w:pPr>
    </w:p>
    <w:p w14:paraId="3FFF7722"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 4</w:t>
      </w:r>
    </w:p>
    <w:p w14:paraId="468A16F0" w14:textId="77777777" w:rsidR="00867A15" w:rsidRDefault="00867A15" w:rsidP="00867A1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A9EC8E2" w14:textId="77777777" w:rsidR="00867A15" w:rsidRDefault="00867A15" w:rsidP="00867A15">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88D5BD1" w14:textId="77777777" w:rsidR="00867A15" w:rsidRDefault="00867A15" w:rsidP="00867A15">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2085955" w14:textId="77777777" w:rsidR="00867A15" w:rsidRPr="00593CEB" w:rsidRDefault="00867A15" w:rsidP="00867A15">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75580E2F" w14:textId="77777777" w:rsidR="00867A15" w:rsidRDefault="00867A15" w:rsidP="00867A15">
      <w:pPr>
        <w:pStyle w:val="Tekstpodstawowy"/>
        <w:ind w:right="-47"/>
        <w:jc w:val="center"/>
        <w:rPr>
          <w:rFonts w:ascii="Times New Roman" w:hAnsi="Times New Roman"/>
        </w:rPr>
      </w:pPr>
    </w:p>
    <w:p w14:paraId="4E250806"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 5</w:t>
      </w:r>
    </w:p>
    <w:p w14:paraId="7DB1BE32" w14:textId="77777777" w:rsidR="00867A15" w:rsidRPr="00C53B52" w:rsidRDefault="00867A15" w:rsidP="00867A1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6DA7336" w14:textId="77777777" w:rsidR="00867A15" w:rsidRPr="00C53B52" w:rsidRDefault="00867A15" w:rsidP="00867A1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5829996" w14:textId="77777777" w:rsidR="00867A15" w:rsidRPr="00C53B52" w:rsidRDefault="00867A15" w:rsidP="00867A1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1E4AE776" w14:textId="77777777" w:rsidR="00867A15" w:rsidRPr="00C53B52" w:rsidRDefault="00867A15" w:rsidP="00867A1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A9E56C9" w14:textId="77777777" w:rsidR="00867A15" w:rsidRPr="00C53B52" w:rsidRDefault="00867A15" w:rsidP="00867A1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67742A58" w14:textId="77777777" w:rsidR="00867A15" w:rsidRPr="00C53B52" w:rsidRDefault="00867A15" w:rsidP="00867A1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6E895D30" w14:textId="77777777" w:rsidR="00867A15" w:rsidRPr="00C53B52" w:rsidRDefault="00867A15" w:rsidP="00867A1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6C8F7DF" w14:textId="77777777" w:rsidR="00867A15" w:rsidRPr="00C53B52" w:rsidRDefault="00867A15" w:rsidP="00867A15">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06D9DC30" w14:textId="77777777" w:rsidR="00867A15" w:rsidRPr="00C53B52" w:rsidRDefault="00867A15" w:rsidP="00867A15">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6EE0DD6C" w14:textId="77777777" w:rsidR="00867A15" w:rsidRDefault="00867A15" w:rsidP="00867A15">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439B7D15" w14:textId="77777777" w:rsidR="00867A15" w:rsidRDefault="00867A15" w:rsidP="00867A15">
      <w:pPr>
        <w:pStyle w:val="Tekstpodstawowy"/>
        <w:ind w:right="-47"/>
        <w:jc w:val="center"/>
        <w:rPr>
          <w:rFonts w:ascii="Times New Roman" w:hAnsi="Times New Roman"/>
          <w:b/>
        </w:rPr>
      </w:pPr>
    </w:p>
    <w:p w14:paraId="3F1A6A6B" w14:textId="77777777" w:rsidR="00867A15" w:rsidRDefault="00867A15" w:rsidP="00867A15">
      <w:pPr>
        <w:pStyle w:val="Tekstpodstawowy"/>
        <w:ind w:right="-47"/>
        <w:jc w:val="center"/>
        <w:rPr>
          <w:rFonts w:ascii="Times New Roman" w:hAnsi="Times New Roman"/>
          <w:b/>
        </w:rPr>
      </w:pPr>
      <w:r w:rsidRPr="00877B92">
        <w:rPr>
          <w:rFonts w:ascii="Times New Roman" w:hAnsi="Times New Roman"/>
          <w:b/>
        </w:rPr>
        <w:t>§ 6</w:t>
      </w:r>
    </w:p>
    <w:p w14:paraId="737151E6" w14:textId="77777777" w:rsidR="00867A15" w:rsidRDefault="00867A15" w:rsidP="00867A15">
      <w:pPr>
        <w:pStyle w:val="Tekstpodstawowy"/>
        <w:ind w:right="-47"/>
        <w:jc w:val="center"/>
        <w:rPr>
          <w:rFonts w:ascii="Times New Roman" w:hAnsi="Times New Roman"/>
          <w:b/>
        </w:rPr>
      </w:pPr>
    </w:p>
    <w:p w14:paraId="5D5FEC40" w14:textId="77777777" w:rsidR="00867A15" w:rsidRDefault="00867A15" w:rsidP="00867A15">
      <w:pPr>
        <w:numPr>
          <w:ilvl w:val="0"/>
          <w:numId w:val="28"/>
        </w:numPr>
        <w:spacing w:after="200" w:line="240" w:lineRule="atLeast"/>
        <w:ind w:right="-47"/>
        <w:jc w:val="both"/>
        <w:rPr>
          <w:color w:val="000000"/>
          <w:sz w:val="24"/>
          <w:szCs w:val="24"/>
          <w:lang w:val="pl-PL"/>
        </w:rPr>
      </w:pPr>
      <w:r>
        <w:rPr>
          <w:color w:val="000000"/>
          <w:sz w:val="24"/>
          <w:szCs w:val="24"/>
          <w:lang w:val="pl-PL"/>
        </w:rPr>
        <w:lastRenderedPageBreak/>
        <w:t xml:space="preserve">Sprzedawca oświadcza, że wszelkie oprogramowanie zainstalowane w dostarczonym sprzęcie pochodzi z legalnych źródeł i jest objęte licencją/licencjami producentów. </w:t>
      </w:r>
    </w:p>
    <w:p w14:paraId="43F72B4A" w14:textId="77777777" w:rsidR="00867A15" w:rsidRDefault="00867A15" w:rsidP="00867A1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C44A021" w14:textId="77777777" w:rsidR="00867A15" w:rsidRDefault="00867A15" w:rsidP="00867A1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FC0018E" w14:textId="77777777" w:rsidR="00867A15" w:rsidRDefault="00867A15" w:rsidP="00867A1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4089042" w14:textId="77777777" w:rsidR="00867A15" w:rsidRDefault="00867A15" w:rsidP="00867A15">
      <w:pPr>
        <w:numPr>
          <w:ilvl w:val="0"/>
          <w:numId w:val="2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930E91"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FA29B4D" w14:textId="77777777" w:rsidR="00867A15" w:rsidRPr="003F1749" w:rsidRDefault="00867A15" w:rsidP="00867A1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C2CD5E1" w14:textId="77777777" w:rsidR="00867A15" w:rsidRDefault="00867A15" w:rsidP="00867A1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F15EAC8" w14:textId="77777777" w:rsidR="00867A15" w:rsidRDefault="00867A15" w:rsidP="00867A15">
      <w:pPr>
        <w:pStyle w:val="Tekstpodstawowy"/>
        <w:ind w:right="-47"/>
        <w:jc w:val="center"/>
        <w:rPr>
          <w:rFonts w:ascii="Times New Roman" w:hAnsi="Times New Roman"/>
        </w:rPr>
      </w:pPr>
    </w:p>
    <w:p w14:paraId="36DCF6E3"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55F84299" w14:textId="77777777" w:rsidR="00867A15" w:rsidRPr="0043435F" w:rsidRDefault="00867A15" w:rsidP="00867A15">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01FC325" w14:textId="77777777" w:rsidR="00867A15" w:rsidRPr="0043435F" w:rsidRDefault="00867A15" w:rsidP="00867A15">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4D8E3AEE" w14:textId="77777777" w:rsidR="00867A15" w:rsidRPr="0043435F" w:rsidRDefault="00867A15" w:rsidP="00867A15">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477AA27" w14:textId="77777777" w:rsidR="00867A15" w:rsidRPr="0043435F" w:rsidRDefault="00867A15" w:rsidP="00867A15">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DC7975F" w14:textId="77777777" w:rsidR="00867A15" w:rsidRPr="0043435F" w:rsidRDefault="00867A15" w:rsidP="00867A15">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4D07055B" w14:textId="77777777" w:rsidR="00867A15" w:rsidRPr="0043435F" w:rsidRDefault="00867A15" w:rsidP="00867A15">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216558D7" w14:textId="77777777" w:rsidR="00867A15" w:rsidRDefault="00867A15" w:rsidP="00867A15">
      <w:pPr>
        <w:numPr>
          <w:ilvl w:val="0"/>
          <w:numId w:val="20"/>
        </w:numPr>
        <w:ind w:left="284"/>
        <w:jc w:val="both"/>
        <w:rPr>
          <w:bCs/>
          <w:sz w:val="24"/>
          <w:szCs w:val="24"/>
          <w:lang w:val="pl-PL" w:eastAsia="en-US"/>
        </w:rPr>
      </w:pPr>
      <w:r w:rsidRPr="0043435F">
        <w:rPr>
          <w:bCs/>
          <w:sz w:val="24"/>
          <w:szCs w:val="24"/>
          <w:lang w:val="pl-PL" w:eastAsia="en-US"/>
        </w:rPr>
        <w:lastRenderedPageBreak/>
        <w:t>W przypadku awarii dysku twardego lub innego nośnika danych, będzie on wymieniony przez wykonawcę na nowy, wolny od wad. Uszkodzony nośnik danych nie podlega zwrotowi Wykonawcy.</w:t>
      </w:r>
    </w:p>
    <w:p w14:paraId="480DEF58" w14:textId="77777777" w:rsidR="00867A15" w:rsidRPr="00144BE6" w:rsidRDefault="00867A15" w:rsidP="00867A15">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59A3E87F" w14:textId="77777777" w:rsidR="00867A15" w:rsidRPr="0043435F" w:rsidRDefault="00867A15" w:rsidP="00867A15">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001B2EB3" w14:textId="77777777" w:rsidR="00867A15" w:rsidRPr="0043435F" w:rsidRDefault="00867A15" w:rsidP="00867A15">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2DDB4559" w14:textId="77777777" w:rsidR="00867A15" w:rsidRPr="0043435F" w:rsidRDefault="00867A15" w:rsidP="00867A15">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0002347" w14:textId="77777777" w:rsidR="00867A15" w:rsidRPr="0043435F" w:rsidRDefault="00867A15" w:rsidP="00867A15">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05628A5" w14:textId="77777777" w:rsidR="00867A15" w:rsidRPr="0043435F" w:rsidRDefault="00867A15" w:rsidP="00867A15">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74621136" w14:textId="77777777" w:rsidR="00867A15" w:rsidRPr="0043435F" w:rsidRDefault="00867A15" w:rsidP="00867A15">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13B4B8F" w14:textId="77777777" w:rsidR="00867A15" w:rsidRDefault="00867A15" w:rsidP="00867A15">
      <w:pPr>
        <w:pStyle w:val="Tekstpodstawowy"/>
        <w:ind w:left="284" w:right="-47"/>
        <w:jc w:val="both"/>
        <w:rPr>
          <w:rFonts w:ascii="Times New Roman" w:hAnsi="Times New Roman"/>
        </w:rPr>
      </w:pPr>
    </w:p>
    <w:p w14:paraId="0ACEB266"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69EB9DD" w14:textId="77777777" w:rsidR="00867A15" w:rsidRDefault="00867A15" w:rsidP="00867A1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24D1FB7"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63C66D72" w14:textId="77777777" w:rsidR="00867A15" w:rsidRPr="009E7877" w:rsidRDefault="00867A15" w:rsidP="00867A1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4E619092" w14:textId="7F399EA3" w:rsidR="00867A15" w:rsidRPr="001E60D1" w:rsidRDefault="001E60D1" w:rsidP="00867A15">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Zmiany umowy, o których mowa w ust. 1 muszą być dokonywane z zachowaniem przepisu art. 454 oraz art. 455 ustawy Prawo zamówień publicznych</w:t>
      </w:r>
      <w:r w:rsidR="00867A15" w:rsidRPr="001E60D1">
        <w:rPr>
          <w:color w:val="000000"/>
          <w:kern w:val="2"/>
          <w:sz w:val="24"/>
          <w:szCs w:val="24"/>
          <w:lang w:val="pl-PL"/>
        </w:rPr>
        <w:t xml:space="preserve">.  </w:t>
      </w:r>
    </w:p>
    <w:p w14:paraId="0FF41FF0" w14:textId="77777777" w:rsidR="00867A15" w:rsidRDefault="00867A15" w:rsidP="00867A15">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2379E712" w14:textId="77777777" w:rsidR="00867A15" w:rsidRDefault="00867A15" w:rsidP="00867A15">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16A26FD0" w14:textId="77777777" w:rsidR="00867A15" w:rsidRPr="00267340" w:rsidRDefault="00867A15" w:rsidP="00867A1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70A842F8" w14:textId="77777777" w:rsidR="00867A15" w:rsidRPr="00267340" w:rsidRDefault="00867A15" w:rsidP="00867A15">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021E1E15" w14:textId="77777777" w:rsidR="00867A15" w:rsidRPr="00267340" w:rsidRDefault="00867A15" w:rsidP="00867A15">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5874B404" w14:textId="77777777" w:rsidR="00867A15" w:rsidRDefault="00867A15" w:rsidP="00867A15">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lastRenderedPageBreak/>
        <w:t>zmiany stawki podatku VAT, w odniesieniu do tej części wynagrodzenia, której zmiana dotyczy,</w:t>
      </w:r>
    </w:p>
    <w:p w14:paraId="102AD3A0" w14:textId="77777777" w:rsidR="00867A15" w:rsidRPr="009E7877" w:rsidRDefault="00867A15" w:rsidP="00867A15">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56056742" w14:textId="77777777" w:rsidR="00867A15" w:rsidRPr="009E7877" w:rsidRDefault="00867A15" w:rsidP="00867A15">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2857296B" w14:textId="77777777" w:rsidR="00867A15" w:rsidRDefault="00867A15" w:rsidP="00867A15">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32DCAA90" w14:textId="77777777" w:rsidR="00867A15" w:rsidRPr="009E7877" w:rsidRDefault="00867A15" w:rsidP="00867A15">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6883519" w14:textId="77777777" w:rsidR="00867A15" w:rsidRDefault="00867A15" w:rsidP="00867A15">
      <w:pPr>
        <w:pStyle w:val="Tekstpodstawowy"/>
        <w:ind w:right="-47"/>
        <w:rPr>
          <w:rFonts w:ascii="Times New Roman" w:hAnsi="Times New Roman"/>
        </w:rPr>
      </w:pPr>
    </w:p>
    <w:p w14:paraId="4269D14E"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708F7347" w14:textId="77777777" w:rsidR="00867A15" w:rsidRDefault="00867A15" w:rsidP="00867A1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A4651BF" w14:textId="77777777" w:rsidR="00867A15" w:rsidRDefault="00867A15" w:rsidP="00867A15">
      <w:pPr>
        <w:pStyle w:val="Tekstpodstawowy"/>
        <w:ind w:right="-47"/>
        <w:jc w:val="center"/>
        <w:rPr>
          <w:rFonts w:ascii="Times New Roman" w:hAnsi="Times New Roman"/>
        </w:rPr>
      </w:pPr>
    </w:p>
    <w:p w14:paraId="06BAD60C" w14:textId="77777777" w:rsidR="00867A15" w:rsidRDefault="00867A15" w:rsidP="00867A15">
      <w:pPr>
        <w:pStyle w:val="Tekstpodstawowy"/>
        <w:ind w:right="-47"/>
        <w:jc w:val="center"/>
        <w:rPr>
          <w:rFonts w:ascii="Times New Roman" w:hAnsi="Times New Roman"/>
        </w:rPr>
      </w:pPr>
    </w:p>
    <w:p w14:paraId="48B22CAD" w14:textId="77777777" w:rsidR="00867A15" w:rsidRPr="00877B92" w:rsidRDefault="00867A15" w:rsidP="00867A15">
      <w:pPr>
        <w:pStyle w:val="Tekstpodstawowy"/>
        <w:ind w:right="-47"/>
        <w:jc w:val="center"/>
        <w:rPr>
          <w:b/>
        </w:rPr>
      </w:pPr>
      <w:r w:rsidRPr="00877B92">
        <w:rPr>
          <w:rFonts w:ascii="Times New Roman" w:hAnsi="Times New Roman"/>
          <w:b/>
        </w:rPr>
        <w:t>§1</w:t>
      </w:r>
      <w:r>
        <w:rPr>
          <w:rFonts w:ascii="Times New Roman" w:hAnsi="Times New Roman"/>
          <w:b/>
        </w:rPr>
        <w:t>2</w:t>
      </w:r>
    </w:p>
    <w:p w14:paraId="7668CA07" w14:textId="77777777" w:rsidR="00867A15" w:rsidRDefault="00867A15" w:rsidP="00867A1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D1B5EF0" w14:textId="77777777" w:rsidR="00867A15" w:rsidRDefault="00867A15" w:rsidP="00867A15">
      <w:pPr>
        <w:pStyle w:val="NormalnyWeb"/>
        <w:jc w:val="both"/>
      </w:pPr>
      <w:r>
        <w:t xml:space="preserve">2. W razie wątpliwości, czy określona informacja stanowi tajemnicę Wykonawca zobowiązany jest zwrócić się w formie pisemnej do Zamawiającego o wyjaśnienie takiej wątpliwości. </w:t>
      </w:r>
    </w:p>
    <w:p w14:paraId="0E15E25A" w14:textId="77777777" w:rsidR="00867A15" w:rsidRDefault="00867A15" w:rsidP="00867A15">
      <w:pPr>
        <w:pStyle w:val="NormalnyWeb"/>
        <w:jc w:val="both"/>
      </w:pPr>
      <w:r>
        <w:t xml:space="preserve">3. Wykonawca zobowiązuje się do wykorzystania uzyskanych, powyższych informacji jedynie w celu wykonania przedmiotu umowy. </w:t>
      </w:r>
    </w:p>
    <w:p w14:paraId="78993CE8" w14:textId="77777777" w:rsidR="00867A15" w:rsidRDefault="00867A15" w:rsidP="00867A1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9C2828C" w14:textId="77777777" w:rsidR="00867A15" w:rsidRDefault="00867A15" w:rsidP="00867A15">
      <w:pPr>
        <w:pStyle w:val="NormalnyWeb"/>
        <w:jc w:val="both"/>
      </w:pPr>
      <w:r>
        <w:t>5. Powyższe przepisy nie będą miały zastosowania wobec informacji powszechnie znanych lub opublikowanych oraz w przypadku żądania ich ujawnienia przez uprawniony organ.</w:t>
      </w:r>
    </w:p>
    <w:p w14:paraId="26170EDA" w14:textId="77777777" w:rsidR="00867A15" w:rsidRDefault="00867A15" w:rsidP="00867A15">
      <w:pPr>
        <w:pStyle w:val="Tekstpodstawowy"/>
        <w:ind w:right="-47"/>
        <w:jc w:val="both"/>
        <w:rPr>
          <w:rFonts w:ascii="Times New Roman" w:hAnsi="Times New Roman"/>
        </w:rPr>
      </w:pPr>
    </w:p>
    <w:p w14:paraId="5DA17A70"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6E31233" w14:textId="77777777" w:rsidR="00867A15" w:rsidRDefault="00867A15" w:rsidP="00867A1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03DFD81" w14:textId="77777777" w:rsidR="00867A15" w:rsidRDefault="00867A15" w:rsidP="00867A15">
      <w:pPr>
        <w:pStyle w:val="Tekstpodstawowy"/>
        <w:ind w:right="-47"/>
        <w:jc w:val="both"/>
        <w:rPr>
          <w:rFonts w:ascii="Times New Roman" w:hAnsi="Times New Roman"/>
        </w:rPr>
      </w:pPr>
    </w:p>
    <w:p w14:paraId="05330294"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10F68A89" w14:textId="77777777" w:rsidR="00867A15" w:rsidRDefault="00867A15" w:rsidP="00867A1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5D2D6809" w14:textId="77777777" w:rsidR="00867A15" w:rsidRDefault="00867A15" w:rsidP="00867A15">
      <w:pPr>
        <w:pStyle w:val="Tekstpodstawowy"/>
        <w:ind w:right="-47"/>
        <w:jc w:val="both"/>
        <w:rPr>
          <w:rFonts w:ascii="Times New Roman" w:hAnsi="Times New Roman"/>
        </w:rPr>
      </w:pPr>
    </w:p>
    <w:p w14:paraId="31FCF8F0" w14:textId="77777777" w:rsidR="00867A15" w:rsidRPr="00877B92" w:rsidRDefault="00867A15" w:rsidP="00867A1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50E6D698" w14:textId="77777777" w:rsidR="00867A15" w:rsidRPr="004F0507" w:rsidRDefault="00867A15" w:rsidP="00867A1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2C36307" w14:textId="77777777" w:rsidR="00867A15" w:rsidRDefault="00867A15" w:rsidP="00867A15">
      <w:pPr>
        <w:pStyle w:val="Tekstpodstawowy2"/>
        <w:spacing w:line="240" w:lineRule="auto"/>
        <w:ind w:right="-47"/>
      </w:pPr>
    </w:p>
    <w:p w14:paraId="5CBAED44" w14:textId="77777777" w:rsidR="00867A15" w:rsidRPr="004F0507" w:rsidRDefault="00867A15" w:rsidP="00867A15">
      <w:pPr>
        <w:pStyle w:val="Tekstpodstawowy2"/>
        <w:spacing w:line="240" w:lineRule="auto"/>
        <w:ind w:right="-47"/>
        <w:rPr>
          <w:b/>
          <w:sz w:val="24"/>
        </w:rPr>
      </w:pPr>
      <w:r>
        <w:rPr>
          <w:b/>
          <w:sz w:val="24"/>
        </w:rPr>
        <w:t xml:space="preserve">      </w:t>
      </w:r>
      <w:r w:rsidRPr="004F0507">
        <w:rPr>
          <w:b/>
          <w:sz w:val="24"/>
        </w:rPr>
        <w:t>Za Sprzedawcę                                                                                   Za Kupującego</w:t>
      </w:r>
    </w:p>
    <w:p w14:paraId="0A2D2EDC" w14:textId="77777777" w:rsidR="00867A15" w:rsidRPr="000936CA" w:rsidRDefault="00867A15" w:rsidP="00867A15">
      <w:pPr>
        <w:rPr>
          <w:lang w:val="pl-PL"/>
        </w:rPr>
      </w:pPr>
    </w:p>
    <w:p w14:paraId="026B69A5" w14:textId="77777777" w:rsidR="00867A15" w:rsidRDefault="00867A15" w:rsidP="00867A15">
      <w:pPr>
        <w:pStyle w:val="Zwykytekst"/>
        <w:rPr>
          <w:lang w:val="pl-PL"/>
        </w:rPr>
      </w:pPr>
    </w:p>
    <w:p w14:paraId="6DC08980" w14:textId="77777777" w:rsidR="00867A15" w:rsidRDefault="00867A15" w:rsidP="00867A15">
      <w:pPr>
        <w:pStyle w:val="Zwykytekst"/>
        <w:rPr>
          <w:lang w:val="pl-PL"/>
        </w:rPr>
      </w:pPr>
    </w:p>
    <w:p w14:paraId="0E67D3F0" w14:textId="77777777" w:rsidR="00867A15" w:rsidRDefault="00867A15" w:rsidP="00867A1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03A5FE6" w14:textId="77777777" w:rsidR="00867A15" w:rsidRPr="00496551" w:rsidRDefault="00867A15" w:rsidP="00867A1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867A15" w:rsidRPr="00496551">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CE6C9C" w14:textId="77777777" w:rsidR="001525C4" w:rsidRDefault="001525C4">
      <w:r>
        <w:separator/>
      </w:r>
    </w:p>
  </w:endnote>
  <w:endnote w:type="continuationSeparator" w:id="0">
    <w:p w14:paraId="7A585566" w14:textId="77777777" w:rsidR="001525C4" w:rsidRDefault="00152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103B3" w14:textId="77777777" w:rsidR="00D11BAD" w:rsidRDefault="00D11BAD">
    <w:pPr>
      <w:pStyle w:val="Stopka"/>
      <w:jc w:val="right"/>
    </w:pPr>
    <w:r>
      <w:fldChar w:fldCharType="begin"/>
    </w:r>
    <w:r>
      <w:instrText>PAGE   \* MERGEFORMAT</w:instrText>
    </w:r>
    <w:r>
      <w:fldChar w:fldCharType="separate"/>
    </w:r>
    <w:r>
      <w:rPr>
        <w:lang w:val="pl-PL"/>
      </w:rPr>
      <w:t>2</w:t>
    </w:r>
    <w:r>
      <w:fldChar w:fldCharType="end"/>
    </w:r>
  </w:p>
  <w:p w14:paraId="0C3B676F" w14:textId="77777777" w:rsidR="00D11BAD" w:rsidRDefault="00D11B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5EF05C" w14:textId="77777777" w:rsidR="001525C4" w:rsidRDefault="001525C4">
      <w:r>
        <w:separator/>
      </w:r>
    </w:p>
  </w:footnote>
  <w:footnote w:type="continuationSeparator" w:id="0">
    <w:p w14:paraId="164907AC" w14:textId="77777777" w:rsidR="001525C4" w:rsidRDefault="001525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E7AAE9" w14:textId="77777777" w:rsidR="00D11BAD" w:rsidRDefault="001E60D1" w:rsidP="00D11BAD">
    <w:r>
      <w:rPr>
        <w:noProof/>
      </w:rPr>
      <w:pict w14:anchorId="5EF3FA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www.power3.5.agh.edu.pl/fileadmin/default/templates/css/j/power3.5/system/pliki/Log_POWER_kolorowy.jpg" style="width:438.75pt;height:40.5pt;visibility:visible">
          <v:imagedata r:id="rId1" o:title="Log_POWER_kolorowy"/>
        </v:shape>
      </w:pict>
    </w:r>
  </w:p>
  <w:p w14:paraId="214EED2B" w14:textId="37A9CFC9"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525C4"/>
    <w:rsid w:val="000033EA"/>
    <w:rsid w:val="0002467C"/>
    <w:rsid w:val="00040A7A"/>
    <w:rsid w:val="000936CA"/>
    <w:rsid w:val="00097182"/>
    <w:rsid w:val="000B1A00"/>
    <w:rsid w:val="000C0F66"/>
    <w:rsid w:val="001525C4"/>
    <w:rsid w:val="001764D4"/>
    <w:rsid w:val="00186324"/>
    <w:rsid w:val="001E60D1"/>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67A15"/>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C9445D"/>
    <w:rsid w:val="00D03706"/>
    <w:rsid w:val="00D11BAD"/>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B7ECF61"/>
  <w15:chartTrackingRefBased/>
  <w15:docId w15:val="{BB5A787E-4CBE-427B-8C25-ADF48A532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67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867A15"/>
    <w:rPr>
      <w:rFonts w:ascii="Courier New" w:hAnsi="Courier New" w:cs="Courier New"/>
      <w:lang w:val="en-US"/>
    </w:rPr>
  </w:style>
  <w:style w:type="character" w:customStyle="1" w:styleId="Tekstpodstawowy2Znak">
    <w:name w:val="Tekst podstawowy 2 Znak"/>
    <w:basedOn w:val="Domylnaczcionkaakapitu"/>
    <w:link w:val="Tekstpodstawowy2"/>
    <w:rsid w:val="00867A15"/>
  </w:style>
  <w:style w:type="character" w:customStyle="1" w:styleId="StopkaZnak">
    <w:name w:val="Stopka Znak"/>
    <w:link w:val="Stopka"/>
    <w:uiPriority w:val="99"/>
    <w:rsid w:val="00D11BA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1753</Words>
  <Characters>12283</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2021-03-22T07:54:00Z</cp:lastPrinted>
  <dcterms:created xsi:type="dcterms:W3CDTF">2021-03-26T07:47:00Z</dcterms:created>
  <dcterms:modified xsi:type="dcterms:W3CDTF">2021-03-26T07:47:00Z</dcterms:modified>
</cp:coreProperties>
</file>