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1072EFF" w14:textId="77777777" w:rsidR="00FE0607" w:rsidRPr="002A16E2" w:rsidRDefault="00DC291B" w:rsidP="00FE0607">
      <w:pPr>
        <w:pStyle w:val="Nagwek3"/>
        <w:jc w:val="right"/>
        <w:rPr>
          <w:rFonts w:ascii="Times New Roman" w:hAnsi="Times New Roman"/>
          <w:sz w:val="22"/>
          <w:szCs w:val="22"/>
        </w:rPr>
      </w:pPr>
      <w:r>
        <w:rPr>
          <w:noProof/>
        </w:rPr>
        <w:pict w14:anchorId="51597C6C">
          <v:roundrect id="AutoShape 2" o:spid="_x0000_s1026" style="position:absolute;left:0;text-align:left;margin-left:-25.5pt;margin-top:-13.15pt;width:162pt;height:1in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"/>
        </w:pict>
      </w:r>
      <w:r w:rsidR="00FE0607" w:rsidRPr="002A16E2">
        <w:rPr>
          <w:rFonts w:ascii="Times New Roman" w:hAnsi="Times New Roman"/>
          <w:b w:val="0"/>
          <w:sz w:val="22"/>
          <w:szCs w:val="22"/>
        </w:rPr>
        <w:tab/>
      </w:r>
      <w:r w:rsidR="00FE0607" w:rsidRPr="002A16E2">
        <w:rPr>
          <w:rFonts w:ascii="Times New Roman" w:hAnsi="Times New Roman"/>
          <w:b w:val="0"/>
          <w:sz w:val="22"/>
          <w:szCs w:val="22"/>
        </w:rPr>
        <w:tab/>
      </w:r>
      <w:r w:rsidR="00FE0607" w:rsidRPr="002A16E2">
        <w:rPr>
          <w:rFonts w:ascii="Times New Roman" w:hAnsi="Times New Roman"/>
          <w:b w:val="0"/>
          <w:sz w:val="22"/>
          <w:szCs w:val="22"/>
        </w:rPr>
        <w:tab/>
      </w:r>
      <w:r w:rsidR="00FE0607" w:rsidRPr="002A16E2">
        <w:rPr>
          <w:rFonts w:ascii="Times New Roman" w:hAnsi="Times New Roman"/>
          <w:b w:val="0"/>
          <w:sz w:val="22"/>
          <w:szCs w:val="22"/>
        </w:rPr>
        <w:tab/>
      </w:r>
      <w:r w:rsidR="00FE0607" w:rsidRPr="002A16E2">
        <w:rPr>
          <w:rFonts w:ascii="Times New Roman" w:hAnsi="Times New Roman"/>
          <w:b w:val="0"/>
          <w:sz w:val="22"/>
          <w:szCs w:val="22"/>
        </w:rPr>
        <w:tab/>
      </w:r>
      <w:r w:rsidR="00FE0607" w:rsidRPr="002A16E2">
        <w:rPr>
          <w:rFonts w:ascii="Times New Roman" w:hAnsi="Times New Roman"/>
          <w:b w:val="0"/>
          <w:sz w:val="22"/>
          <w:szCs w:val="22"/>
        </w:rPr>
        <w:tab/>
      </w:r>
      <w:r w:rsidR="00FE0607" w:rsidRPr="002A16E2">
        <w:rPr>
          <w:rFonts w:ascii="Times New Roman" w:hAnsi="Times New Roman"/>
          <w:b w:val="0"/>
          <w:sz w:val="22"/>
          <w:szCs w:val="22"/>
        </w:rPr>
        <w:tab/>
      </w:r>
      <w:r w:rsidR="00FE0607" w:rsidRPr="002A16E2">
        <w:rPr>
          <w:rFonts w:ascii="Times New Roman" w:hAnsi="Times New Roman"/>
          <w:sz w:val="22"/>
          <w:szCs w:val="22"/>
        </w:rPr>
        <w:t>Załącznik nr 1</w:t>
      </w:r>
    </w:p>
    <w:p w14:paraId="3BA2DED4" w14:textId="77777777" w:rsidR="00FE0607" w:rsidRPr="002A16E2" w:rsidRDefault="00FE0607" w:rsidP="00FE0607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724B3DF5" w14:textId="77777777" w:rsidR="00FE0607" w:rsidRPr="002A16E2" w:rsidRDefault="00FE0607" w:rsidP="00FE0607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FORMULARZ OFERTY</w:t>
      </w:r>
    </w:p>
    <w:p w14:paraId="4B94E321" w14:textId="77777777" w:rsidR="00FE0607" w:rsidRPr="002A16E2" w:rsidRDefault="00FE0607" w:rsidP="00FE0607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29DA3E09" w14:textId="77777777" w:rsidR="00FE0607" w:rsidRPr="002A16E2" w:rsidRDefault="00FE0607" w:rsidP="00FE0607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NAZWA WYKONAWCY:……………………………………………………………………..</w:t>
      </w:r>
    </w:p>
    <w:p w14:paraId="348A98F7" w14:textId="77777777" w:rsidR="00FE0607" w:rsidRPr="00FA50AF" w:rsidRDefault="00FE0607" w:rsidP="00FE0607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  <w:r>
        <w:rPr>
          <w:sz w:val="22"/>
        </w:rPr>
        <w:t>…………………………….</w:t>
      </w:r>
    </w:p>
    <w:p w14:paraId="441B1053" w14:textId="77777777" w:rsidR="00FE0607" w:rsidRPr="002A16E2" w:rsidRDefault="00FE0607" w:rsidP="00FE0607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ADRES:…………………………………………………………………………………………</w:t>
      </w:r>
    </w:p>
    <w:p w14:paraId="5D4E1CC3" w14:textId="77777777" w:rsidR="00FE0607" w:rsidRPr="002A16E2" w:rsidRDefault="00FE0607" w:rsidP="00FE0607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WOJEWÓDZTWO …………………………….....</w:t>
      </w:r>
      <w:r>
        <w:rPr>
          <w:sz w:val="22"/>
          <w:szCs w:val="22"/>
        </w:rPr>
        <w:t>.......................................................................</w:t>
      </w:r>
    </w:p>
    <w:p w14:paraId="18B2522A" w14:textId="77777777" w:rsidR="00FE0607" w:rsidRPr="002A16E2" w:rsidRDefault="00FE0607" w:rsidP="00FE0607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TEL.</w:t>
      </w:r>
      <w:r w:rsidRPr="003823F5">
        <w:rPr>
          <w:sz w:val="22"/>
          <w:szCs w:val="22"/>
        </w:rPr>
        <w:t>……………………………………………………………………………………………..</w:t>
      </w:r>
    </w:p>
    <w:p w14:paraId="0C06C943" w14:textId="77777777" w:rsidR="00FE0607" w:rsidRPr="002A16E2" w:rsidRDefault="00FE0607" w:rsidP="00FE0607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 xml:space="preserve">FAX </w:t>
      </w:r>
      <w:r w:rsidRPr="003823F5">
        <w:rPr>
          <w:sz w:val="22"/>
          <w:szCs w:val="22"/>
        </w:rPr>
        <w:t>…………………………………………………………………………………………….</w:t>
      </w:r>
    </w:p>
    <w:p w14:paraId="7B63C50F" w14:textId="77777777" w:rsidR="00FE0607" w:rsidRPr="002A16E2" w:rsidRDefault="00FE0607" w:rsidP="00FE0607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3D8BD9B8" w14:textId="77777777" w:rsidR="00FE0607" w:rsidRPr="002A16E2" w:rsidRDefault="00FE0607" w:rsidP="00FE0607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  <w:lang w:val="de-DE"/>
        </w:rPr>
        <w:t xml:space="preserve">NIP…………………………………. </w:t>
      </w:r>
      <w:r w:rsidRPr="002A16E2">
        <w:rPr>
          <w:sz w:val="22"/>
          <w:szCs w:val="22"/>
        </w:rPr>
        <w:t>REGON:………………………………………………...</w:t>
      </w:r>
    </w:p>
    <w:p w14:paraId="392C38B1" w14:textId="77777777" w:rsidR="00FE0607" w:rsidRPr="002A16E2" w:rsidRDefault="00FE0607" w:rsidP="00FE0607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BANK/ NR KONTA ……………………………………………………………………………</w:t>
      </w:r>
    </w:p>
    <w:p w14:paraId="7087B7C3" w14:textId="77777777" w:rsidR="00FE0607" w:rsidRPr="002A16E2" w:rsidRDefault="00FE0607" w:rsidP="00FE0607">
      <w:pPr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Do: Nazwa i siedziba Zamawiającego:</w:t>
      </w:r>
    </w:p>
    <w:p w14:paraId="21A1AF66" w14:textId="77777777" w:rsidR="00FE0607" w:rsidRPr="002A16E2" w:rsidRDefault="00FE0607" w:rsidP="00FE0607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Akademia Górniczo - Hutnicza</w:t>
      </w:r>
    </w:p>
    <w:p w14:paraId="52D2A3C3" w14:textId="77777777" w:rsidR="00FE0607" w:rsidRPr="002A16E2" w:rsidRDefault="00FE0607" w:rsidP="00FE0607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im. Stanisława Staszica w Krakowie</w:t>
      </w:r>
    </w:p>
    <w:p w14:paraId="75E14328" w14:textId="77777777" w:rsidR="00FE0607" w:rsidRPr="002A16E2" w:rsidRDefault="00FE0607" w:rsidP="00FE0607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Dział Zamówień Publicznych  </w:t>
      </w:r>
    </w:p>
    <w:p w14:paraId="5DDA5522" w14:textId="77777777" w:rsidR="00FE0607" w:rsidRPr="002A16E2" w:rsidRDefault="00FE0607" w:rsidP="00FE0607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Al. Mickiewicza 30 </w:t>
      </w:r>
    </w:p>
    <w:p w14:paraId="1C00E015" w14:textId="77777777" w:rsidR="00FE0607" w:rsidRPr="002A16E2" w:rsidRDefault="00FE0607" w:rsidP="00FE0607">
      <w:pPr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30-059 Kraków,  </w:t>
      </w:r>
    </w:p>
    <w:p w14:paraId="68A13A3A" w14:textId="77777777" w:rsidR="00FE0607" w:rsidRPr="002A16E2" w:rsidRDefault="00FE0607" w:rsidP="00FE0607">
      <w:pPr>
        <w:ind w:firstLine="3969"/>
        <w:rPr>
          <w:b/>
          <w:sz w:val="22"/>
          <w:szCs w:val="22"/>
        </w:rPr>
      </w:pPr>
    </w:p>
    <w:p w14:paraId="0C43B08B" w14:textId="7B5AD0B5" w:rsidR="00FE0607" w:rsidRPr="002A16E2" w:rsidRDefault="00FE0607" w:rsidP="00FE0607">
      <w:pPr>
        <w:widowControl w:val="0"/>
        <w:ind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Przystępując do postępowania o udzielenie zamówienia publicznego, którego przedmiotem jest </w:t>
      </w:r>
      <w:r>
        <w:rPr>
          <w:b/>
          <w:sz w:val="22"/>
          <w:szCs w:val="22"/>
        </w:rPr>
        <w:t>d</w:t>
      </w:r>
      <w:r w:rsidRPr="00550365">
        <w:rPr>
          <w:b/>
          <w:sz w:val="22"/>
          <w:szCs w:val="22"/>
        </w:rPr>
        <w:t xml:space="preserve">ostawa 2 szt. </w:t>
      </w:r>
      <w:r>
        <w:rPr>
          <w:b/>
          <w:sz w:val="22"/>
          <w:szCs w:val="22"/>
        </w:rPr>
        <w:t>laptopów dla Centrum e-Learningu AGH</w:t>
      </w:r>
      <w:r w:rsidRPr="002A16E2">
        <w:rPr>
          <w:b/>
          <w:sz w:val="22"/>
          <w:szCs w:val="22"/>
        </w:rPr>
        <w:t>- KC-zp.272-</w:t>
      </w:r>
      <w:r>
        <w:rPr>
          <w:b/>
          <w:sz w:val="22"/>
          <w:szCs w:val="22"/>
        </w:rPr>
        <w:t>55</w:t>
      </w:r>
      <w:r w:rsidRPr="002A16E2">
        <w:rPr>
          <w:b/>
          <w:sz w:val="22"/>
          <w:szCs w:val="22"/>
        </w:rPr>
        <w:t xml:space="preserve">/21, </w:t>
      </w:r>
      <w:r w:rsidRPr="002A16E2">
        <w:rPr>
          <w:sz w:val="22"/>
          <w:szCs w:val="22"/>
        </w:rPr>
        <w:t>oferuję realizację przedmiotu zamówienia, zgodnie z zasadami określonymi w specyfikacji istotnych warunków zamówienia.</w:t>
      </w: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2126"/>
        <w:gridCol w:w="1559"/>
        <w:gridCol w:w="709"/>
        <w:gridCol w:w="1134"/>
        <w:gridCol w:w="1031"/>
        <w:gridCol w:w="851"/>
        <w:gridCol w:w="2001"/>
      </w:tblGrid>
      <w:tr w:rsidR="00FE0607" w:rsidRPr="002A16E2" w14:paraId="28539EDC" w14:textId="77777777" w:rsidTr="00B3776B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BD8866F" w14:textId="77777777" w:rsidR="00FE0607" w:rsidRPr="002A16E2" w:rsidRDefault="00FE0607" w:rsidP="00B3776B">
            <w:pPr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L.p.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CAA242B" w14:textId="77777777" w:rsidR="00FE0607" w:rsidRPr="002A16E2" w:rsidRDefault="00FE0607" w:rsidP="00B3776B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Nazwa elementu</w:t>
            </w:r>
          </w:p>
          <w:p w14:paraId="063A6948" w14:textId="77777777" w:rsidR="00FE0607" w:rsidRPr="002A16E2" w:rsidRDefault="00FE0607" w:rsidP="00B3776B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9E5929A" w14:textId="17956284" w:rsidR="00FE0607" w:rsidRPr="002A16E2" w:rsidRDefault="00FE0607" w:rsidP="00B3776B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Nazwa producenta</w:t>
            </w:r>
            <w:r>
              <w:rPr>
                <w:b/>
                <w:bCs/>
                <w:sz w:val="22"/>
                <w:szCs w:val="22"/>
              </w:rPr>
              <w:t>/</w:t>
            </w:r>
            <w:r w:rsidRPr="002A16E2">
              <w:rPr>
                <w:b/>
                <w:bCs/>
                <w:sz w:val="22"/>
                <w:szCs w:val="22"/>
              </w:rPr>
              <w:t xml:space="preserve">model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735CE33" w14:textId="77777777" w:rsidR="00FE0607" w:rsidRPr="002A16E2" w:rsidRDefault="00FE0607" w:rsidP="00B3776B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Ilość</w:t>
            </w:r>
          </w:p>
          <w:p w14:paraId="76345377" w14:textId="77777777" w:rsidR="00FE0607" w:rsidRPr="002A16E2" w:rsidRDefault="00FE0607" w:rsidP="00B3776B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072ED5F" w14:textId="77777777" w:rsidR="00FE0607" w:rsidRPr="002A16E2" w:rsidRDefault="00FE0607" w:rsidP="00B3776B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 xml:space="preserve">Cena jednostkowa netto </w:t>
            </w:r>
            <w:r w:rsidRPr="002A16E2">
              <w:rPr>
                <w:sz w:val="22"/>
                <w:szCs w:val="22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4093A23" w14:textId="77777777" w:rsidR="00FE0607" w:rsidRPr="002A16E2" w:rsidRDefault="00FE0607" w:rsidP="00B3776B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Wartość netto</w:t>
            </w:r>
          </w:p>
          <w:p w14:paraId="51084EBE" w14:textId="77777777" w:rsidR="00FE0607" w:rsidRPr="002A16E2" w:rsidRDefault="00FE0607" w:rsidP="00B3776B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46C1BCCB" w14:textId="77777777" w:rsidR="00FE0607" w:rsidRPr="002A16E2" w:rsidRDefault="00FE0607" w:rsidP="00B3776B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VAT</w:t>
            </w:r>
          </w:p>
          <w:p w14:paraId="1174958F" w14:textId="77777777" w:rsidR="00FE0607" w:rsidRPr="002A16E2" w:rsidRDefault="00FE0607" w:rsidP="00B3776B">
            <w:pPr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[%]</w:t>
            </w:r>
          </w:p>
          <w:p w14:paraId="409A524F" w14:textId="77777777" w:rsidR="00FE0607" w:rsidRPr="002A16E2" w:rsidRDefault="00FE0607" w:rsidP="00B3776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7B5485D9" w14:textId="77777777" w:rsidR="00FE0607" w:rsidRPr="002A16E2" w:rsidRDefault="00FE0607" w:rsidP="00B3776B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 xml:space="preserve">Wartość brutto </w:t>
            </w:r>
          </w:p>
          <w:p w14:paraId="749FDE46" w14:textId="77777777" w:rsidR="00FE0607" w:rsidRPr="002A16E2" w:rsidRDefault="00FE0607" w:rsidP="00B3776B">
            <w:pPr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[PLN]</w:t>
            </w:r>
          </w:p>
          <w:p w14:paraId="341F1ACB" w14:textId="77777777" w:rsidR="00FE0607" w:rsidRPr="002A16E2" w:rsidRDefault="00FE0607" w:rsidP="00B3776B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 xml:space="preserve"> (z doliczonym </w:t>
            </w:r>
            <w:r w:rsidRPr="002A16E2">
              <w:rPr>
                <w:b/>
                <w:bCs/>
                <w:sz w:val="22"/>
                <w:szCs w:val="22"/>
              </w:rPr>
              <w:t>VAT)</w:t>
            </w:r>
          </w:p>
        </w:tc>
      </w:tr>
      <w:tr w:rsidR="00FE0607" w:rsidRPr="002A16E2" w14:paraId="549C7408" w14:textId="77777777" w:rsidTr="00B3776B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B0231D8" w14:textId="77777777" w:rsidR="00FE0607" w:rsidRPr="002A16E2" w:rsidRDefault="00FE0607" w:rsidP="00B3776B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E3EEFBB" w14:textId="77777777" w:rsidR="00FE0607" w:rsidRPr="002A16E2" w:rsidRDefault="00FE0607" w:rsidP="00B3776B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F7F9E9F" w14:textId="77777777" w:rsidR="00FE0607" w:rsidRPr="002A16E2" w:rsidRDefault="00FE0607" w:rsidP="00B3776B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DF4EA63" w14:textId="77777777" w:rsidR="00FE0607" w:rsidRPr="002A16E2" w:rsidRDefault="00FE0607" w:rsidP="00B3776B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7D0D3BF" w14:textId="77777777" w:rsidR="00FE0607" w:rsidRPr="002A16E2" w:rsidRDefault="00FE0607" w:rsidP="00B3776B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15822EC" w14:textId="77777777" w:rsidR="00FE0607" w:rsidRPr="002A16E2" w:rsidRDefault="00FE0607" w:rsidP="00B3776B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0D409E17" w14:textId="77777777" w:rsidR="00FE0607" w:rsidRPr="002A16E2" w:rsidRDefault="00FE0607" w:rsidP="00B3776B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02FD907B" w14:textId="77777777" w:rsidR="00FE0607" w:rsidRPr="002A16E2" w:rsidRDefault="00FE0607" w:rsidP="00B3776B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FE0607" w:rsidRPr="002A16E2" w14:paraId="466D875F" w14:textId="77777777" w:rsidTr="00B3776B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11C3D57" w14:textId="77777777" w:rsidR="00FE0607" w:rsidRPr="002A16E2" w:rsidRDefault="00FE0607" w:rsidP="00B3776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1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9E257" w14:textId="51C4ACC3" w:rsidR="00FE0607" w:rsidRPr="00A47B30" w:rsidRDefault="00FE0607" w:rsidP="00B3776B">
            <w:pPr>
              <w:suppressAutoHyphens/>
              <w:spacing w:after="120"/>
              <w:rPr>
                <w:b/>
                <w:bCs/>
                <w:sz w:val="16"/>
                <w:szCs w:val="16"/>
                <w:lang w:eastAsia="zh-CN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Komputer przenośny typu laptop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CCBC5" w14:textId="460113A1" w:rsidR="00FE0607" w:rsidRPr="00A47B30" w:rsidRDefault="00FE0607" w:rsidP="00FE0607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  <w:p w14:paraId="6CA340AB" w14:textId="012495F3" w:rsidR="00FE0607" w:rsidRPr="00A47B30" w:rsidRDefault="00FE0607" w:rsidP="00B3776B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4DE4D" w14:textId="6E6E2952" w:rsidR="00FE0607" w:rsidRPr="002A16E2" w:rsidRDefault="00FE0607" w:rsidP="00B377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10551" w14:textId="77777777" w:rsidR="00FE0607" w:rsidRPr="002A16E2" w:rsidRDefault="00FE0607" w:rsidP="00B3776B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5C9FF" w14:textId="77777777" w:rsidR="00FE0607" w:rsidRPr="002A16E2" w:rsidRDefault="00FE0607" w:rsidP="00B3776B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A92FFC0" w14:textId="77777777" w:rsidR="00FE0607" w:rsidRPr="002A16E2" w:rsidRDefault="00FE0607" w:rsidP="00B3776B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46A2080" w14:textId="77777777" w:rsidR="00FE0607" w:rsidRPr="002A16E2" w:rsidRDefault="00FE0607" w:rsidP="00B3776B">
            <w:pPr>
              <w:ind w:right="425"/>
              <w:rPr>
                <w:sz w:val="22"/>
                <w:szCs w:val="22"/>
              </w:rPr>
            </w:pPr>
          </w:p>
        </w:tc>
      </w:tr>
      <w:tr w:rsidR="00FE0607" w:rsidRPr="002A16E2" w14:paraId="69E76AC4" w14:textId="77777777" w:rsidTr="00FE0607">
        <w:trPr>
          <w:trHeight w:val="684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7C6E758" w14:textId="77777777" w:rsidR="00FE0607" w:rsidRDefault="00FE0607" w:rsidP="00B3776B">
            <w:pPr>
              <w:ind w:right="425"/>
              <w:rPr>
                <w:sz w:val="22"/>
                <w:szCs w:val="22"/>
              </w:rPr>
            </w:pPr>
          </w:p>
          <w:p w14:paraId="4F356336" w14:textId="77777777" w:rsidR="00FE0607" w:rsidRDefault="00FE0607" w:rsidP="00B3776B">
            <w:pPr>
              <w:ind w:right="425"/>
              <w:jc w:val="right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RAZEM:</w:t>
            </w:r>
          </w:p>
          <w:p w14:paraId="4E2BF2B9" w14:textId="77777777" w:rsidR="00FE0607" w:rsidRPr="002A16E2" w:rsidRDefault="00FE0607" w:rsidP="00B3776B">
            <w:pPr>
              <w:ind w:right="425"/>
              <w:jc w:val="right"/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B7076" w14:textId="77777777" w:rsidR="00FE0607" w:rsidRPr="002A16E2" w:rsidRDefault="00FE0607" w:rsidP="00B3776B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CE61CC2" w14:textId="77777777" w:rsidR="00FE0607" w:rsidRPr="002A16E2" w:rsidRDefault="00FE0607" w:rsidP="00B3776B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2EA19AB" w14:textId="77777777" w:rsidR="00FE0607" w:rsidRPr="002A16E2" w:rsidRDefault="00FE0607" w:rsidP="00B3776B">
            <w:pPr>
              <w:ind w:right="425"/>
              <w:rPr>
                <w:sz w:val="22"/>
                <w:szCs w:val="22"/>
              </w:rPr>
            </w:pPr>
          </w:p>
        </w:tc>
      </w:tr>
      <w:tr w:rsidR="00FE0607" w:rsidRPr="002A16E2" w14:paraId="51D45F1C" w14:textId="77777777" w:rsidTr="00B3776B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DF7E381" w14:textId="77777777" w:rsidR="00FE0607" w:rsidRPr="002A16E2" w:rsidRDefault="00FE0607" w:rsidP="00B3776B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netto za całość zamówienia /słownie: ……………………………………………………………/</w:t>
            </w:r>
          </w:p>
          <w:p w14:paraId="59DFB7D5" w14:textId="77777777" w:rsidR="00FE0607" w:rsidRPr="002A16E2" w:rsidRDefault="00FE0607" w:rsidP="00B3776B">
            <w:pPr>
              <w:rPr>
                <w:sz w:val="22"/>
                <w:szCs w:val="22"/>
              </w:rPr>
            </w:pPr>
          </w:p>
          <w:p w14:paraId="769C5CD6" w14:textId="77777777" w:rsidR="00FE0607" w:rsidRPr="002A16E2" w:rsidRDefault="00FE0607" w:rsidP="00B3776B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brutto za całość zamówienia/słownie: ……………………………………………………………/</w:t>
            </w:r>
          </w:p>
          <w:p w14:paraId="67A2849C" w14:textId="77777777" w:rsidR="00FE0607" w:rsidRPr="002A16E2" w:rsidRDefault="00FE0607" w:rsidP="00B3776B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65313" w14:textId="77777777" w:rsidR="00FE0607" w:rsidRPr="002A16E2" w:rsidRDefault="00FE0607" w:rsidP="00B3776B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36DEA27" w14:textId="77777777" w:rsidR="00FE0607" w:rsidRPr="002A16E2" w:rsidRDefault="00FE0607" w:rsidP="00B3776B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ABCA360" w14:textId="77777777" w:rsidR="00FE0607" w:rsidRPr="002A16E2" w:rsidRDefault="00FE0607" w:rsidP="00B3776B">
            <w:pPr>
              <w:ind w:right="425"/>
              <w:rPr>
                <w:sz w:val="22"/>
                <w:szCs w:val="22"/>
              </w:rPr>
            </w:pPr>
          </w:p>
        </w:tc>
      </w:tr>
    </w:tbl>
    <w:p w14:paraId="61F6C2A0" w14:textId="77777777" w:rsidR="00FE0607" w:rsidRPr="002A16E2" w:rsidRDefault="00FE0607" w:rsidP="00FE0607">
      <w:pPr>
        <w:tabs>
          <w:tab w:val="right" w:pos="9000"/>
        </w:tabs>
        <w:rPr>
          <w:sz w:val="22"/>
          <w:szCs w:val="22"/>
        </w:rPr>
      </w:pPr>
    </w:p>
    <w:p w14:paraId="52954E6A" w14:textId="1BFB90B5" w:rsidR="00FE0607" w:rsidRPr="002A16E2" w:rsidRDefault="00FE0607" w:rsidP="00FE0607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lastRenderedPageBreak/>
        <w:t>Termin realizacji umowy:</w:t>
      </w:r>
      <w:r>
        <w:rPr>
          <w:b/>
          <w:sz w:val="22"/>
          <w:szCs w:val="22"/>
        </w:rPr>
        <w:t xml:space="preserve"> </w:t>
      </w:r>
      <w:r w:rsidRPr="002A16E2">
        <w:rPr>
          <w:b/>
          <w:bCs/>
          <w:sz w:val="22"/>
          <w:szCs w:val="22"/>
        </w:rPr>
        <w:t xml:space="preserve">do </w:t>
      </w:r>
      <w:r>
        <w:rPr>
          <w:b/>
          <w:bCs/>
          <w:sz w:val="22"/>
          <w:szCs w:val="22"/>
        </w:rPr>
        <w:t>14</w:t>
      </w:r>
      <w:r w:rsidRPr="002A16E2">
        <w:rPr>
          <w:b/>
          <w:bCs/>
          <w:sz w:val="22"/>
          <w:szCs w:val="22"/>
        </w:rPr>
        <w:t xml:space="preserve"> dni od daty </w:t>
      </w:r>
      <w:r>
        <w:rPr>
          <w:b/>
          <w:bCs/>
          <w:sz w:val="22"/>
          <w:szCs w:val="22"/>
        </w:rPr>
        <w:t>podpisania umowy.</w:t>
      </w:r>
    </w:p>
    <w:p w14:paraId="44EE0DA0" w14:textId="77777777" w:rsidR="00FE0607" w:rsidRPr="002A16E2" w:rsidRDefault="00FE0607" w:rsidP="00FE0607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Okres udzielonej gwarancji wynosi:</w:t>
      </w:r>
      <w:r w:rsidRPr="002A16E2">
        <w:rPr>
          <w:sz w:val="22"/>
          <w:szCs w:val="22"/>
        </w:rPr>
        <w:t xml:space="preserve"> </w:t>
      </w:r>
      <w:r w:rsidRPr="002A16E2">
        <w:rPr>
          <w:b/>
          <w:bCs/>
          <w:sz w:val="22"/>
          <w:szCs w:val="22"/>
        </w:rPr>
        <w:t>………… miesięcy</w:t>
      </w:r>
      <w:r w:rsidRPr="002A16E2">
        <w:rPr>
          <w:sz w:val="22"/>
          <w:szCs w:val="22"/>
        </w:rPr>
        <w:t xml:space="preserve"> </w:t>
      </w:r>
      <w:r w:rsidRPr="00F47191">
        <w:rPr>
          <w:sz w:val="22"/>
          <w:szCs w:val="22"/>
          <w:highlight w:val="yellow"/>
        </w:rPr>
        <w:t>(</w:t>
      </w:r>
      <w:r w:rsidRPr="00F47191">
        <w:rPr>
          <w:i/>
          <w:sz w:val="22"/>
          <w:szCs w:val="22"/>
          <w:highlight w:val="yellow"/>
        </w:rPr>
        <w:t xml:space="preserve">kryterium </w:t>
      </w:r>
      <w:r w:rsidRPr="002A16E2">
        <w:rPr>
          <w:i/>
          <w:sz w:val="22"/>
          <w:szCs w:val="22"/>
          <w:highlight w:val="yellow"/>
        </w:rPr>
        <w:t>oceny ofert)</w:t>
      </w:r>
    </w:p>
    <w:p w14:paraId="7B8D9A26" w14:textId="77777777" w:rsidR="00FE0607" w:rsidRPr="002A16E2" w:rsidRDefault="00FE0607" w:rsidP="00FE0607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2A16E2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2A16E2">
        <w:rPr>
          <w:b/>
          <w:sz w:val="22"/>
          <w:szCs w:val="22"/>
        </w:rPr>
        <w:t xml:space="preserve"> TAK/NIE</w:t>
      </w:r>
    </w:p>
    <w:p w14:paraId="025F9AA5" w14:textId="77777777" w:rsidR="00FE0607" w:rsidRPr="002A16E2" w:rsidRDefault="00FE0607" w:rsidP="00FE0607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2A16E2">
        <w:rPr>
          <w:b/>
          <w:sz w:val="22"/>
          <w:szCs w:val="22"/>
        </w:rPr>
        <w:t xml:space="preserve">Termin płatności: </w:t>
      </w:r>
      <w:r w:rsidRPr="002A16E2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28BC62B7" w14:textId="77777777" w:rsidR="00FE0607" w:rsidRPr="002A16E2" w:rsidRDefault="00FE0607" w:rsidP="00FE0607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</w:p>
    <w:p w14:paraId="5E23D7DA" w14:textId="77777777" w:rsidR="00FE0607" w:rsidRPr="002A16E2" w:rsidRDefault="00FE0607" w:rsidP="00FE0607">
      <w:pPr>
        <w:rPr>
          <w:b/>
          <w:sz w:val="22"/>
          <w:szCs w:val="22"/>
          <w:u w:val="single"/>
        </w:rPr>
      </w:pPr>
      <w:r w:rsidRPr="002A16E2">
        <w:rPr>
          <w:sz w:val="22"/>
          <w:szCs w:val="22"/>
        </w:rPr>
        <w:br w:type="page"/>
      </w:r>
      <w:r w:rsidRPr="002A16E2">
        <w:rPr>
          <w:b/>
          <w:sz w:val="22"/>
          <w:szCs w:val="22"/>
          <w:u w:val="single"/>
        </w:rPr>
        <w:lastRenderedPageBreak/>
        <w:t>Jednocześnie oświadczamy, że:</w:t>
      </w:r>
    </w:p>
    <w:p w14:paraId="201CC114" w14:textId="77777777" w:rsidR="00FE0607" w:rsidRPr="002A16E2" w:rsidRDefault="00FE0607" w:rsidP="00FE0607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>Oświadczamy, że jesteśmy związani niniejszą ofertą przez okres 60 dni od dnia upływu terminu składania ofert.</w:t>
      </w:r>
    </w:p>
    <w:p w14:paraId="0A27F1EA" w14:textId="77777777" w:rsidR="00FE0607" w:rsidRDefault="00FE0607" w:rsidP="00FE0607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>Oświadczamy, że zapoznaliśmy się z postanowieniami umowy, określonymi w  Specyfikacji Istotnych Warunków Zamówienia, akceptujemy je i zobowiązujemy się, w przypadku wyboru naszej oferty, do zawarcia umowy zgodnej z niniejszą ofertą, na warunkach określonych w Specyfikacji Istotnych Warunków Zamówienia, w miejscu i terminie wyznaczonym przez zamawiającego</w:t>
      </w:r>
      <w:r w:rsidRPr="002A16E2">
        <w:rPr>
          <w:color w:val="000000"/>
          <w:sz w:val="22"/>
          <w:szCs w:val="22"/>
        </w:rPr>
        <w:t xml:space="preserve"> i nie wnosimy do nich żadnych zastrzeżeń.</w:t>
      </w:r>
    </w:p>
    <w:p w14:paraId="24C996C6" w14:textId="77777777" w:rsidR="00FE0607" w:rsidRPr="002A16E2" w:rsidRDefault="00FE0607" w:rsidP="00FE0607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64A9FB13" w14:textId="77777777" w:rsidR="00FE0607" w:rsidRPr="002A16E2" w:rsidRDefault="00FE0607" w:rsidP="00FE0607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811FD3D" w14:textId="77777777" w:rsidR="00FE0607" w:rsidRPr="002A16E2" w:rsidRDefault="00FE0607" w:rsidP="00FE0607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52CF83C" w14:textId="77777777" w:rsidR="00FE0607" w:rsidRPr="002A16E2" w:rsidRDefault="00FE0607" w:rsidP="00FE0607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0607" w:rsidRPr="002A16E2" w14:paraId="6DB85660" w14:textId="77777777" w:rsidTr="00B3776B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3BDEEC" w14:textId="77777777" w:rsidR="00FE0607" w:rsidRPr="002A16E2" w:rsidRDefault="00FE0607" w:rsidP="00B3776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E40EBB" w14:textId="77777777" w:rsidR="00FE0607" w:rsidRPr="002A16E2" w:rsidRDefault="00FE0607" w:rsidP="00B3776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 xml:space="preserve">Opis części zamówienia, którą wykonawca </w:t>
            </w:r>
          </w:p>
          <w:p w14:paraId="3015CD50" w14:textId="77777777" w:rsidR="00FE0607" w:rsidRPr="002A16E2" w:rsidRDefault="00FE0607" w:rsidP="00B3776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F724470" w14:textId="77777777" w:rsidR="00FE0607" w:rsidRPr="002A16E2" w:rsidRDefault="00FE0607" w:rsidP="00B3776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Nazwa podwykonawcy</w:t>
            </w:r>
            <w:r w:rsidRPr="002A16E2">
              <w:rPr>
                <w:sz w:val="22"/>
                <w:szCs w:val="22"/>
              </w:rPr>
              <w:br/>
              <w:t>(o ile jest znana)</w:t>
            </w:r>
          </w:p>
        </w:tc>
      </w:tr>
      <w:tr w:rsidR="00FE0607" w:rsidRPr="002A16E2" w14:paraId="0DC1952E" w14:textId="77777777" w:rsidTr="00B3776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D68AF9" w14:textId="77777777" w:rsidR="00FE0607" w:rsidRPr="002A16E2" w:rsidRDefault="00FE0607" w:rsidP="00B3776B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9E5416" w14:textId="77777777" w:rsidR="00FE0607" w:rsidRPr="002A16E2" w:rsidRDefault="00FE0607" w:rsidP="00B3776B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0CC3D5" w14:textId="77777777" w:rsidR="00FE0607" w:rsidRPr="002A16E2" w:rsidRDefault="00FE0607" w:rsidP="00B3776B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FE0607" w:rsidRPr="002A16E2" w14:paraId="35304BBB" w14:textId="77777777" w:rsidTr="00B3776B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84AE2C" w14:textId="77777777" w:rsidR="00FE0607" w:rsidRPr="002A16E2" w:rsidRDefault="00FE0607" w:rsidP="00B3776B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1AAB1F" w14:textId="77777777" w:rsidR="00FE0607" w:rsidRPr="002A16E2" w:rsidRDefault="00FE0607" w:rsidP="00B3776B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2395A3" w14:textId="77777777" w:rsidR="00FE0607" w:rsidRPr="002A16E2" w:rsidRDefault="00FE0607" w:rsidP="00B3776B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18D623A5" w14:textId="77777777" w:rsidR="00FE0607" w:rsidRPr="002A16E2" w:rsidRDefault="00FE0607" w:rsidP="00FE0607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>mocowanymi</w:t>
      </w:r>
      <w:r w:rsidRPr="002A16E2">
        <w:rPr>
          <w:sz w:val="22"/>
          <w:szCs w:val="22"/>
        </w:rPr>
        <w:t xml:space="preserve"> do reprezentowania naszej firmy są następujące osoby:</w:t>
      </w:r>
    </w:p>
    <w:p w14:paraId="6A223B31" w14:textId="77777777" w:rsidR="00FE0607" w:rsidRPr="002A16E2" w:rsidRDefault="00FE0607" w:rsidP="00FE0607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2A16E2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</w:p>
    <w:p w14:paraId="3E45C73A" w14:textId="77777777" w:rsidR="00FE0607" w:rsidRPr="002A16E2" w:rsidRDefault="00FE0607" w:rsidP="00FE0607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</w:t>
      </w:r>
    </w:p>
    <w:p w14:paraId="15F8E2A6" w14:textId="77777777" w:rsidR="00FE0607" w:rsidRPr="002A16E2" w:rsidRDefault="00FE0607" w:rsidP="00FE0607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.</w:t>
      </w:r>
    </w:p>
    <w:p w14:paraId="081BC756" w14:textId="77777777" w:rsidR="00FE0607" w:rsidRPr="002A16E2" w:rsidRDefault="00FE0607" w:rsidP="00FE0607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 xml:space="preserve">mocowanie </w:t>
      </w:r>
      <w:r w:rsidRPr="002A16E2">
        <w:rPr>
          <w:sz w:val="22"/>
          <w:szCs w:val="22"/>
        </w:rPr>
        <w:t>dla powyżej wskazanych osób wynika z następującego (</w:t>
      </w:r>
      <w:proofErr w:type="spellStart"/>
      <w:r w:rsidRPr="002A16E2">
        <w:rPr>
          <w:sz w:val="22"/>
          <w:szCs w:val="22"/>
        </w:rPr>
        <w:t>ych</w:t>
      </w:r>
      <w:proofErr w:type="spellEnd"/>
      <w:r w:rsidRPr="002A16E2">
        <w:rPr>
          <w:sz w:val="22"/>
          <w:szCs w:val="22"/>
        </w:rPr>
        <w:t>) dokumentu(ów)</w:t>
      </w:r>
    </w:p>
    <w:p w14:paraId="2CBAD73B" w14:textId="77777777" w:rsidR="00FE0607" w:rsidRPr="002A16E2" w:rsidRDefault="00FE0607" w:rsidP="00FE0607">
      <w:p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16DFB3A0" w14:textId="77777777" w:rsidR="00FE0607" w:rsidRPr="002A16E2" w:rsidRDefault="00FE0607" w:rsidP="00FE0607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załącznikami do niniejszej oferty są:</w:t>
      </w:r>
    </w:p>
    <w:p w14:paraId="1EFAB5A7" w14:textId="77777777" w:rsidR="00FE0607" w:rsidRPr="002A16E2" w:rsidRDefault="00FE0607" w:rsidP="00FE0607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………………………………………………………………………………………….</w:t>
      </w:r>
    </w:p>
    <w:p w14:paraId="131787CF" w14:textId="77777777" w:rsidR="00FE0607" w:rsidRPr="002A16E2" w:rsidRDefault="00FE0607" w:rsidP="00FE0607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……………………………………………..……………………………………………</w:t>
      </w:r>
    </w:p>
    <w:p w14:paraId="08C1D643" w14:textId="77777777" w:rsidR="00FE0607" w:rsidRPr="00F47191" w:rsidRDefault="00FE0607" w:rsidP="00FE0607">
      <w:pPr>
        <w:jc w:val="both"/>
        <w:rPr>
          <w:b/>
          <w:color w:val="FF0000"/>
          <w:sz w:val="18"/>
          <w:szCs w:val="18"/>
        </w:rPr>
      </w:pPr>
      <w:r w:rsidRPr="00F47191">
        <w:rPr>
          <w:b/>
          <w:color w:val="FF0000"/>
          <w:sz w:val="18"/>
          <w:szCs w:val="18"/>
        </w:rPr>
        <w:t>Ofertę należy sporządzić w postaci elektronicznej i podpisać kwalifikowanym podpisem elektronicznym.</w:t>
      </w:r>
    </w:p>
    <w:p w14:paraId="0F457573" w14:textId="77777777" w:rsidR="00FE0607" w:rsidRPr="000A160D" w:rsidRDefault="00FE0607" w:rsidP="00FE0607"/>
    <w:p w14:paraId="7896E64B" w14:textId="77777777" w:rsidR="00FE545C" w:rsidRPr="00707BF9" w:rsidRDefault="00FE545C" w:rsidP="00707BF9"/>
    <w:sectPr w:rsidR="00FE545C" w:rsidRPr="00707BF9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866DDE5" w14:textId="77777777" w:rsidR="00E85708" w:rsidRDefault="00E85708">
      <w:r>
        <w:separator/>
      </w:r>
    </w:p>
  </w:endnote>
  <w:endnote w:type="continuationSeparator" w:id="0">
    <w:p w14:paraId="49B2D1BE" w14:textId="77777777" w:rsidR="00E85708" w:rsidRDefault="00E857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5230ED8" w14:textId="77777777" w:rsidR="00DC291B" w:rsidRDefault="00DC291B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>
      <w:t>2</w:t>
    </w:r>
    <w:r>
      <w:fldChar w:fldCharType="end"/>
    </w:r>
  </w:p>
  <w:p w14:paraId="56B62491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129DD1B" w14:textId="77777777" w:rsidR="00E85708" w:rsidRDefault="00E85708">
      <w:r>
        <w:separator/>
      </w:r>
    </w:p>
  </w:footnote>
  <w:footnote w:type="continuationSeparator" w:id="0">
    <w:p w14:paraId="76E9CC80" w14:textId="77777777" w:rsidR="00E85708" w:rsidRDefault="00E857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F523D80" w14:textId="7208D480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  <w:p w14:paraId="57CD181A" w14:textId="722282F8" w:rsidR="00066E3B" w:rsidRDefault="00066E3B">
    <w:pPr>
      <w:pStyle w:val="Nagwek"/>
      <w:rPr>
        <w:sz w:val="22"/>
      </w:rPr>
    </w:pPr>
  </w:p>
  <w:p w14:paraId="3DBC3766" w14:textId="77777777" w:rsidR="00066E3B" w:rsidRDefault="00DC291B" w:rsidP="00066E3B">
    <w:r>
      <w:rPr>
        <w:noProof/>
      </w:rPr>
      <w:pict w14:anchorId="0454A14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http://www.power3.5.agh.edu.pl/fileadmin/default/templates/css/j/power3.5/system/pliki/Log_POWER_kolorowy.jpg" style="width:438.75pt;height:40.5pt;visibility:visible">
          <v:imagedata r:id="rId1" o:title="Log_POWER_kolorowy"/>
        </v:shape>
      </w:pict>
    </w:r>
  </w:p>
  <w:p w14:paraId="31076905" w14:textId="77777777" w:rsidR="00066E3B" w:rsidRDefault="00066E3B">
    <w:pPr>
      <w:pStyle w:val="Nagwek"/>
      <w:rPr>
        <w:sz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85708"/>
    <w:rsid w:val="00012286"/>
    <w:rsid w:val="00015C1B"/>
    <w:rsid w:val="00066E3B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07BF9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DC291B"/>
    <w:rsid w:val="00E44371"/>
    <w:rsid w:val="00E85708"/>
    <w:rsid w:val="00E949B0"/>
    <w:rsid w:val="00F00591"/>
    <w:rsid w:val="00F51688"/>
    <w:rsid w:val="00F53146"/>
    <w:rsid w:val="00F91018"/>
    <w:rsid w:val="00FA0F30"/>
    <w:rsid w:val="00FA51A4"/>
    <w:rsid w:val="00FE0607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5CD2E28"/>
  <w15:chartTrackingRefBased/>
  <w15:docId w15:val="{0ADB8C3E-E171-413B-83EC-1A449C2A95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E0607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link w:val="StopkaZnak"/>
    <w:uiPriority w:val="99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DC29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3</Pages>
  <Words>631</Words>
  <Characters>3786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3</cp:revision>
  <cp:lastPrinted>2021-03-22T07:38:00Z</cp:lastPrinted>
  <dcterms:created xsi:type="dcterms:W3CDTF">2021-03-22T07:38:00Z</dcterms:created>
  <dcterms:modified xsi:type="dcterms:W3CDTF">2021-03-22T07:42:00Z</dcterms:modified>
</cp:coreProperties>
</file>