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186184" w14:textId="77777777" w:rsidR="00D665F5" w:rsidRDefault="002F4FAF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2F4FAF">
        <w:rPr>
          <w:sz w:val="22"/>
          <w:szCs w:val="22"/>
        </w:rPr>
        <w:t>Poznań</w:t>
      </w:r>
      <w:r w:rsidR="00D665F5" w:rsidRPr="00D91931">
        <w:rPr>
          <w:sz w:val="22"/>
          <w:szCs w:val="22"/>
        </w:rPr>
        <w:t xml:space="preserve"> dnia: </w:t>
      </w:r>
      <w:r w:rsidRPr="002F4FAF">
        <w:rPr>
          <w:sz w:val="22"/>
          <w:szCs w:val="22"/>
        </w:rPr>
        <w:t>2021-04-02</w:t>
      </w:r>
    </w:p>
    <w:p w14:paraId="1161BA4E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D350266" w14:textId="77777777" w:rsidR="002F4FAF" w:rsidRPr="002F4FAF" w:rsidRDefault="002F4FAF" w:rsidP="00577BC6">
      <w:pPr>
        <w:spacing w:after="40"/>
        <w:rPr>
          <w:b/>
          <w:bCs/>
          <w:sz w:val="22"/>
          <w:szCs w:val="22"/>
        </w:rPr>
      </w:pPr>
      <w:r w:rsidRPr="002F4FAF">
        <w:rPr>
          <w:b/>
          <w:bCs/>
          <w:sz w:val="22"/>
          <w:szCs w:val="22"/>
        </w:rPr>
        <w:t>Szpital Wojewódzki w Poznaniu</w:t>
      </w:r>
    </w:p>
    <w:p w14:paraId="25A9E882" w14:textId="77777777" w:rsidR="00D665F5" w:rsidRPr="00D91931" w:rsidRDefault="002F4FAF" w:rsidP="00577BC6">
      <w:pPr>
        <w:spacing w:after="40"/>
        <w:rPr>
          <w:b/>
          <w:bCs/>
          <w:sz w:val="22"/>
          <w:szCs w:val="22"/>
        </w:rPr>
      </w:pPr>
      <w:r w:rsidRPr="002F4FAF">
        <w:rPr>
          <w:b/>
          <w:bCs/>
          <w:sz w:val="22"/>
          <w:szCs w:val="22"/>
        </w:rPr>
        <w:t>Dział Zamówień Publicznych</w:t>
      </w:r>
    </w:p>
    <w:p w14:paraId="02499AF9" w14:textId="2973179B" w:rsidR="00D665F5" w:rsidRPr="00BD5546" w:rsidRDefault="00344B79" w:rsidP="00D665F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2F4FAF" w:rsidRPr="002F4FAF">
        <w:rPr>
          <w:sz w:val="22"/>
          <w:szCs w:val="22"/>
        </w:rPr>
        <w:t>Juraszów</w:t>
      </w:r>
      <w:r w:rsidR="00D665F5" w:rsidRPr="00BD5546">
        <w:rPr>
          <w:sz w:val="22"/>
          <w:szCs w:val="22"/>
        </w:rPr>
        <w:t xml:space="preserve"> </w:t>
      </w:r>
      <w:r w:rsidR="002F4FAF" w:rsidRPr="002F4FAF">
        <w:rPr>
          <w:sz w:val="22"/>
          <w:szCs w:val="22"/>
        </w:rPr>
        <w:t>7/19</w:t>
      </w:r>
    </w:p>
    <w:p w14:paraId="5CCAEA78" w14:textId="77777777" w:rsidR="00D665F5" w:rsidRPr="00BD5546" w:rsidRDefault="002F4FAF" w:rsidP="00D665F5">
      <w:pPr>
        <w:rPr>
          <w:sz w:val="22"/>
          <w:szCs w:val="22"/>
        </w:rPr>
      </w:pPr>
      <w:r w:rsidRPr="002F4FAF">
        <w:rPr>
          <w:sz w:val="22"/>
          <w:szCs w:val="22"/>
        </w:rPr>
        <w:t>60-479</w:t>
      </w:r>
      <w:r w:rsidR="00D665F5" w:rsidRPr="00BD5546">
        <w:rPr>
          <w:sz w:val="22"/>
          <w:szCs w:val="22"/>
        </w:rPr>
        <w:t xml:space="preserve"> </w:t>
      </w:r>
      <w:r w:rsidRPr="002F4FAF">
        <w:rPr>
          <w:sz w:val="22"/>
          <w:szCs w:val="22"/>
        </w:rPr>
        <w:t>Poznań</w:t>
      </w:r>
    </w:p>
    <w:p w14:paraId="291A4A9E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0AD64AA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6FBC2B9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F4FAF" w:rsidRPr="002F4FAF">
        <w:rPr>
          <w:b/>
          <w:sz w:val="22"/>
          <w:szCs w:val="22"/>
        </w:rPr>
        <w:t>SZW/DZP/7/2021</w:t>
      </w:r>
      <w:r w:rsidR="00A80738">
        <w:rPr>
          <w:sz w:val="24"/>
        </w:rPr>
        <w:tab/>
        <w:t xml:space="preserve"> </w:t>
      </w:r>
    </w:p>
    <w:p w14:paraId="4369FB8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3E2B54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B51DCE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E938D63" w14:textId="1A2E9514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 xml:space="preserve">FORMACJA </w:t>
      </w:r>
    </w:p>
    <w:p w14:paraId="0DA3ED27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4CDB101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F4FAF" w:rsidRPr="002F4FAF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420C6A46" w14:textId="77777777" w:rsidR="00A80738" w:rsidRPr="00577BC6" w:rsidRDefault="002F4FA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F4FAF">
        <w:rPr>
          <w:b/>
          <w:sz w:val="22"/>
          <w:szCs w:val="22"/>
        </w:rPr>
        <w:t>Zakup materiałów malarskich, murarskich, ślusarskich i stolarskich oraz elektroinstalacyjnych na potrzeby Działu Technicznego Szpitala Wojewódzkiego w Poznaniu</w:t>
      </w:r>
    </w:p>
    <w:p w14:paraId="7155E362" w14:textId="228862CB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</w:t>
      </w:r>
      <w:r w:rsidR="00344B79">
        <w:rPr>
          <w:sz w:val="22"/>
          <w:szCs w:val="22"/>
        </w:rPr>
        <w:t>4</w:t>
      </w:r>
      <w:r w:rsidRPr="00577BC6">
        <w:rPr>
          <w:sz w:val="22"/>
          <w:szCs w:val="22"/>
        </w:rPr>
        <w:t xml:space="preserve">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2F4FAF" w:rsidRPr="002F4FAF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="00344B79">
        <w:rPr>
          <w:sz w:val="22"/>
          <w:szCs w:val="22"/>
        </w:rPr>
        <w:t xml:space="preserve">udostępnia informację o kwocie, jaką zamierza przeznaczyć na sfinansowanie zamówienia. </w:t>
      </w:r>
    </w:p>
    <w:p w14:paraId="757E77DB" w14:textId="77777777" w:rsidR="00344B79" w:rsidRDefault="00344B79" w:rsidP="00344B79">
      <w:pPr>
        <w:spacing w:before="120" w:after="120"/>
        <w:jc w:val="both"/>
        <w:rPr>
          <w:sz w:val="24"/>
          <w:szCs w:val="24"/>
        </w:rPr>
      </w:pPr>
    </w:p>
    <w:p w14:paraId="25BDF1F3" w14:textId="00D7E525" w:rsidR="00344B79" w:rsidRDefault="00344B79" w:rsidP="00344B79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 dla: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44B79" w:rsidRPr="006646D9" w14:paraId="775AC65D" w14:textId="77777777" w:rsidTr="000A0DCA">
        <w:trPr>
          <w:trHeight w:val="70"/>
        </w:trPr>
        <w:tc>
          <w:tcPr>
            <w:tcW w:w="9214" w:type="dxa"/>
          </w:tcPr>
          <w:p w14:paraId="02F7CC06" w14:textId="005F3B86" w:rsidR="00344B79" w:rsidRPr="00A3048A" w:rsidRDefault="00344B79" w:rsidP="000A0DC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25F6B">
              <w:rPr>
                <w:sz w:val="24"/>
                <w:szCs w:val="24"/>
              </w:rPr>
              <w:t xml:space="preserve">części 1 zamówienia w wysokości </w:t>
            </w:r>
            <w:r>
              <w:rPr>
                <w:sz w:val="24"/>
                <w:szCs w:val="24"/>
              </w:rPr>
              <w:t>86 100,00</w:t>
            </w:r>
            <w:r w:rsidRPr="00025F6B">
              <w:rPr>
                <w:sz w:val="24"/>
                <w:szCs w:val="24"/>
              </w:rPr>
              <w:t xml:space="preserve"> zł brutto;</w:t>
            </w:r>
          </w:p>
        </w:tc>
      </w:tr>
      <w:tr w:rsidR="00344B79" w:rsidRPr="006646D9" w14:paraId="63D88A66" w14:textId="77777777" w:rsidTr="000A0DCA">
        <w:trPr>
          <w:trHeight w:val="70"/>
        </w:trPr>
        <w:tc>
          <w:tcPr>
            <w:tcW w:w="9214" w:type="dxa"/>
          </w:tcPr>
          <w:p w14:paraId="7078C2DD" w14:textId="72DCA0C4" w:rsidR="00344B79" w:rsidRPr="00A3048A" w:rsidRDefault="00344B79" w:rsidP="000A0DC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25F6B">
              <w:rPr>
                <w:sz w:val="24"/>
                <w:szCs w:val="24"/>
              </w:rPr>
              <w:t xml:space="preserve">części 2 zamówienia w wysokości </w:t>
            </w:r>
            <w:r>
              <w:rPr>
                <w:sz w:val="24"/>
                <w:szCs w:val="24"/>
              </w:rPr>
              <w:t>49 200,00</w:t>
            </w:r>
            <w:r w:rsidRPr="00025F6B">
              <w:rPr>
                <w:sz w:val="24"/>
                <w:szCs w:val="24"/>
              </w:rPr>
              <w:t xml:space="preserve"> zł brutto;</w:t>
            </w:r>
          </w:p>
        </w:tc>
      </w:tr>
      <w:tr w:rsidR="00344B79" w:rsidRPr="006646D9" w14:paraId="5E08AC71" w14:textId="77777777" w:rsidTr="000A0DCA">
        <w:trPr>
          <w:trHeight w:val="70"/>
        </w:trPr>
        <w:tc>
          <w:tcPr>
            <w:tcW w:w="9214" w:type="dxa"/>
          </w:tcPr>
          <w:p w14:paraId="05425D79" w14:textId="19E437CB" w:rsidR="00344B79" w:rsidRPr="00A3048A" w:rsidRDefault="00344B79" w:rsidP="000A0DC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25F6B">
              <w:rPr>
                <w:sz w:val="24"/>
                <w:szCs w:val="24"/>
              </w:rPr>
              <w:t xml:space="preserve">części 3 zamówienia w wysokości </w:t>
            </w:r>
            <w:r w:rsidR="00E54E27">
              <w:rPr>
                <w:sz w:val="24"/>
                <w:szCs w:val="24"/>
              </w:rPr>
              <w:t>98 400,00</w:t>
            </w:r>
            <w:r w:rsidRPr="00025F6B">
              <w:rPr>
                <w:sz w:val="24"/>
                <w:szCs w:val="24"/>
              </w:rPr>
              <w:t xml:space="preserve"> zł brutto;</w:t>
            </w:r>
          </w:p>
        </w:tc>
      </w:tr>
      <w:tr w:rsidR="00344B79" w:rsidRPr="006646D9" w14:paraId="74D13E94" w14:textId="77777777" w:rsidTr="000A0DCA">
        <w:trPr>
          <w:trHeight w:val="70"/>
        </w:trPr>
        <w:tc>
          <w:tcPr>
            <w:tcW w:w="9214" w:type="dxa"/>
          </w:tcPr>
          <w:p w14:paraId="0DCC61D1" w14:textId="0FC90E57" w:rsidR="00344B79" w:rsidRPr="00A3048A" w:rsidRDefault="00344B79" w:rsidP="000A0DCA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</w:tc>
      </w:tr>
    </w:tbl>
    <w:p w14:paraId="07010C48" w14:textId="6542BDCA" w:rsidR="00A80738" w:rsidRDefault="00A80738" w:rsidP="00577BC6">
      <w:pPr>
        <w:spacing w:before="120" w:after="120" w:line="276" w:lineRule="auto"/>
        <w:jc w:val="both"/>
        <w:rPr>
          <w:sz w:val="22"/>
          <w:szCs w:val="22"/>
        </w:rPr>
      </w:pPr>
    </w:p>
    <w:p w14:paraId="02C12ED3" w14:textId="77777777" w:rsidR="00E54E27" w:rsidRDefault="00E54E27" w:rsidP="00E54E27">
      <w:pPr>
        <w:pStyle w:val="Tekstpodstawowy"/>
        <w:ind w:left="3117" w:firstLine="423"/>
        <w:jc w:val="center"/>
        <w:rPr>
          <w:sz w:val="22"/>
        </w:rPr>
      </w:pPr>
      <w:r>
        <w:rPr>
          <w:i/>
        </w:rPr>
        <w:t xml:space="preserve">                           Zamawiający</w:t>
      </w:r>
      <w:r>
        <w:rPr>
          <w:sz w:val="22"/>
        </w:rPr>
        <w:t xml:space="preserve">  </w:t>
      </w:r>
    </w:p>
    <w:p w14:paraId="482E07D4" w14:textId="77777777" w:rsidR="00E54E27" w:rsidRDefault="00E54E27" w:rsidP="00E54E27">
      <w:pPr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28EF2C2E" w14:textId="09A6B67E" w:rsidR="00E54E27" w:rsidRDefault="00E54E27" w:rsidP="00E54E27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5BB3A8FC" w14:textId="64C97895" w:rsidR="00E54E27" w:rsidRDefault="00E54E27" w:rsidP="00E54E27">
      <w:pPr>
        <w:ind w:left="4248"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Piotr Nowicki</w:t>
      </w:r>
      <w:bookmarkEnd w:id="0"/>
    </w:p>
    <w:sectPr w:rsidR="00E54E2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216FD0" w14:textId="77777777" w:rsidR="00B12868" w:rsidRDefault="00B12868">
      <w:r>
        <w:separator/>
      </w:r>
    </w:p>
  </w:endnote>
  <w:endnote w:type="continuationSeparator" w:id="0">
    <w:p w14:paraId="21F9F9DE" w14:textId="77777777" w:rsidR="00B12868" w:rsidRDefault="00B128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88908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C1CC29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3DAD24" w14:textId="4C349283" w:rsidR="009F189D" w:rsidRDefault="00E54E2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8290363" wp14:editId="38B328E4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32F6EE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0282CD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0201A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D07039D" w14:textId="77777777" w:rsidR="009F189D" w:rsidRDefault="009F189D">
    <w:pPr>
      <w:pStyle w:val="Stopka"/>
      <w:tabs>
        <w:tab w:val="clear" w:pos="4536"/>
      </w:tabs>
      <w:jc w:val="center"/>
    </w:pPr>
  </w:p>
  <w:p w14:paraId="11229FF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EF2C6F" w14:textId="77777777" w:rsidR="00B12868" w:rsidRDefault="00B12868">
      <w:r>
        <w:separator/>
      </w:r>
    </w:p>
  </w:footnote>
  <w:footnote w:type="continuationSeparator" w:id="0">
    <w:p w14:paraId="22DDD942" w14:textId="77777777" w:rsidR="00B12868" w:rsidRDefault="00B128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E557F0" w14:textId="77777777" w:rsidR="002F4FAF" w:rsidRDefault="002F4F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616E22" w14:textId="77777777" w:rsidR="002F4FAF" w:rsidRDefault="002F4F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0A3AE2" w14:textId="77777777" w:rsidR="002F4FAF" w:rsidRDefault="002F4FA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5989"/>
    <w:rsid w:val="00007727"/>
    <w:rsid w:val="00017720"/>
    <w:rsid w:val="00035488"/>
    <w:rsid w:val="000D7F25"/>
    <w:rsid w:val="000E00E5"/>
    <w:rsid w:val="00173B20"/>
    <w:rsid w:val="001C69FF"/>
    <w:rsid w:val="0023318D"/>
    <w:rsid w:val="00265989"/>
    <w:rsid w:val="002F4FAF"/>
    <w:rsid w:val="00344B79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12868"/>
    <w:rsid w:val="00C236D3"/>
    <w:rsid w:val="00C659E2"/>
    <w:rsid w:val="00C82837"/>
    <w:rsid w:val="00CB0802"/>
    <w:rsid w:val="00D665F5"/>
    <w:rsid w:val="00D7128F"/>
    <w:rsid w:val="00E54E27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C11DBDA"/>
  <w15:chartTrackingRefBased/>
  <w15:docId w15:val="{432A1320-3448-4C8B-A392-33875538F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E54E27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157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2</cp:revision>
  <cp:lastPrinted>2021-04-02T07:16:00Z</cp:lastPrinted>
  <dcterms:created xsi:type="dcterms:W3CDTF">2021-04-02T07:17:00Z</dcterms:created>
  <dcterms:modified xsi:type="dcterms:W3CDTF">2021-04-02T07:17:00Z</dcterms:modified>
</cp:coreProperties>
</file>