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A654E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54EF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A654EF">
        <w:rPr>
          <w:sz w:val="22"/>
          <w:szCs w:val="22"/>
        </w:rPr>
        <w:t>2021-04-01</w:t>
      </w:r>
    </w:p>
    <w:p w:rsidR="00FB7F50" w:rsidRPr="002245BE" w:rsidRDefault="00A654EF" w:rsidP="00FB7F50">
      <w:pPr>
        <w:spacing w:after="40"/>
        <w:rPr>
          <w:b/>
          <w:bCs/>
          <w:sz w:val="22"/>
          <w:szCs w:val="22"/>
        </w:rPr>
      </w:pPr>
      <w:r w:rsidRPr="00A654EF">
        <w:rPr>
          <w:b/>
          <w:bCs/>
          <w:sz w:val="22"/>
          <w:szCs w:val="22"/>
        </w:rPr>
        <w:t>Politechnika Częstochowska</w:t>
      </w:r>
    </w:p>
    <w:p w:rsidR="00FB7F50" w:rsidRPr="002245BE" w:rsidRDefault="00A654EF" w:rsidP="00FB7F50">
      <w:pPr>
        <w:rPr>
          <w:sz w:val="22"/>
          <w:szCs w:val="22"/>
        </w:rPr>
      </w:pPr>
      <w:r w:rsidRPr="00A654EF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A654EF">
        <w:rPr>
          <w:sz w:val="22"/>
          <w:szCs w:val="22"/>
        </w:rPr>
        <w:t>69</w:t>
      </w:r>
    </w:p>
    <w:p w:rsidR="004D6DCB" w:rsidRDefault="00A654EF" w:rsidP="004D6DCB">
      <w:pPr>
        <w:rPr>
          <w:sz w:val="22"/>
          <w:szCs w:val="22"/>
        </w:rPr>
      </w:pPr>
      <w:r w:rsidRPr="00A654EF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A654EF">
        <w:rPr>
          <w:sz w:val="22"/>
          <w:szCs w:val="22"/>
        </w:rPr>
        <w:t>Częstochowa</w:t>
      </w:r>
      <w:r w:rsidR="004D6DCB">
        <w:rPr>
          <w:sz w:val="22"/>
          <w:szCs w:val="22"/>
        </w:rPr>
        <w:t xml:space="preserve">                                      </w:t>
      </w:r>
    </w:p>
    <w:p w:rsidR="004D6DCB" w:rsidRDefault="004D6DCB" w:rsidP="004D6DCB">
      <w:pPr>
        <w:rPr>
          <w:sz w:val="22"/>
          <w:szCs w:val="22"/>
        </w:rPr>
      </w:pPr>
    </w:p>
    <w:p w:rsidR="008642B3" w:rsidRDefault="00A17CDB" w:rsidP="004D6DCB">
      <w:pPr>
        <w:ind w:left="3540" w:firstLine="708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654EF" w:rsidRPr="00607F9B" w:rsidTr="00176197">
        <w:trPr>
          <w:trHeight w:val="638"/>
        </w:trPr>
        <w:tc>
          <w:tcPr>
            <w:tcW w:w="959" w:type="dxa"/>
            <w:shd w:val="clear" w:color="auto" w:fill="auto"/>
          </w:tcPr>
          <w:p w:rsidR="00A654EF" w:rsidRPr="00607F9B" w:rsidRDefault="00A654EF" w:rsidP="001761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54EF" w:rsidRPr="00607F9B" w:rsidRDefault="00A654EF" w:rsidP="001761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54E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54EF">
              <w:rPr>
                <w:b/>
                <w:bCs/>
                <w:sz w:val="22"/>
                <w:szCs w:val="22"/>
              </w:rPr>
              <w:t>Roboty budowlane związane z przebudową powierzchni, komunikacji z likwidacją barier architektonicznych oraz pracami termomodernizacyjnymi budynku przy ul. Dąbrowskiego - Część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54EF">
              <w:rPr>
                <w:b/>
                <w:sz w:val="22"/>
                <w:szCs w:val="22"/>
              </w:rPr>
              <w:t>ZP/RB-01/21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654EF" w:rsidRPr="00A654EF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654EF" w:rsidRPr="00A654EF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654EF" w:rsidTr="001761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654EF" w:rsidRPr="00D26ED6" w:rsidRDefault="00A654EF" w:rsidP="001761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654EF">
              <w:rPr>
                <w:b/>
                <w:sz w:val="22"/>
                <w:szCs w:val="22"/>
              </w:rPr>
              <w:t xml:space="preserve">WODPOL Sp. </w:t>
            </w:r>
            <w:proofErr w:type="spellStart"/>
            <w:r w:rsidRPr="00A654EF">
              <w:rPr>
                <w:b/>
                <w:sz w:val="22"/>
                <w:szCs w:val="22"/>
              </w:rPr>
              <w:t>zo.o</w:t>
            </w:r>
            <w:proofErr w:type="spellEnd"/>
            <w:r w:rsidRPr="00A654EF">
              <w:rPr>
                <w:b/>
                <w:sz w:val="22"/>
                <w:szCs w:val="22"/>
              </w:rPr>
              <w:t>.</w:t>
            </w:r>
          </w:p>
          <w:p w:rsidR="00A654EF" w:rsidRPr="009F0E5C" w:rsidRDefault="00A654EF" w:rsidP="00176197">
            <w:pPr>
              <w:jc w:val="both"/>
              <w:rPr>
                <w:bCs/>
                <w:sz w:val="22"/>
                <w:szCs w:val="22"/>
              </w:rPr>
            </w:pPr>
            <w:r w:rsidRPr="00A654EF">
              <w:rPr>
                <w:bCs/>
                <w:sz w:val="22"/>
                <w:szCs w:val="22"/>
              </w:rPr>
              <w:t>Ks. Pr. St. Słonki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54EF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654EF" w:rsidRPr="009F0E5C" w:rsidRDefault="00A654EF" w:rsidP="00176197">
            <w:pPr>
              <w:jc w:val="both"/>
              <w:rPr>
                <w:bCs/>
                <w:sz w:val="22"/>
                <w:szCs w:val="22"/>
              </w:rPr>
            </w:pPr>
            <w:r w:rsidRPr="00A654EF">
              <w:rPr>
                <w:bCs/>
                <w:sz w:val="22"/>
                <w:szCs w:val="22"/>
              </w:rPr>
              <w:t>34-300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54EF">
              <w:rPr>
                <w:bCs/>
                <w:sz w:val="22"/>
                <w:szCs w:val="22"/>
              </w:rPr>
              <w:t>Żywiec</w:t>
            </w:r>
          </w:p>
          <w:p w:rsidR="00A654EF" w:rsidRPr="00D26ED6" w:rsidRDefault="00A654EF" w:rsidP="0017619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654EF">
              <w:rPr>
                <w:b/>
                <w:sz w:val="22"/>
                <w:szCs w:val="22"/>
              </w:rPr>
              <w:t>209 100.00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654EF" w:rsidRPr="00D26ED6" w:rsidRDefault="00A654EF" w:rsidP="0017619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654EF" w:rsidRDefault="00A654EF" w:rsidP="0017619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654EF"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A654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A654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2B6761" w:rsidRPr="008567C7" w:rsidRDefault="00A654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654EF" w:rsidRPr="008567C7" w:rsidTr="00176197">
        <w:tc>
          <w:tcPr>
            <w:tcW w:w="709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A654EF" w:rsidRPr="002B6761" w:rsidRDefault="00A654EF" w:rsidP="0017619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WODPOL Sp. </w:t>
            </w:r>
            <w:proofErr w:type="spellStart"/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A654EF" w:rsidRPr="008567C7" w:rsidRDefault="00A654EF" w:rsidP="0017619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Ks. Pr. St. Słonki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54EF" w:rsidRPr="001B7815" w:rsidRDefault="00A654EF" w:rsidP="0017619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34-300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Żywiec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654EF" w:rsidRPr="008567C7" w:rsidTr="00176197">
        <w:tc>
          <w:tcPr>
            <w:tcW w:w="709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A654EF" w:rsidRPr="002B6761" w:rsidRDefault="00A654EF" w:rsidP="0017619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>P.U.W. PREMEX Sp. z o.o.</w:t>
            </w:r>
          </w:p>
          <w:p w:rsidR="00A654EF" w:rsidRPr="008567C7" w:rsidRDefault="00A654EF" w:rsidP="0017619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54EF" w:rsidRPr="001B7815" w:rsidRDefault="00A654EF" w:rsidP="0017619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36,30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14,67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50,97</w:t>
            </w:r>
          </w:p>
        </w:tc>
      </w:tr>
      <w:tr w:rsidR="00A654EF" w:rsidRPr="008567C7" w:rsidTr="00176197">
        <w:tc>
          <w:tcPr>
            <w:tcW w:w="709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A654EF" w:rsidRPr="002B6761" w:rsidRDefault="00A654EF" w:rsidP="0017619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F.U.H. </w:t>
            </w:r>
            <w:proofErr w:type="spellStart"/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>Dziedzicki</w:t>
            </w:r>
            <w:proofErr w:type="spellEnd"/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</w:t>
            </w:r>
            <w:proofErr w:type="spellStart"/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>Dziedzicki</w:t>
            </w:r>
            <w:proofErr w:type="spellEnd"/>
          </w:p>
          <w:p w:rsidR="00A654EF" w:rsidRPr="008567C7" w:rsidRDefault="00A654EF" w:rsidP="0017619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54EF" w:rsidRPr="001B7815" w:rsidRDefault="00A654EF" w:rsidP="0017619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A654EF" w:rsidRPr="008567C7" w:rsidTr="00176197">
        <w:tc>
          <w:tcPr>
            <w:tcW w:w="709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A654EF" w:rsidRPr="002B6761" w:rsidRDefault="00A654EF" w:rsidP="0017619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Usługowo- Produkcyjne BUD-ART Artur Jagusiak</w:t>
            </w:r>
          </w:p>
          <w:p w:rsidR="00A654EF" w:rsidRPr="008567C7" w:rsidRDefault="00A654EF" w:rsidP="0017619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54EF" w:rsidRPr="001B7815" w:rsidRDefault="00A654EF" w:rsidP="0017619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4E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654EF" w:rsidRPr="008567C7" w:rsidRDefault="00A654EF" w:rsidP="001761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4E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BB3" w:rsidRDefault="00D11BB3">
      <w:r>
        <w:separator/>
      </w:r>
    </w:p>
  </w:endnote>
  <w:endnote w:type="continuationSeparator" w:id="0">
    <w:p w:rsidR="00D11BB3" w:rsidRDefault="00D11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BB3" w:rsidRDefault="00D11BB3">
      <w:r>
        <w:separator/>
      </w:r>
    </w:p>
  </w:footnote>
  <w:footnote w:type="continuationSeparator" w:id="0">
    <w:p w:rsidR="00D11BB3" w:rsidRDefault="00D11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BB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DCB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54E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11BB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B7F79"/>
  <w15:chartTrackingRefBased/>
  <w15:docId w15:val="{677D01D9-C28D-4F7E-83C6-4352B6FA3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2021-04-01T07:11:00Z</dcterms:created>
  <dcterms:modified xsi:type="dcterms:W3CDTF">2021-04-01T07:11:00Z</dcterms:modified>
</cp:coreProperties>
</file>