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72C00" w:rsidRPr="00E72C0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2C00" w:rsidRPr="00E72C00">
        <w:rPr>
          <w:rFonts w:ascii="Times New Roman" w:hAnsi="Times New Roman"/>
          <w:b/>
        </w:rPr>
        <w:t>ZP/D-07/21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2C00" w:rsidRPr="00E72C0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2C00" w:rsidRPr="00E72C0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72C00" w:rsidRPr="00E72C0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2C00" w:rsidRPr="00E72C0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72C00" w:rsidRPr="00E72C0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72C00" w:rsidRPr="00110593" w:rsidTr="002C0AFA">
        <w:tc>
          <w:tcPr>
            <w:tcW w:w="9212" w:type="dxa"/>
            <w:shd w:val="clear" w:color="auto" w:fill="D9D9D9"/>
          </w:tcPr>
          <w:p w:rsidR="00E72C00" w:rsidRPr="00110593" w:rsidRDefault="00E72C00" w:rsidP="002C0AF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2C00" w:rsidRPr="00110593" w:rsidRDefault="00E72C00" w:rsidP="002C0AF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2C00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2C00" w:rsidRPr="00110593" w:rsidRDefault="00E72C00" w:rsidP="002C0AF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2C00" w:rsidRPr="00110593" w:rsidRDefault="00E72C00" w:rsidP="00D57E77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2C00" w:rsidRPr="00E72C00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72C0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72C00">
        <w:rPr>
          <w:rFonts w:ascii="Times New Roman" w:hAnsi="Times New Roman"/>
          <w:b/>
        </w:rPr>
        <w:t>Dostawa i montaż mebli dla jednostek organizacyjnych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57E77" w:rsidRDefault="00D57E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57E77" w:rsidRPr="00F90CD1" w:rsidRDefault="00D57E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57E77" w:rsidRDefault="00D57E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57E77" w:rsidRDefault="00D57E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57E77" w:rsidRDefault="00D57E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57E77" w:rsidRPr="000247FF" w:rsidRDefault="00D57E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B83" w:rsidRDefault="006B3B83" w:rsidP="0038231F">
      <w:pPr>
        <w:spacing w:after="0" w:line="240" w:lineRule="auto"/>
      </w:pPr>
      <w:r>
        <w:separator/>
      </w:r>
    </w:p>
  </w:endnote>
  <w:endnote w:type="continuationSeparator" w:id="0">
    <w:p w:rsidR="006B3B83" w:rsidRDefault="006B3B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0" w:rsidRDefault="00E72C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0" w:rsidRDefault="00E72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B83" w:rsidRDefault="006B3B83" w:rsidP="0038231F">
      <w:pPr>
        <w:spacing w:after="0" w:line="240" w:lineRule="auto"/>
      </w:pPr>
      <w:r>
        <w:separator/>
      </w:r>
    </w:p>
  </w:footnote>
  <w:footnote w:type="continuationSeparator" w:id="0">
    <w:p w:rsidR="006B3B83" w:rsidRDefault="006B3B8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0" w:rsidRDefault="00E72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0" w:rsidRDefault="00E72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0" w:rsidRDefault="00E72C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B8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3B8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7E7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2C00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C91A3"/>
  <w15:docId w15:val="{B007E95E-D8CA-446D-8066-0B5C57F9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28725-50B4-4D93-8BC0-022DCD75E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2021-03-26T12:22:00Z</dcterms:created>
  <dcterms:modified xsi:type="dcterms:W3CDTF">2021-03-26T12:22:00Z</dcterms:modified>
</cp:coreProperties>
</file>