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FD27D" w14:textId="77777777" w:rsidR="00FB7F50" w:rsidRPr="002245BE" w:rsidRDefault="00896D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96D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96D7E">
        <w:rPr>
          <w:sz w:val="22"/>
          <w:szCs w:val="22"/>
        </w:rPr>
        <w:t>2021-03-30</w:t>
      </w:r>
    </w:p>
    <w:p w14:paraId="3DBADD9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4D42EC4" w14:textId="77777777" w:rsidR="00896D7E" w:rsidRPr="00896D7E" w:rsidRDefault="00896D7E" w:rsidP="00FB7F50">
      <w:pPr>
        <w:spacing w:after="40"/>
        <w:rPr>
          <w:b/>
          <w:bCs/>
          <w:sz w:val="22"/>
          <w:szCs w:val="22"/>
        </w:rPr>
      </w:pPr>
      <w:r w:rsidRPr="00896D7E">
        <w:rPr>
          <w:b/>
          <w:bCs/>
          <w:sz w:val="22"/>
          <w:szCs w:val="22"/>
        </w:rPr>
        <w:t>Akademia Górniczo - Hutnicza</w:t>
      </w:r>
    </w:p>
    <w:p w14:paraId="1B12FC88" w14:textId="77777777" w:rsidR="00896D7E" w:rsidRPr="00896D7E" w:rsidRDefault="00896D7E" w:rsidP="00FB7F50">
      <w:pPr>
        <w:spacing w:after="40"/>
        <w:rPr>
          <w:b/>
          <w:bCs/>
          <w:sz w:val="22"/>
          <w:szCs w:val="22"/>
        </w:rPr>
      </w:pPr>
      <w:r w:rsidRPr="00896D7E">
        <w:rPr>
          <w:b/>
          <w:bCs/>
          <w:sz w:val="22"/>
          <w:szCs w:val="22"/>
        </w:rPr>
        <w:t>im. Stanisława Staszica w Krakowie</w:t>
      </w:r>
    </w:p>
    <w:p w14:paraId="426EB364" w14:textId="77777777" w:rsidR="00FB7F50" w:rsidRPr="002245BE" w:rsidRDefault="00896D7E" w:rsidP="00FB7F50">
      <w:pPr>
        <w:spacing w:after="40"/>
        <w:rPr>
          <w:b/>
          <w:bCs/>
          <w:sz w:val="22"/>
          <w:szCs w:val="22"/>
        </w:rPr>
      </w:pPr>
      <w:r w:rsidRPr="00896D7E">
        <w:rPr>
          <w:b/>
          <w:bCs/>
          <w:sz w:val="22"/>
          <w:szCs w:val="22"/>
        </w:rPr>
        <w:t>Dział Zamówień Publicznych</w:t>
      </w:r>
    </w:p>
    <w:p w14:paraId="2BE4CFD5" w14:textId="77777777" w:rsidR="00FB7F50" w:rsidRPr="002245BE" w:rsidRDefault="00896D7E" w:rsidP="00FB7F50">
      <w:pPr>
        <w:rPr>
          <w:sz w:val="22"/>
          <w:szCs w:val="22"/>
        </w:rPr>
      </w:pPr>
      <w:r w:rsidRPr="00896D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96D7E">
        <w:rPr>
          <w:sz w:val="22"/>
          <w:szCs w:val="22"/>
        </w:rPr>
        <w:t>30</w:t>
      </w:r>
    </w:p>
    <w:p w14:paraId="0405E351" w14:textId="77777777" w:rsidR="00FB7F50" w:rsidRPr="002245BE" w:rsidRDefault="00896D7E" w:rsidP="00FB7F50">
      <w:pPr>
        <w:rPr>
          <w:sz w:val="22"/>
          <w:szCs w:val="22"/>
        </w:rPr>
      </w:pPr>
      <w:r w:rsidRPr="00896D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96D7E">
        <w:rPr>
          <w:sz w:val="22"/>
          <w:szCs w:val="22"/>
        </w:rPr>
        <w:t>Kraków</w:t>
      </w:r>
    </w:p>
    <w:p w14:paraId="70EE521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1D0615A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2336C4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CD843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96D7E" w:rsidRPr="00607F9B" w14:paraId="17A407A1" w14:textId="77777777" w:rsidTr="00CE7152">
        <w:trPr>
          <w:trHeight w:val="638"/>
        </w:trPr>
        <w:tc>
          <w:tcPr>
            <w:tcW w:w="959" w:type="dxa"/>
            <w:shd w:val="clear" w:color="auto" w:fill="auto"/>
          </w:tcPr>
          <w:p w14:paraId="5C55E0BC" w14:textId="77777777" w:rsidR="00896D7E" w:rsidRPr="00607F9B" w:rsidRDefault="00896D7E" w:rsidP="00CE71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9B7352" w14:textId="33E7E59C" w:rsidR="00896D7E" w:rsidRPr="00607F9B" w:rsidRDefault="00896D7E" w:rsidP="00CE71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96D7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96D7E">
              <w:rPr>
                <w:b/>
                <w:bCs/>
                <w:sz w:val="22"/>
                <w:szCs w:val="22"/>
              </w:rPr>
              <w:t xml:space="preserve">Dostawa części komputerowych i </w:t>
            </w:r>
            <w:r w:rsidR="00F560BF" w:rsidRPr="00896D7E">
              <w:rPr>
                <w:b/>
                <w:bCs/>
                <w:sz w:val="22"/>
                <w:szCs w:val="22"/>
              </w:rPr>
              <w:t>urządzeń</w:t>
            </w:r>
            <w:r w:rsidRPr="00896D7E">
              <w:rPr>
                <w:b/>
                <w:bCs/>
                <w:sz w:val="22"/>
                <w:szCs w:val="22"/>
              </w:rPr>
              <w:t xml:space="preserve">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96D7E">
              <w:rPr>
                <w:b/>
                <w:sz w:val="22"/>
                <w:szCs w:val="22"/>
              </w:rPr>
              <w:t>KC-zp.272-36/21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C5621D" w14:textId="77777777" w:rsidR="00896D7E" w:rsidRPr="00896D7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96D7E" w:rsidRPr="00896D7E">
        <w:rPr>
          <w:b/>
          <w:sz w:val="22"/>
          <w:szCs w:val="22"/>
        </w:rPr>
        <w:t>Akademia Górniczo - Hutnicza</w:t>
      </w:r>
    </w:p>
    <w:p w14:paraId="5151B5F8" w14:textId="77777777" w:rsidR="00896D7E" w:rsidRPr="00896D7E" w:rsidRDefault="00896D7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896D7E">
        <w:rPr>
          <w:b/>
          <w:sz w:val="22"/>
          <w:szCs w:val="22"/>
        </w:rPr>
        <w:t>im. Stanisława Staszica w Krakowie</w:t>
      </w:r>
    </w:p>
    <w:p w14:paraId="46BED737" w14:textId="77777777" w:rsidR="008642B3" w:rsidRDefault="00896D7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96D7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96D7E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6D7E" w14:paraId="7465E75D" w14:textId="77777777" w:rsidTr="00CE7152">
        <w:trPr>
          <w:cantSplit/>
        </w:trPr>
        <w:tc>
          <w:tcPr>
            <w:tcW w:w="10150" w:type="dxa"/>
          </w:tcPr>
          <w:p w14:paraId="225336F1" w14:textId="77777777" w:rsidR="00896D7E" w:rsidRPr="00D26ED6" w:rsidRDefault="00896D7E" w:rsidP="00CE71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96D7E">
              <w:rPr>
                <w:b/>
                <w:sz w:val="22"/>
                <w:szCs w:val="22"/>
              </w:rPr>
              <w:t>PROGRESS Systemy Komputerowe Sp. z o.o.</w:t>
            </w:r>
          </w:p>
          <w:p w14:paraId="6D6F8CD8" w14:textId="77777777" w:rsidR="00896D7E" w:rsidRPr="009F0E5C" w:rsidRDefault="00896D7E" w:rsidP="00CE7152">
            <w:pPr>
              <w:jc w:val="both"/>
              <w:rPr>
                <w:bCs/>
                <w:sz w:val="22"/>
                <w:szCs w:val="22"/>
              </w:rPr>
            </w:pPr>
            <w:r w:rsidRPr="00896D7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D7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B7B3DBE" w14:textId="77777777" w:rsidR="00896D7E" w:rsidRPr="009F0E5C" w:rsidRDefault="00896D7E" w:rsidP="00CE7152">
            <w:pPr>
              <w:jc w:val="both"/>
              <w:rPr>
                <w:bCs/>
                <w:sz w:val="22"/>
                <w:szCs w:val="22"/>
              </w:rPr>
            </w:pPr>
            <w:r w:rsidRPr="00896D7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D7E">
              <w:rPr>
                <w:bCs/>
                <w:sz w:val="22"/>
                <w:szCs w:val="22"/>
              </w:rPr>
              <w:t>Kraków</w:t>
            </w:r>
          </w:p>
          <w:p w14:paraId="71FC84DA" w14:textId="77777777" w:rsidR="00896D7E" w:rsidRPr="00D26ED6" w:rsidRDefault="00896D7E" w:rsidP="00CE71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818F82" w14:textId="637D1524" w:rsidR="00896D7E" w:rsidRPr="00D26ED6" w:rsidRDefault="00896D7E" w:rsidP="00CE715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96D7E">
              <w:rPr>
                <w:sz w:val="22"/>
                <w:szCs w:val="22"/>
              </w:rPr>
              <w:t xml:space="preserve">Dostawa części komputerowych i </w:t>
            </w:r>
            <w:r w:rsidR="00F560BF" w:rsidRPr="00896D7E">
              <w:rPr>
                <w:sz w:val="22"/>
                <w:szCs w:val="22"/>
              </w:rPr>
              <w:t>urządzeń</w:t>
            </w:r>
            <w:r w:rsidRPr="00896D7E">
              <w:rPr>
                <w:sz w:val="22"/>
                <w:szCs w:val="22"/>
              </w:rPr>
              <w:t xml:space="preserve">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96D7E">
              <w:rPr>
                <w:b/>
                <w:sz w:val="22"/>
                <w:szCs w:val="22"/>
              </w:rPr>
              <w:t>72 562.62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6B7938" w14:textId="77777777" w:rsidR="00896D7E" w:rsidRPr="00D26ED6" w:rsidRDefault="00896D7E" w:rsidP="00CE71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163116" w14:textId="4F0DAEDB" w:rsidR="00896D7E" w:rsidRPr="00896D7E" w:rsidRDefault="00F560BF" w:rsidP="00CE715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</w:t>
            </w:r>
            <w:r w:rsidRPr="00F560BF">
              <w:t>ferta najkorzystniejsza zgodnie z kryteriami oceny.</w:t>
            </w:r>
          </w:p>
        </w:tc>
      </w:tr>
    </w:tbl>
    <w:p w14:paraId="0469DAD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275"/>
        <w:gridCol w:w="993"/>
        <w:gridCol w:w="1134"/>
        <w:gridCol w:w="1134"/>
        <w:gridCol w:w="850"/>
        <w:gridCol w:w="851"/>
      </w:tblGrid>
      <w:tr w:rsidR="002B6761" w:rsidRPr="008567C7" w14:paraId="58AE1E5F" w14:textId="77777777" w:rsidTr="00F560BF">
        <w:trPr>
          <w:trHeight w:val="510"/>
        </w:trPr>
        <w:tc>
          <w:tcPr>
            <w:tcW w:w="709" w:type="dxa"/>
            <w:vAlign w:val="center"/>
          </w:tcPr>
          <w:p w14:paraId="6BFD2DE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AD7529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88F406" w14:textId="77777777" w:rsidR="002B6761" w:rsidRPr="008567C7" w:rsidRDefault="00896D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5E0683C9" w14:textId="416DDF07" w:rsidR="002B6761" w:rsidRPr="008567C7" w:rsidRDefault="00896D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realizacji zamówienia </w:t>
            </w:r>
            <w:r w:rsidR="00F560BF"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cząstkowego</w:t>
            </w:r>
          </w:p>
        </w:tc>
        <w:tc>
          <w:tcPr>
            <w:tcW w:w="993" w:type="dxa"/>
            <w:vAlign w:val="center"/>
          </w:tcPr>
          <w:p w14:paraId="3AFAAEA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0B277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F4EDA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4EAE3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47F09F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96D7E" w:rsidRPr="008567C7" w14:paraId="2CE1897B" w14:textId="77777777" w:rsidTr="00F560BF">
        <w:tc>
          <w:tcPr>
            <w:tcW w:w="709" w:type="dxa"/>
            <w:vAlign w:val="center"/>
          </w:tcPr>
          <w:p w14:paraId="2AD013F4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0B9A51A2" w14:textId="77777777" w:rsidR="00896D7E" w:rsidRPr="002B6761" w:rsidRDefault="00896D7E" w:rsidP="00CE71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A3A6D19" w14:textId="77777777" w:rsidR="00896D7E" w:rsidRPr="008567C7" w:rsidRDefault="00896D7E" w:rsidP="00CE71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78293A" w14:textId="77777777" w:rsidR="00896D7E" w:rsidRPr="001B7815" w:rsidRDefault="00896D7E" w:rsidP="00CE71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2D28B69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23B0001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1C7BFD6F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B64159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F5CBBF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96451D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0E64493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96D7E" w:rsidRPr="008567C7" w14:paraId="16D976F4" w14:textId="77777777" w:rsidTr="00F560BF">
        <w:tc>
          <w:tcPr>
            <w:tcW w:w="709" w:type="dxa"/>
            <w:vAlign w:val="center"/>
          </w:tcPr>
          <w:p w14:paraId="6363F17F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0C348FB9" w14:textId="77777777" w:rsidR="00896D7E" w:rsidRPr="002B6761" w:rsidRDefault="00896D7E" w:rsidP="00CE71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96D7E">
              <w:rPr>
                <w:rFonts w:ascii="Times New Roman" w:hAnsi="Times New Roman" w:cs="Times New Roman"/>
                <w:b/>
                <w:sz w:val="18"/>
                <w:szCs w:val="18"/>
              </w:rPr>
              <w:t>Optiserw</w:t>
            </w:r>
            <w:proofErr w:type="spellEnd"/>
            <w:r w:rsidRPr="00896D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577A65FA" w14:textId="77777777" w:rsidR="00896D7E" w:rsidRPr="008567C7" w:rsidRDefault="00896D7E" w:rsidP="00CE71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Królowej Jadwigi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DA70363" w14:textId="77777777" w:rsidR="00896D7E" w:rsidRPr="001B7815" w:rsidRDefault="00896D7E" w:rsidP="00CE71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134" w:type="dxa"/>
            <w:vAlign w:val="center"/>
          </w:tcPr>
          <w:p w14:paraId="5B399F17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57,32</w:t>
            </w:r>
          </w:p>
        </w:tc>
        <w:tc>
          <w:tcPr>
            <w:tcW w:w="1275" w:type="dxa"/>
            <w:vAlign w:val="center"/>
          </w:tcPr>
          <w:p w14:paraId="4C99230D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29E28091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6B0228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3E9D50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A25C560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611E060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97,32</w:t>
            </w:r>
          </w:p>
        </w:tc>
      </w:tr>
      <w:tr w:rsidR="00896D7E" w:rsidRPr="008567C7" w14:paraId="4F62CDA8" w14:textId="77777777" w:rsidTr="00F560BF">
        <w:tc>
          <w:tcPr>
            <w:tcW w:w="709" w:type="dxa"/>
            <w:vAlign w:val="center"/>
          </w:tcPr>
          <w:p w14:paraId="2FB52B55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44C3AAA" w14:textId="77777777" w:rsidR="00896D7E" w:rsidRPr="002B6761" w:rsidRDefault="00896D7E" w:rsidP="00CE71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/>
                <w:sz w:val="18"/>
                <w:szCs w:val="18"/>
              </w:rPr>
              <w:t>Cezar Komputery Sp. j.</w:t>
            </w:r>
          </w:p>
          <w:p w14:paraId="0B735CFC" w14:textId="77777777" w:rsidR="00896D7E" w:rsidRPr="008567C7" w:rsidRDefault="00896D7E" w:rsidP="00CE71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63C2DF20" w14:textId="77777777" w:rsidR="00896D7E" w:rsidRPr="001B7815" w:rsidRDefault="00896D7E" w:rsidP="00CE71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6D7E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45F6B594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52,62</w:t>
            </w:r>
          </w:p>
        </w:tc>
        <w:tc>
          <w:tcPr>
            <w:tcW w:w="1275" w:type="dxa"/>
            <w:vAlign w:val="center"/>
          </w:tcPr>
          <w:p w14:paraId="24A0B846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44CA102C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DB5169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CEF26C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C370BCC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6CC86F8" w14:textId="77777777" w:rsidR="00896D7E" w:rsidRPr="008567C7" w:rsidRDefault="00896D7E" w:rsidP="00CE71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D7E">
              <w:rPr>
                <w:rFonts w:ascii="Times New Roman" w:hAnsi="Times New Roman" w:cs="Times New Roman"/>
                <w:sz w:val="18"/>
                <w:szCs w:val="18"/>
              </w:rPr>
              <w:t xml:space="preserve">  92,62</w:t>
            </w:r>
          </w:p>
        </w:tc>
      </w:tr>
    </w:tbl>
    <w:p w14:paraId="6C30179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C05EAF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78A5940F" w14:textId="77777777" w:rsidR="00A66238" w:rsidRDefault="00A66238" w:rsidP="00A66238">
      <w:pPr>
        <w:spacing w:after="40" w:line="276" w:lineRule="auto"/>
        <w:jc w:val="both"/>
      </w:pPr>
      <w:r>
        <w:t>Informacja o terminie zawarcia umowy:</w:t>
      </w:r>
    </w:p>
    <w:p w14:paraId="032DFC50" w14:textId="69CC6146" w:rsidR="00A66238" w:rsidRPr="00F33C66" w:rsidRDefault="00A66238" w:rsidP="00A6623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A143AAE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4ED49" w14:textId="77777777" w:rsidR="00300E4A" w:rsidRDefault="00300E4A">
      <w:r>
        <w:separator/>
      </w:r>
    </w:p>
  </w:endnote>
  <w:endnote w:type="continuationSeparator" w:id="0">
    <w:p w14:paraId="69D508AB" w14:textId="77777777" w:rsidR="00300E4A" w:rsidRDefault="00300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902A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FE7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F326F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2B37C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419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F8F81" w14:textId="77777777" w:rsidR="00300E4A" w:rsidRDefault="00300E4A">
      <w:r>
        <w:separator/>
      </w:r>
    </w:p>
  </w:footnote>
  <w:footnote w:type="continuationSeparator" w:id="0">
    <w:p w14:paraId="11620C95" w14:textId="77777777" w:rsidR="00300E4A" w:rsidRDefault="00300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2456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EB6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5C2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E4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00E4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D7E"/>
    <w:rsid w:val="008A6C10"/>
    <w:rsid w:val="008E5102"/>
    <w:rsid w:val="00915B9E"/>
    <w:rsid w:val="00952256"/>
    <w:rsid w:val="0097748A"/>
    <w:rsid w:val="009F0E5C"/>
    <w:rsid w:val="00A029B8"/>
    <w:rsid w:val="00A17CDB"/>
    <w:rsid w:val="00A6623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60B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4046B"/>
  <w15:chartTrackingRefBased/>
  <w15:docId w15:val="{BB9A2747-F42E-4F03-ADCB-002F2D92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258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2021-03-30T09:47:00Z</cp:lastPrinted>
  <dcterms:created xsi:type="dcterms:W3CDTF">2021-03-30T09:51:00Z</dcterms:created>
  <dcterms:modified xsi:type="dcterms:W3CDTF">2021-03-30T09:51:00Z</dcterms:modified>
</cp:coreProperties>
</file>