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98211C" w:rsidRPr="0098211C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8211C" w:rsidRPr="0098211C">
        <w:rPr>
          <w:rFonts w:ascii="Times New Roman" w:hAnsi="Times New Roman"/>
          <w:b/>
        </w:rPr>
        <w:t>FER.271.6.2021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211C" w:rsidRPr="0098211C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211C" w:rsidRPr="0098211C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98211C" w:rsidRPr="0098211C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8211C" w:rsidRPr="0098211C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98211C" w:rsidRPr="0098211C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98211C" w:rsidRPr="00110593" w:rsidTr="008E2EE1">
        <w:tc>
          <w:tcPr>
            <w:tcW w:w="9212" w:type="dxa"/>
            <w:shd w:val="clear" w:color="auto" w:fill="D9D9D9"/>
          </w:tcPr>
          <w:p w:rsidR="0098211C" w:rsidRPr="00110593" w:rsidRDefault="0098211C" w:rsidP="008E2EE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8211C" w:rsidRPr="00110593" w:rsidRDefault="0098211C" w:rsidP="008E2EE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8211C">
              <w:rPr>
                <w:rFonts w:ascii="Times New Roman" w:hAnsi="Times New Roman"/>
              </w:rPr>
              <w:t>(</w:t>
            </w:r>
            <w:proofErr w:type="spellStart"/>
            <w:r w:rsidRPr="0098211C">
              <w:rPr>
                <w:rFonts w:ascii="Times New Roman" w:hAnsi="Times New Roman"/>
              </w:rPr>
              <w:t>Dz.U</w:t>
            </w:r>
            <w:proofErr w:type="spellEnd"/>
            <w:r w:rsidRPr="0098211C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98211C" w:rsidRPr="00110593" w:rsidRDefault="0098211C" w:rsidP="008E2EE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8211C" w:rsidRPr="00110593" w:rsidRDefault="0098211C" w:rsidP="008E2EE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8211C" w:rsidRPr="00110593" w:rsidRDefault="0098211C" w:rsidP="008E2EE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8211C" w:rsidRPr="0098211C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8211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8211C">
        <w:rPr>
          <w:rFonts w:ascii="Times New Roman" w:hAnsi="Times New Roman"/>
          <w:b/>
        </w:rPr>
        <w:t>Modernizacja i adaptacja zabudowań poklasztornych w Ołpinach na cele społeczne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D64EEC" w:rsidRDefault="00D64EEC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D64EEC" w:rsidRDefault="00D64EEC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D64EEC" w:rsidRDefault="00D64EEC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183C92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3C92" w:rsidRPr="00183C92" w:rsidRDefault="00183C92" w:rsidP="00183C92">
            <w:pPr>
              <w:spacing w:before="60" w:after="12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83C92">
              <w:rPr>
                <w:rFonts w:ascii="Times New Roman" w:eastAsia="Times New Roman" w:hAnsi="Times New Roman"/>
                <w:color w:val="000000"/>
                <w:spacing w:val="-9"/>
                <w:sz w:val="24"/>
                <w:szCs w:val="24"/>
              </w:rPr>
              <w:t>Wykonałem  co najmniej dwie roboty budowlane w   okresie   ostatnich  ……..   lat (</w:t>
            </w:r>
            <w:proofErr w:type="spellStart"/>
            <w:r w:rsidRPr="00183C92">
              <w:rPr>
                <w:rFonts w:ascii="Times New Roman" w:eastAsia="Times New Roman" w:hAnsi="Times New Roman"/>
                <w:color w:val="000000"/>
                <w:spacing w:val="-9"/>
                <w:sz w:val="24"/>
                <w:szCs w:val="24"/>
              </w:rPr>
              <w:t>max</w:t>
            </w:r>
            <w:proofErr w:type="spellEnd"/>
            <w:r w:rsidRPr="00183C92">
              <w:rPr>
                <w:rFonts w:ascii="Times New Roman" w:eastAsia="Times New Roman" w:hAnsi="Times New Roman"/>
                <w:color w:val="000000"/>
                <w:spacing w:val="-9"/>
                <w:sz w:val="24"/>
                <w:szCs w:val="24"/>
              </w:rPr>
              <w:t xml:space="preserve">. 5 lat)    przed   upływem   terminu  składania   ofert, których przedmiotem była </w:t>
            </w:r>
            <w:r w:rsidRPr="00183C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83C92">
              <w:rPr>
                <w:rFonts w:ascii="Times New Roman" w:hAnsi="Times New Roman"/>
                <w:bCs/>
                <w:sz w:val="24"/>
                <w:szCs w:val="24"/>
              </w:rPr>
              <w:t xml:space="preserve">budowa lub  remont lub  adaptacja lub przebudowa obiektu kubaturowego o wartości co najmniej 1.200.000,00 zł brutto każda  </w:t>
            </w:r>
          </w:p>
          <w:p w:rsidR="00D2702A" w:rsidRPr="00183C92" w:rsidRDefault="00183C92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183C9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Zamówienia zostały należycie wykonane.</w:t>
            </w: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7CD" w:rsidRDefault="00DD57CD" w:rsidP="0038231F">
      <w:pPr>
        <w:spacing w:after="0" w:line="240" w:lineRule="auto"/>
      </w:pPr>
      <w:r>
        <w:separator/>
      </w:r>
    </w:p>
  </w:endnote>
  <w:endnote w:type="continuationSeparator" w:id="1">
    <w:p w:rsidR="00DD57CD" w:rsidRDefault="00DD57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11C" w:rsidRDefault="009821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46F64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46F64">
      <w:rPr>
        <w:b/>
        <w:bCs/>
        <w:sz w:val="24"/>
        <w:szCs w:val="24"/>
      </w:rPr>
      <w:fldChar w:fldCharType="separate"/>
    </w:r>
    <w:r w:rsidR="00575216">
      <w:rPr>
        <w:b/>
        <w:bCs/>
        <w:noProof/>
      </w:rPr>
      <w:t>2</w:t>
    </w:r>
    <w:r w:rsidR="00146F64">
      <w:rPr>
        <w:b/>
        <w:bCs/>
        <w:sz w:val="24"/>
        <w:szCs w:val="24"/>
      </w:rPr>
      <w:fldChar w:fldCharType="end"/>
    </w:r>
    <w:r>
      <w:t xml:space="preserve"> z </w:t>
    </w:r>
    <w:r w:rsidR="00146F64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46F64">
      <w:rPr>
        <w:b/>
        <w:bCs/>
        <w:sz w:val="24"/>
        <w:szCs w:val="24"/>
      </w:rPr>
      <w:fldChar w:fldCharType="separate"/>
    </w:r>
    <w:r w:rsidR="00575216">
      <w:rPr>
        <w:b/>
        <w:bCs/>
        <w:noProof/>
      </w:rPr>
      <w:t>2</w:t>
    </w:r>
    <w:r w:rsidR="00146F64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11C" w:rsidRDefault="009821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7CD" w:rsidRDefault="00DD57CD" w:rsidP="0038231F">
      <w:pPr>
        <w:spacing w:after="0" w:line="240" w:lineRule="auto"/>
      </w:pPr>
      <w:r>
        <w:separator/>
      </w:r>
    </w:p>
  </w:footnote>
  <w:footnote w:type="continuationSeparator" w:id="1">
    <w:p w:rsidR="00DD57CD" w:rsidRDefault="00DD57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11C" w:rsidRDefault="009821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11C" w:rsidRDefault="009821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11C" w:rsidRDefault="009821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98211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46F64"/>
    <w:rsid w:val="00160A7A"/>
    <w:rsid w:val="00183C92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5216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11C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78AC"/>
    <w:rsid w:val="00D23F3D"/>
    <w:rsid w:val="00D2702A"/>
    <w:rsid w:val="00D34D9A"/>
    <w:rsid w:val="00D409DE"/>
    <w:rsid w:val="00D42C9B"/>
    <w:rsid w:val="00D531D5"/>
    <w:rsid w:val="00D64EEC"/>
    <w:rsid w:val="00D7532C"/>
    <w:rsid w:val="00DA6EC7"/>
    <w:rsid w:val="00DD146A"/>
    <w:rsid w:val="00DD3E9D"/>
    <w:rsid w:val="00DD57C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F64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2021-03-29T13:02:00Z</cp:lastPrinted>
  <dcterms:created xsi:type="dcterms:W3CDTF">2021-03-29T13:02:00Z</dcterms:created>
  <dcterms:modified xsi:type="dcterms:W3CDTF">2021-03-29T13:02:00Z</dcterms:modified>
</cp:coreProperties>
</file>